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2665C9" w14:textId="158F9325" w:rsidR="0040145C" w:rsidRPr="00EE1C5C" w:rsidRDefault="0040145C" w:rsidP="00F3613F">
      <w:pPr>
        <w:pStyle w:val="Tabelle-ErsteReihe"/>
        <w:jc w:val="center"/>
        <w:rPr>
          <w:lang w:val="ru-RU"/>
        </w:rPr>
      </w:pPr>
      <w:r w:rsidRPr="00EE1C5C">
        <w:rPr>
          <w:lang w:val="ru-RU"/>
        </w:rPr>
        <w:t>Предте</w:t>
      </w:r>
      <w:r w:rsidR="00D7666E">
        <w:rPr>
          <w:lang w:val="ru-RU"/>
        </w:rPr>
        <w:t>́</w:t>
      </w:r>
      <w:r w:rsidRPr="00EE1C5C">
        <w:rPr>
          <w:lang w:val="ru-RU"/>
        </w:rPr>
        <w:t>кстовая рабо</w:t>
      </w:r>
      <w:r w:rsidR="00593087">
        <w:rPr>
          <w:lang w:val="ru-RU"/>
        </w:rPr>
        <w:t>́</w:t>
      </w:r>
      <w:r w:rsidRPr="00EE1C5C">
        <w:rPr>
          <w:lang w:val="ru-RU"/>
        </w:rPr>
        <w:t>та</w:t>
      </w:r>
    </w:p>
    <w:p w14:paraId="26E8F91C" w14:textId="77777777" w:rsidR="003A4983" w:rsidRDefault="003A4983" w:rsidP="003A4983">
      <w:pPr>
        <w:spacing w:line="240" w:lineRule="auto"/>
        <w:rPr>
          <w:lang w:val="ru-RU"/>
        </w:rPr>
      </w:pPr>
    </w:p>
    <w:p w14:paraId="09F8D911" w14:textId="4960F74E" w:rsidR="003A4983" w:rsidRPr="003A4983" w:rsidRDefault="003A4983" w:rsidP="003A4983">
      <w:pPr>
        <w:spacing w:line="240" w:lineRule="auto"/>
        <w:rPr>
          <w:b/>
          <w:lang w:val="ru-RU"/>
        </w:rPr>
      </w:pPr>
      <w:r w:rsidRPr="003A4983">
        <w:rPr>
          <w:b/>
          <w:lang w:val="ru-RU"/>
        </w:rPr>
        <w:t xml:space="preserve">1) </w:t>
      </w:r>
      <w:r w:rsidR="007A55C6">
        <w:rPr>
          <w:b/>
          <w:lang w:val="ru-RU"/>
        </w:rPr>
        <w:t>Рабо</w:t>
      </w:r>
      <w:r w:rsidR="00776D4C">
        <w:rPr>
          <w:b/>
          <w:lang w:val="ru-RU"/>
        </w:rPr>
        <w:t>́</w:t>
      </w:r>
      <w:r w:rsidR="00E25AAA">
        <w:rPr>
          <w:b/>
          <w:lang w:val="ru-RU"/>
        </w:rPr>
        <w:t>тайте в гру</w:t>
      </w:r>
      <w:r w:rsidR="00274266">
        <w:rPr>
          <w:b/>
          <w:lang w:val="ru-RU"/>
        </w:rPr>
        <w:t>́</w:t>
      </w:r>
      <w:r w:rsidR="00E25AAA">
        <w:rPr>
          <w:b/>
          <w:lang w:val="ru-RU"/>
        </w:rPr>
        <w:t>ппах. П</w:t>
      </w:r>
      <w:r w:rsidRPr="003A4983">
        <w:rPr>
          <w:b/>
          <w:lang w:val="ru-RU"/>
        </w:rPr>
        <w:t>осм</w:t>
      </w:r>
      <w:bookmarkStart w:id="0" w:name="_GoBack"/>
      <w:bookmarkEnd w:id="0"/>
      <w:r w:rsidRPr="003A4983">
        <w:rPr>
          <w:b/>
          <w:lang w:val="ru-RU"/>
        </w:rPr>
        <w:t xml:space="preserve">отри́те на фотогра́фии. Как </w:t>
      </w:r>
      <w:r w:rsidR="00BD24B5">
        <w:rPr>
          <w:b/>
          <w:lang w:val="ru-RU"/>
        </w:rPr>
        <w:t>вы ду́маете, o</w:t>
      </w:r>
      <w:r w:rsidRPr="003A4983">
        <w:rPr>
          <w:b/>
          <w:lang w:val="ru-RU"/>
        </w:rPr>
        <w:t xml:space="preserve"> чём мы с ва́ми сего́дня бу́дем говори́ть? Вы́скажите свои́ гипо́тезы.</w:t>
      </w:r>
      <w:r w:rsidR="00793D96" w:rsidRPr="00E52CD6">
        <w:rPr>
          <w:rStyle w:val="Funotenzeichen"/>
          <w:lang w:val="ru-RU"/>
        </w:rPr>
        <w:footnoteReference w:id="1"/>
      </w:r>
    </w:p>
    <w:p w14:paraId="173C93A5" w14:textId="77777777" w:rsidR="003A4983" w:rsidRPr="00BD24B5" w:rsidRDefault="003A4983" w:rsidP="003A4983">
      <w:pPr>
        <w:pStyle w:val="Tabelle-ErsteReihe"/>
        <w:rPr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5C6590" w:rsidRPr="003742F5" w14:paraId="3E38BE1F" w14:textId="77777777" w:rsidTr="00BF5B54">
        <w:tc>
          <w:tcPr>
            <w:tcW w:w="4247" w:type="dxa"/>
          </w:tcPr>
          <w:p w14:paraId="033FD4DF" w14:textId="7B105482" w:rsidR="005C6590" w:rsidRDefault="005C6590" w:rsidP="005C6590">
            <w:pPr>
              <w:jc w:val="center"/>
              <w:rPr>
                <w:lang w:val="ru-RU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02BA0612" wp14:editId="326E529E">
                  <wp:extent cx="2414064" cy="1604682"/>
                  <wp:effectExtent l="0" t="0" r="5715" b="0"/>
                  <wp:docPr id="6" name="Grafik 6" descr="Kostenlose Fotos zum Thema Gitar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stenlose Fotos zum Thema Gitar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429" cy="161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2EB7C" w14:textId="68D6451E" w:rsidR="005C6590" w:rsidRPr="00A06EDF" w:rsidRDefault="00DC32FF" w:rsidP="00DC32FF">
            <w:pPr>
              <w:jc w:val="center"/>
              <w:rPr>
                <w:sz w:val="16"/>
                <w:szCs w:val="16"/>
                <w:lang w:val="ru-RU"/>
              </w:rPr>
            </w:pPr>
            <w:r w:rsidRPr="00A06EDF">
              <w:rPr>
                <w:noProof/>
                <w:sz w:val="16"/>
                <w:szCs w:val="16"/>
                <w:lang w:val="ru-RU" w:eastAsia="de-AT"/>
              </w:rPr>
              <w:t>(</w:t>
            </w:r>
            <w:r w:rsidRPr="00A06EDF">
              <w:rPr>
                <w:noProof/>
                <w:sz w:val="16"/>
                <w:szCs w:val="16"/>
                <w:lang w:val="de-AT" w:eastAsia="de-AT"/>
              </w:rPr>
              <w:t>CC</w:t>
            </w:r>
            <w:r w:rsidRPr="00A06EDF">
              <w:rPr>
                <w:noProof/>
                <w:sz w:val="16"/>
                <w:szCs w:val="16"/>
                <w:lang w:val="ru-RU" w:eastAsia="de-AT"/>
              </w:rPr>
              <w:t xml:space="preserve">) </w:t>
            </w:r>
            <w:hyperlink r:id="rId9" w:history="1">
              <w:r w:rsidR="005C6590" w:rsidRPr="00A06EDF">
                <w:rPr>
                  <w:rStyle w:val="Hyperlink"/>
                  <w:sz w:val="16"/>
                  <w:szCs w:val="16"/>
                  <w:lang w:val="ru-RU"/>
                </w:rPr>
                <w:t>https://pixabay.com/de/photos/gitarre-musik-musikinstrument-7305137/</w:t>
              </w:r>
            </w:hyperlink>
            <w:r w:rsidR="005C6590" w:rsidRPr="00A06EDF">
              <w:rPr>
                <w:sz w:val="16"/>
                <w:szCs w:val="16"/>
                <w:lang w:val="ru-RU"/>
              </w:rPr>
              <w:t xml:space="preserve"> (20.09.2022)</w:t>
            </w:r>
          </w:p>
        </w:tc>
        <w:tc>
          <w:tcPr>
            <w:tcW w:w="4247" w:type="dxa"/>
          </w:tcPr>
          <w:p w14:paraId="3166F98D" w14:textId="5B27C04B" w:rsidR="003922F0" w:rsidRDefault="003922F0" w:rsidP="003922F0">
            <w:pPr>
              <w:jc w:val="center"/>
              <w:rPr>
                <w:lang w:val="ru-RU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1D93682" wp14:editId="2C2E1BFE">
                  <wp:extent cx="2403833" cy="1607229"/>
                  <wp:effectExtent l="0" t="0" r="0" b="0"/>
                  <wp:docPr id="7" name="Grafik 7" descr="Geburtstag, Glückwunsch, Happy Birthday, Glü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burtstag, Glückwunsch, Happy Birthday, Glü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569" cy="161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0EA48" w14:textId="4B348CA0" w:rsidR="003922F0" w:rsidRPr="00A06EDF" w:rsidRDefault="00DC32FF" w:rsidP="005F3C2E">
            <w:pPr>
              <w:jc w:val="center"/>
              <w:rPr>
                <w:sz w:val="16"/>
                <w:szCs w:val="16"/>
                <w:lang w:val="ru-RU"/>
              </w:rPr>
            </w:pPr>
            <w:r w:rsidRPr="00A06EDF">
              <w:rPr>
                <w:noProof/>
                <w:sz w:val="16"/>
                <w:szCs w:val="16"/>
                <w:lang w:val="ru-RU" w:eastAsia="de-AT"/>
              </w:rPr>
              <w:t>(</w:t>
            </w:r>
            <w:r w:rsidRPr="00A06EDF">
              <w:rPr>
                <w:noProof/>
                <w:sz w:val="16"/>
                <w:szCs w:val="16"/>
                <w:lang w:val="de-AT" w:eastAsia="de-AT"/>
              </w:rPr>
              <w:t>CC</w:t>
            </w:r>
            <w:r w:rsidRPr="00A06EDF">
              <w:rPr>
                <w:noProof/>
                <w:sz w:val="16"/>
                <w:szCs w:val="16"/>
                <w:lang w:val="ru-RU" w:eastAsia="de-AT"/>
              </w:rPr>
              <w:t xml:space="preserve">) </w:t>
            </w:r>
            <w:hyperlink r:id="rId11" w:history="1">
              <w:r w:rsidR="003922F0" w:rsidRPr="00A06EDF">
                <w:rPr>
                  <w:rStyle w:val="Hyperlink"/>
                  <w:sz w:val="16"/>
                  <w:szCs w:val="16"/>
                  <w:lang w:val="ru-RU"/>
                </w:rPr>
                <w:t>https://pixabay.com/de/photos/geburtstag-gl%c3%bcckwunsch-492372/</w:t>
              </w:r>
            </w:hyperlink>
            <w:r w:rsidR="003922F0" w:rsidRPr="00A06EDF">
              <w:rPr>
                <w:sz w:val="16"/>
                <w:szCs w:val="16"/>
                <w:lang w:val="ru-RU"/>
              </w:rPr>
              <w:t xml:space="preserve"> (20.09.2022)</w:t>
            </w:r>
          </w:p>
        </w:tc>
      </w:tr>
    </w:tbl>
    <w:p w14:paraId="507CF8CF" w14:textId="17B111B3" w:rsidR="00E00149" w:rsidRDefault="00E00149" w:rsidP="0040145C">
      <w:pPr>
        <w:rPr>
          <w:lang w:val="ru-RU"/>
        </w:rPr>
      </w:pPr>
    </w:p>
    <w:p w14:paraId="421B94A7" w14:textId="2D326E72" w:rsidR="0040145C" w:rsidRPr="00E00149" w:rsidRDefault="00E00149" w:rsidP="0040145C">
      <w:pPr>
        <w:rPr>
          <w:lang w:val="ru-RU"/>
        </w:rPr>
      </w:pPr>
      <w:r>
        <w:rPr>
          <w:lang w:val="ru-RU"/>
        </w:rPr>
        <w:t>На</w:t>
      </w:r>
      <w:r w:rsidR="007A55C6">
        <w:rPr>
          <w:lang w:val="ru-RU"/>
        </w:rPr>
        <w:t>́</w:t>
      </w:r>
      <w:r w:rsidR="00736F32">
        <w:rPr>
          <w:lang w:val="ru-RU"/>
        </w:rPr>
        <w:t>ша</w:t>
      </w:r>
      <w:r>
        <w:rPr>
          <w:lang w:val="ru-RU"/>
        </w:rPr>
        <w:t xml:space="preserve"> те</w:t>
      </w:r>
      <w:r w:rsidR="007A55C6">
        <w:rPr>
          <w:lang w:val="ru-RU"/>
        </w:rPr>
        <w:t>́</w:t>
      </w:r>
      <w:r w:rsidR="00736F32">
        <w:rPr>
          <w:lang w:val="ru-RU"/>
        </w:rPr>
        <w:t>ма</w:t>
      </w:r>
      <w:r>
        <w:rPr>
          <w:lang w:val="ru-RU"/>
        </w:rPr>
        <w:t xml:space="preserve"> сего</w:t>
      </w:r>
      <w:r w:rsidR="007A55C6">
        <w:rPr>
          <w:lang w:val="ru-RU"/>
        </w:rPr>
        <w:t>́</w:t>
      </w:r>
      <w:r>
        <w:rPr>
          <w:lang w:val="ru-RU"/>
        </w:rPr>
        <w:t xml:space="preserve">дня: </w:t>
      </w:r>
      <w:r>
        <w:rPr>
          <w:lang w:val="ru-RU"/>
        </w:rPr>
        <w:tab/>
      </w:r>
      <w:r w:rsidR="00736F32">
        <w:rPr>
          <w:lang w:val="ru-RU"/>
        </w:rPr>
        <w:tab/>
      </w:r>
      <w:r w:rsidR="00736F32">
        <w:rPr>
          <w:lang w:val="ru-RU"/>
        </w:rPr>
        <w:tab/>
      </w:r>
      <w:r>
        <w:rPr>
          <w:lang w:val="ru-RU"/>
        </w:rPr>
        <w:t>.........................................................................................</w:t>
      </w:r>
    </w:p>
    <w:p w14:paraId="0D14F418" w14:textId="77E50612" w:rsidR="004A0A36" w:rsidRDefault="004A0A36" w:rsidP="0040145C">
      <w:pPr>
        <w:rPr>
          <w:lang w:val="ru-RU"/>
        </w:rPr>
      </w:pPr>
    </w:p>
    <w:p w14:paraId="5A230132" w14:textId="2E2916A7" w:rsidR="004A0A36" w:rsidRPr="008C00B8" w:rsidRDefault="004A0A36" w:rsidP="004A0A36">
      <w:pPr>
        <w:spacing w:line="240" w:lineRule="auto"/>
        <w:rPr>
          <w:lang w:val="ru-RU"/>
        </w:rPr>
      </w:pPr>
      <w:r>
        <w:rPr>
          <w:b/>
          <w:lang w:val="ru-RU"/>
        </w:rPr>
        <w:t xml:space="preserve">2) </w:t>
      </w:r>
      <w:r w:rsidRPr="00F3613F">
        <w:rPr>
          <w:b/>
          <w:lang w:val="ru-RU"/>
        </w:rPr>
        <w:t>Как по-англи</w:t>
      </w:r>
      <w:r>
        <w:rPr>
          <w:b/>
          <w:lang w:val="ru-RU"/>
        </w:rPr>
        <w:t>́</w:t>
      </w:r>
      <w:r w:rsidRPr="00F3613F">
        <w:rPr>
          <w:b/>
          <w:lang w:val="ru-RU"/>
        </w:rPr>
        <w:t>йски</w:t>
      </w:r>
      <w:r>
        <w:rPr>
          <w:b/>
          <w:lang w:val="ru-RU"/>
        </w:rPr>
        <w:t>, по-италья</w:t>
      </w:r>
      <w:r w:rsidR="00C243A9">
        <w:rPr>
          <w:b/>
          <w:lang w:val="ru-RU"/>
        </w:rPr>
        <w:t>́</w:t>
      </w:r>
      <w:r>
        <w:rPr>
          <w:b/>
          <w:lang w:val="ru-RU"/>
        </w:rPr>
        <w:t xml:space="preserve">нски, </w:t>
      </w:r>
      <w:r w:rsidRPr="00F3613F">
        <w:rPr>
          <w:b/>
          <w:lang w:val="ru-RU"/>
        </w:rPr>
        <w:t xml:space="preserve">... </w:t>
      </w:r>
      <w:r>
        <w:rPr>
          <w:b/>
          <w:lang w:val="ru-RU"/>
        </w:rPr>
        <w:t>«День рожде́ния»</w:t>
      </w:r>
      <w:r w:rsidRPr="00F3613F">
        <w:rPr>
          <w:b/>
          <w:lang w:val="ru-RU"/>
        </w:rPr>
        <w:t xml:space="preserve">? </w:t>
      </w:r>
      <w:r>
        <w:rPr>
          <w:b/>
          <w:lang w:val="ru-RU"/>
        </w:rPr>
        <w:t>Рабо́тайте с партнёром и д</w:t>
      </w:r>
      <w:r w:rsidRPr="00F3613F">
        <w:rPr>
          <w:b/>
          <w:lang w:val="ru-RU"/>
        </w:rPr>
        <w:t>опо</w:t>
      </w:r>
      <w:r>
        <w:rPr>
          <w:b/>
          <w:lang w:val="ru-RU"/>
        </w:rPr>
        <w:t>́</w:t>
      </w:r>
      <w:r w:rsidRPr="00F3613F">
        <w:rPr>
          <w:b/>
          <w:lang w:val="ru-RU"/>
        </w:rPr>
        <w:t>лните да</w:t>
      </w:r>
      <w:r>
        <w:rPr>
          <w:b/>
          <w:lang w:val="ru-RU"/>
        </w:rPr>
        <w:t>́</w:t>
      </w:r>
      <w:r w:rsidRPr="00F3613F">
        <w:rPr>
          <w:b/>
          <w:lang w:val="ru-RU"/>
        </w:rPr>
        <w:t>нную ни</w:t>
      </w:r>
      <w:r>
        <w:rPr>
          <w:b/>
          <w:lang w:val="ru-RU"/>
        </w:rPr>
        <w:t>́</w:t>
      </w:r>
      <w:r w:rsidRPr="00F3613F">
        <w:rPr>
          <w:b/>
          <w:lang w:val="ru-RU"/>
        </w:rPr>
        <w:t xml:space="preserve">же </w:t>
      </w:r>
      <w:r>
        <w:rPr>
          <w:b/>
          <w:lang w:val="ru-RU"/>
        </w:rPr>
        <w:t>схе́му</w:t>
      </w:r>
      <w:r w:rsidRPr="00F3613F">
        <w:rPr>
          <w:b/>
          <w:lang w:val="ru-RU"/>
        </w:rPr>
        <w:t xml:space="preserve">. </w:t>
      </w:r>
      <w:r w:rsidR="00567DDE">
        <w:rPr>
          <w:b/>
          <w:i/>
          <w:shd w:val="clear" w:color="auto" w:fill="auto"/>
          <w:lang w:val="ru-RU"/>
        </w:rPr>
        <w:t>Пе́рвые два</w:t>
      </w:r>
      <w:r w:rsidR="009509B9">
        <w:rPr>
          <w:b/>
          <w:i/>
          <w:shd w:val="clear" w:color="auto" w:fill="auto"/>
          <w:lang w:val="ru-RU"/>
        </w:rPr>
        <w:t xml:space="preserve"> при</w:t>
      </w:r>
      <w:r w:rsidRPr="008F555B">
        <w:rPr>
          <w:b/>
          <w:i/>
          <w:shd w:val="clear" w:color="auto" w:fill="auto"/>
          <w:lang w:val="ru-RU"/>
        </w:rPr>
        <w:t>ме</w:t>
      </w:r>
      <w:r w:rsidR="009509B9">
        <w:rPr>
          <w:b/>
          <w:i/>
          <w:shd w:val="clear" w:color="auto" w:fill="auto"/>
          <w:lang w:val="ru-RU"/>
        </w:rPr>
        <w:t>́</w:t>
      </w:r>
      <w:r w:rsidRPr="008F555B">
        <w:rPr>
          <w:b/>
          <w:i/>
          <w:shd w:val="clear" w:color="auto" w:fill="auto"/>
          <w:lang w:val="ru-RU"/>
        </w:rPr>
        <w:t>р</w:t>
      </w:r>
      <w:r w:rsidR="00567DDE">
        <w:rPr>
          <w:b/>
          <w:i/>
          <w:shd w:val="clear" w:color="auto" w:fill="auto"/>
          <w:lang w:val="ru-RU"/>
        </w:rPr>
        <w:t>а</w:t>
      </w:r>
      <w:r w:rsidRPr="00C50E5B">
        <w:rPr>
          <w:b/>
          <w:shd w:val="clear" w:color="auto" w:fill="auto"/>
          <w:lang w:val="ru-RU"/>
        </w:rPr>
        <w:t xml:space="preserve"> </w:t>
      </w:r>
      <w:r w:rsidR="006948DE">
        <w:rPr>
          <w:b/>
          <w:shd w:val="clear" w:color="auto" w:fill="auto"/>
          <w:lang w:val="ru-RU"/>
        </w:rPr>
        <w:t>уже́</w:t>
      </w:r>
      <w:r w:rsidRPr="00C50E5B">
        <w:rPr>
          <w:b/>
          <w:shd w:val="clear" w:color="auto" w:fill="auto"/>
          <w:lang w:val="ru-RU"/>
        </w:rPr>
        <w:t xml:space="preserve"> сде</w:t>
      </w:r>
      <w:r>
        <w:rPr>
          <w:b/>
          <w:shd w:val="clear" w:color="auto" w:fill="auto"/>
          <w:lang w:val="ru-RU"/>
        </w:rPr>
        <w:t>́</w:t>
      </w:r>
      <w:r w:rsidRPr="00C50E5B">
        <w:rPr>
          <w:b/>
          <w:shd w:val="clear" w:color="auto" w:fill="auto"/>
          <w:lang w:val="ru-RU"/>
        </w:rPr>
        <w:t>лан</w:t>
      </w:r>
      <w:r w:rsidR="00567DDE">
        <w:rPr>
          <w:b/>
          <w:shd w:val="clear" w:color="auto" w:fill="auto"/>
          <w:lang w:val="ru-RU"/>
        </w:rPr>
        <w:t>ы</w:t>
      </w:r>
      <w:r w:rsidRPr="00C50E5B">
        <w:rPr>
          <w:b/>
          <w:shd w:val="clear" w:color="auto" w:fill="auto"/>
          <w:lang w:val="ru-RU"/>
        </w:rPr>
        <w:t>.</w:t>
      </w:r>
      <w:r w:rsidRPr="00F3613F">
        <w:rPr>
          <w:b/>
          <w:lang w:val="ru-RU"/>
        </w:rPr>
        <w:t xml:space="preserve"> </w:t>
      </w:r>
    </w:p>
    <w:p w14:paraId="0BF1BC20" w14:textId="77777777" w:rsidR="004A0A36" w:rsidRPr="008C00B8" w:rsidRDefault="004A0A36" w:rsidP="004A0A36">
      <w:pPr>
        <w:rPr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127"/>
        <w:gridCol w:w="3260"/>
        <w:gridCol w:w="3117"/>
      </w:tblGrid>
      <w:tr w:rsidR="004A0A36" w:rsidRPr="00F3613F" w14:paraId="4ECC6791" w14:textId="77777777" w:rsidTr="00F634C7">
        <w:tc>
          <w:tcPr>
            <w:tcW w:w="2127" w:type="dxa"/>
            <w:shd w:val="clear" w:color="auto" w:fill="auto"/>
          </w:tcPr>
          <w:p w14:paraId="53CACCC0" w14:textId="33CED824" w:rsidR="004A0A36" w:rsidRPr="00567DDE" w:rsidRDefault="004A0A36" w:rsidP="00F634C7">
            <w:pPr>
              <w:pStyle w:val="Tabelle-ErsteReihe"/>
              <w:rPr>
                <w:sz w:val="16"/>
                <w:szCs w:val="16"/>
              </w:rPr>
            </w:pPr>
            <w:proofErr w:type="spellStart"/>
            <w:r w:rsidRPr="00567DDE">
              <w:rPr>
                <w:sz w:val="16"/>
                <w:szCs w:val="16"/>
              </w:rPr>
              <w:t>Ру</w:t>
            </w:r>
            <w:proofErr w:type="spellEnd"/>
            <w:r w:rsidR="009802AF" w:rsidRPr="00567DDE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567DDE">
              <w:rPr>
                <w:sz w:val="16"/>
                <w:szCs w:val="16"/>
              </w:rPr>
              <w:t>сский</w:t>
            </w:r>
            <w:proofErr w:type="spellEnd"/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261DB346" w14:textId="085C80B3" w:rsidR="004A0A36" w:rsidRPr="00C77D3C" w:rsidRDefault="0000332B" w:rsidP="00567DDE">
            <w:pPr>
              <w:pStyle w:val="TabelleText"/>
              <w:rPr>
                <w:i/>
                <w:sz w:val="22"/>
              </w:rPr>
            </w:pPr>
            <w:proofErr w:type="spellStart"/>
            <w:r>
              <w:rPr>
                <w:i/>
                <w:sz w:val="22"/>
              </w:rPr>
              <w:t>д</w:t>
            </w:r>
            <w:r w:rsidR="004A0A36" w:rsidRPr="00C77D3C">
              <w:rPr>
                <w:i/>
                <w:sz w:val="22"/>
              </w:rPr>
              <w:t>ень</w:t>
            </w:r>
            <w:proofErr w:type="spellEnd"/>
            <w:r w:rsidR="004A0A36" w:rsidRPr="00C77D3C">
              <w:rPr>
                <w:i/>
                <w:sz w:val="22"/>
              </w:rPr>
              <w:t xml:space="preserve"> </w:t>
            </w:r>
            <w:proofErr w:type="spellStart"/>
            <w:r w:rsidR="004A0A36" w:rsidRPr="00C77D3C">
              <w:rPr>
                <w:i/>
                <w:sz w:val="22"/>
              </w:rPr>
              <w:t>рожде́ния</w:t>
            </w:r>
            <w:proofErr w:type="spellEnd"/>
          </w:p>
        </w:tc>
        <w:tc>
          <w:tcPr>
            <w:tcW w:w="3117" w:type="dxa"/>
            <w:tcBorders>
              <w:bottom w:val="single" w:sz="4" w:space="0" w:color="auto"/>
            </w:tcBorders>
            <w:shd w:val="clear" w:color="auto" w:fill="auto"/>
          </w:tcPr>
          <w:p w14:paraId="5C734FE2" w14:textId="2644869D" w:rsidR="004A0A36" w:rsidRPr="00BA4B2B" w:rsidRDefault="0070179F" w:rsidP="00567DDE">
            <w:pPr>
              <w:pStyle w:val="TabelleText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С </w:t>
            </w:r>
            <w:r w:rsidR="00DB593E">
              <w:rPr>
                <w:i/>
                <w:sz w:val="22"/>
                <w:lang w:val="ru-RU"/>
              </w:rPr>
              <w:t>Д</w:t>
            </w:r>
            <w:proofErr w:type="spellStart"/>
            <w:r w:rsidR="004A0A36" w:rsidRPr="00BA4B2B">
              <w:rPr>
                <w:i/>
                <w:sz w:val="22"/>
              </w:rPr>
              <w:t>нём</w:t>
            </w:r>
            <w:proofErr w:type="spellEnd"/>
            <w:r w:rsidR="004A0A36" w:rsidRPr="00BA4B2B">
              <w:rPr>
                <w:i/>
                <w:sz w:val="22"/>
              </w:rPr>
              <w:t xml:space="preserve"> </w:t>
            </w:r>
            <w:proofErr w:type="spellStart"/>
            <w:r w:rsidR="004A0A36" w:rsidRPr="00BA4B2B">
              <w:rPr>
                <w:i/>
                <w:sz w:val="22"/>
              </w:rPr>
              <w:t>рожде́ния</w:t>
            </w:r>
            <w:proofErr w:type="spellEnd"/>
            <w:r w:rsidR="004A0A36" w:rsidRPr="00BA4B2B">
              <w:rPr>
                <w:i/>
                <w:sz w:val="22"/>
              </w:rPr>
              <w:t>!</w:t>
            </w:r>
          </w:p>
        </w:tc>
      </w:tr>
      <w:tr w:rsidR="004A0A36" w:rsidRPr="00F3613F" w14:paraId="7898B8D8" w14:textId="77777777" w:rsidTr="00F634C7">
        <w:tc>
          <w:tcPr>
            <w:tcW w:w="2127" w:type="dxa"/>
            <w:shd w:val="clear" w:color="auto" w:fill="auto"/>
          </w:tcPr>
          <w:p w14:paraId="12AE170C" w14:textId="2146A1DE" w:rsidR="004A0A36" w:rsidRPr="00567DDE" w:rsidRDefault="004A0A36" w:rsidP="00F634C7">
            <w:pPr>
              <w:pStyle w:val="Tabelle-ErsteReihe"/>
              <w:rPr>
                <w:sz w:val="16"/>
                <w:szCs w:val="16"/>
              </w:rPr>
            </w:pPr>
            <w:proofErr w:type="spellStart"/>
            <w:r w:rsidRPr="00567DDE">
              <w:rPr>
                <w:sz w:val="16"/>
                <w:szCs w:val="16"/>
              </w:rPr>
              <w:t>Неме</w:t>
            </w:r>
            <w:proofErr w:type="spellEnd"/>
            <w:r w:rsidR="009802AF" w:rsidRPr="00567DDE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567DDE">
              <w:rPr>
                <w:sz w:val="16"/>
                <w:szCs w:val="16"/>
              </w:rPr>
              <w:t>цкий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B6D404" w14:textId="77777777" w:rsidR="004A0A36" w:rsidRPr="00567DDE" w:rsidRDefault="004A0A36" w:rsidP="00F634C7">
            <w:pPr>
              <w:rPr>
                <w:i/>
              </w:rPr>
            </w:pPr>
            <w:r w:rsidRPr="00567DDE">
              <w:rPr>
                <w:i/>
              </w:rPr>
              <w:t>Geburtstag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F0812E" w14:textId="77777777" w:rsidR="004A0A36" w:rsidRPr="00567DDE" w:rsidRDefault="004A0A36" w:rsidP="00F634C7">
            <w:r w:rsidRPr="00567DDE">
              <w:rPr>
                <w:i/>
              </w:rPr>
              <w:t>Alles Gute zum Geburtstag</w:t>
            </w:r>
            <w:r w:rsidRPr="00567DDE">
              <w:t>!</w:t>
            </w:r>
          </w:p>
        </w:tc>
      </w:tr>
      <w:tr w:rsidR="004A0A36" w:rsidRPr="00F3613F" w14:paraId="0029038A" w14:textId="77777777" w:rsidTr="00F634C7">
        <w:tc>
          <w:tcPr>
            <w:tcW w:w="2127" w:type="dxa"/>
            <w:shd w:val="clear" w:color="auto" w:fill="auto"/>
          </w:tcPr>
          <w:p w14:paraId="15F82F7B" w14:textId="2DBC8263" w:rsidR="004A0A36" w:rsidRPr="00567DDE" w:rsidRDefault="004A0A36" w:rsidP="00F634C7">
            <w:pPr>
              <w:pStyle w:val="Tabelle-ErsteReihe"/>
              <w:rPr>
                <w:sz w:val="16"/>
                <w:szCs w:val="16"/>
              </w:rPr>
            </w:pPr>
            <w:proofErr w:type="spellStart"/>
            <w:r w:rsidRPr="00567DDE">
              <w:rPr>
                <w:sz w:val="16"/>
                <w:szCs w:val="16"/>
              </w:rPr>
              <w:t>Англи</w:t>
            </w:r>
            <w:proofErr w:type="spellEnd"/>
            <w:r w:rsidR="009802AF" w:rsidRPr="00567DDE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567DDE">
              <w:rPr>
                <w:sz w:val="16"/>
                <w:szCs w:val="16"/>
              </w:rPr>
              <w:t>йский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4242A5" w14:textId="77777777" w:rsidR="004A0A36" w:rsidRPr="00F3613F" w:rsidRDefault="004A0A36" w:rsidP="00F634C7">
            <w:pPr>
              <w:rPr>
                <w:lang w:val="ru-RU"/>
              </w:rPr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03A04A" w14:textId="77777777" w:rsidR="004A0A36" w:rsidRPr="00F3613F" w:rsidRDefault="004A0A36" w:rsidP="00F634C7">
            <w:pPr>
              <w:rPr>
                <w:lang w:val="ru-RU"/>
              </w:rPr>
            </w:pPr>
          </w:p>
        </w:tc>
      </w:tr>
      <w:tr w:rsidR="004A0A36" w:rsidRPr="00F3613F" w14:paraId="06C93AF7" w14:textId="77777777" w:rsidTr="00F634C7">
        <w:tc>
          <w:tcPr>
            <w:tcW w:w="2127" w:type="dxa"/>
            <w:shd w:val="clear" w:color="auto" w:fill="auto"/>
          </w:tcPr>
          <w:p w14:paraId="407971A4" w14:textId="33E2E768" w:rsidR="004A0A36" w:rsidRPr="00567DDE" w:rsidRDefault="004A0A36" w:rsidP="00F634C7">
            <w:pPr>
              <w:pStyle w:val="Tabelle-ErsteReihe"/>
              <w:rPr>
                <w:sz w:val="16"/>
                <w:szCs w:val="16"/>
              </w:rPr>
            </w:pPr>
            <w:proofErr w:type="spellStart"/>
            <w:r w:rsidRPr="00567DDE">
              <w:rPr>
                <w:sz w:val="16"/>
                <w:szCs w:val="16"/>
              </w:rPr>
              <w:t>Италья</w:t>
            </w:r>
            <w:proofErr w:type="spellEnd"/>
            <w:r w:rsidR="009802AF" w:rsidRPr="00567DDE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567DDE">
              <w:rPr>
                <w:sz w:val="16"/>
                <w:szCs w:val="16"/>
              </w:rPr>
              <w:t>нский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097660" w14:textId="77777777" w:rsidR="004A0A36" w:rsidRPr="00F3613F" w:rsidRDefault="004A0A36" w:rsidP="00F634C7">
            <w:pPr>
              <w:rPr>
                <w:lang w:val="ru-RU"/>
              </w:rPr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0F01EA" w14:textId="77777777" w:rsidR="004A0A36" w:rsidRPr="00C16A84" w:rsidRDefault="004A0A36" w:rsidP="00F634C7">
            <w:pPr>
              <w:rPr>
                <w:lang w:val="de-AT"/>
              </w:rPr>
            </w:pPr>
          </w:p>
        </w:tc>
      </w:tr>
      <w:tr w:rsidR="004A0A36" w:rsidRPr="00F3613F" w14:paraId="72227242" w14:textId="77777777" w:rsidTr="00F634C7">
        <w:tc>
          <w:tcPr>
            <w:tcW w:w="2127" w:type="dxa"/>
            <w:shd w:val="clear" w:color="auto" w:fill="auto"/>
          </w:tcPr>
          <w:p w14:paraId="70E7B7BF" w14:textId="22D459A6" w:rsidR="004A0A36" w:rsidRPr="00567DDE" w:rsidRDefault="004A0A36" w:rsidP="00F634C7">
            <w:pPr>
              <w:pStyle w:val="Tabelle-ErsteReihe"/>
              <w:rPr>
                <w:sz w:val="16"/>
                <w:szCs w:val="16"/>
              </w:rPr>
            </w:pPr>
            <w:proofErr w:type="spellStart"/>
            <w:r w:rsidRPr="00567DDE">
              <w:rPr>
                <w:sz w:val="16"/>
                <w:szCs w:val="16"/>
              </w:rPr>
              <w:t>Испа</w:t>
            </w:r>
            <w:proofErr w:type="spellEnd"/>
            <w:r w:rsidR="009802AF" w:rsidRPr="00567DDE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567DDE">
              <w:rPr>
                <w:sz w:val="16"/>
                <w:szCs w:val="16"/>
              </w:rPr>
              <w:t>нский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810610" w14:textId="77777777" w:rsidR="004A0A36" w:rsidRPr="00F3613F" w:rsidRDefault="004A0A36" w:rsidP="00F634C7">
            <w:pPr>
              <w:rPr>
                <w:lang w:val="ru-RU"/>
              </w:rPr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D24809" w14:textId="77777777" w:rsidR="004A0A36" w:rsidRPr="00F3613F" w:rsidRDefault="004A0A36" w:rsidP="00F634C7">
            <w:pPr>
              <w:rPr>
                <w:lang w:val="ru-RU"/>
              </w:rPr>
            </w:pPr>
          </w:p>
        </w:tc>
      </w:tr>
      <w:tr w:rsidR="004A0A36" w:rsidRPr="00F3613F" w14:paraId="20F3539F" w14:textId="77777777" w:rsidTr="00F634C7">
        <w:tc>
          <w:tcPr>
            <w:tcW w:w="2127" w:type="dxa"/>
            <w:shd w:val="clear" w:color="auto" w:fill="auto"/>
          </w:tcPr>
          <w:p w14:paraId="2E864AE2" w14:textId="477FF91D" w:rsidR="004A0A36" w:rsidRPr="00567DDE" w:rsidRDefault="004A0A36" w:rsidP="00F634C7">
            <w:pPr>
              <w:pStyle w:val="Tabelle-ErsteReihe"/>
              <w:rPr>
                <w:sz w:val="16"/>
                <w:szCs w:val="16"/>
              </w:rPr>
            </w:pPr>
            <w:proofErr w:type="spellStart"/>
            <w:r w:rsidRPr="00567DDE">
              <w:rPr>
                <w:sz w:val="16"/>
                <w:szCs w:val="16"/>
              </w:rPr>
              <w:t>Францу</w:t>
            </w:r>
            <w:proofErr w:type="spellEnd"/>
            <w:r w:rsidR="009802AF" w:rsidRPr="00567DDE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567DDE">
              <w:rPr>
                <w:sz w:val="16"/>
                <w:szCs w:val="16"/>
              </w:rPr>
              <w:t>зский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F39225" w14:textId="77777777" w:rsidR="004A0A36" w:rsidRPr="00F3613F" w:rsidRDefault="004A0A36" w:rsidP="00F634C7">
            <w:pPr>
              <w:rPr>
                <w:lang w:val="ru-RU"/>
              </w:rPr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3A91AC" w14:textId="77777777" w:rsidR="004A0A36" w:rsidRPr="00F3613F" w:rsidRDefault="004A0A36" w:rsidP="00F634C7">
            <w:pPr>
              <w:rPr>
                <w:lang w:val="ru-RU"/>
              </w:rPr>
            </w:pPr>
          </w:p>
        </w:tc>
      </w:tr>
      <w:tr w:rsidR="004A0A36" w:rsidRPr="00F3613F" w14:paraId="33B97F75" w14:textId="77777777" w:rsidTr="00F634C7">
        <w:tc>
          <w:tcPr>
            <w:tcW w:w="2127" w:type="dxa"/>
            <w:shd w:val="clear" w:color="auto" w:fill="auto"/>
          </w:tcPr>
          <w:p w14:paraId="31DBAFF6" w14:textId="355D53B6" w:rsidR="004A0A36" w:rsidRPr="00567DDE" w:rsidRDefault="004A0A36" w:rsidP="00F634C7">
            <w:pPr>
              <w:pStyle w:val="Tabelle-ErsteReihe"/>
              <w:rPr>
                <w:sz w:val="16"/>
                <w:szCs w:val="16"/>
              </w:rPr>
            </w:pPr>
            <w:r w:rsidRPr="00567DDE">
              <w:rPr>
                <w:sz w:val="16"/>
                <w:szCs w:val="16"/>
                <w:lang w:val="ru-RU"/>
              </w:rPr>
              <w:t>Мо</w:t>
            </w:r>
            <w:r w:rsidR="009802AF" w:rsidRPr="00567DDE">
              <w:rPr>
                <w:sz w:val="16"/>
                <w:szCs w:val="16"/>
                <w:lang w:val="ru-RU"/>
              </w:rPr>
              <w:t>́</w:t>
            </w:r>
            <w:r w:rsidRPr="00567DDE">
              <w:rPr>
                <w:sz w:val="16"/>
                <w:szCs w:val="16"/>
                <w:lang w:val="ru-RU"/>
              </w:rPr>
              <w:t>й р</w:t>
            </w:r>
            <w:proofErr w:type="spellStart"/>
            <w:r w:rsidRPr="00567DDE">
              <w:rPr>
                <w:sz w:val="16"/>
                <w:szCs w:val="16"/>
              </w:rPr>
              <w:t>одно</w:t>
            </w:r>
            <w:proofErr w:type="spellEnd"/>
            <w:r w:rsidR="009802AF" w:rsidRPr="00567DDE">
              <w:rPr>
                <w:sz w:val="16"/>
                <w:szCs w:val="16"/>
                <w:lang w:val="ru-RU"/>
              </w:rPr>
              <w:t>́</w:t>
            </w:r>
            <w:r w:rsidRPr="00567DDE">
              <w:rPr>
                <w:sz w:val="16"/>
                <w:szCs w:val="16"/>
              </w:rPr>
              <w:t xml:space="preserve">й </w:t>
            </w:r>
            <w:proofErr w:type="spellStart"/>
            <w:r w:rsidRPr="00567DDE">
              <w:rPr>
                <w:sz w:val="16"/>
                <w:szCs w:val="16"/>
              </w:rPr>
              <w:t>язы</w:t>
            </w:r>
            <w:proofErr w:type="spellEnd"/>
            <w:r w:rsidR="009802AF" w:rsidRPr="00567DDE">
              <w:rPr>
                <w:sz w:val="16"/>
                <w:szCs w:val="16"/>
                <w:lang w:val="ru-RU"/>
              </w:rPr>
              <w:t>́</w:t>
            </w:r>
            <w:r w:rsidRPr="00567DDE">
              <w:rPr>
                <w:sz w:val="16"/>
                <w:szCs w:val="16"/>
              </w:rPr>
              <w:t>к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FA48DB" w14:textId="77777777" w:rsidR="004A0A36" w:rsidRPr="00F3613F" w:rsidRDefault="004A0A36" w:rsidP="00F634C7">
            <w:pPr>
              <w:rPr>
                <w:lang w:val="ru-RU"/>
              </w:rPr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C9E741" w14:textId="77777777" w:rsidR="004A0A36" w:rsidRPr="00F3613F" w:rsidRDefault="004A0A36" w:rsidP="00F634C7">
            <w:pPr>
              <w:rPr>
                <w:lang w:val="ru-RU"/>
              </w:rPr>
            </w:pPr>
          </w:p>
        </w:tc>
      </w:tr>
      <w:tr w:rsidR="004A0A36" w:rsidRPr="003742F5" w14:paraId="5DA5B483" w14:textId="77777777" w:rsidTr="00F634C7">
        <w:trPr>
          <w:trHeight w:val="159"/>
        </w:trPr>
        <w:tc>
          <w:tcPr>
            <w:tcW w:w="2127" w:type="dxa"/>
            <w:vMerge w:val="restart"/>
            <w:shd w:val="clear" w:color="auto" w:fill="auto"/>
          </w:tcPr>
          <w:p w14:paraId="6E5B72FC" w14:textId="218DDF6E" w:rsidR="004A0A36" w:rsidRPr="00567DDE" w:rsidRDefault="004A0A36" w:rsidP="009802AF">
            <w:pPr>
              <w:pStyle w:val="Tabelle-ErsteReihe"/>
              <w:rPr>
                <w:sz w:val="16"/>
                <w:szCs w:val="16"/>
                <w:lang w:val="ru-RU"/>
              </w:rPr>
            </w:pPr>
            <w:r w:rsidRPr="00567DDE">
              <w:rPr>
                <w:sz w:val="16"/>
                <w:szCs w:val="16"/>
                <w:lang w:val="ru-RU"/>
              </w:rPr>
              <w:t>Други</w:t>
            </w:r>
            <w:r w:rsidR="009802AF" w:rsidRPr="00567DDE">
              <w:rPr>
                <w:sz w:val="16"/>
                <w:szCs w:val="16"/>
                <w:lang w:val="ru-RU"/>
              </w:rPr>
              <w:t>́</w:t>
            </w:r>
            <w:r w:rsidRPr="00567DDE">
              <w:rPr>
                <w:sz w:val="16"/>
                <w:szCs w:val="16"/>
                <w:lang w:val="ru-RU"/>
              </w:rPr>
              <w:t>е языки</w:t>
            </w:r>
            <w:r w:rsidR="009802AF" w:rsidRPr="00567DDE">
              <w:rPr>
                <w:sz w:val="16"/>
                <w:szCs w:val="16"/>
                <w:lang w:val="ru-RU"/>
              </w:rPr>
              <w:t>́</w:t>
            </w:r>
            <w:r w:rsidRPr="00567DDE">
              <w:rPr>
                <w:sz w:val="16"/>
                <w:szCs w:val="16"/>
                <w:lang w:val="ru-RU"/>
              </w:rPr>
              <w:t>, кото</w:t>
            </w:r>
            <w:r w:rsidR="009802AF" w:rsidRPr="00567DDE">
              <w:rPr>
                <w:sz w:val="16"/>
                <w:szCs w:val="16"/>
                <w:lang w:val="ru-RU"/>
              </w:rPr>
              <w:t>́</w:t>
            </w:r>
            <w:r w:rsidRPr="00567DDE">
              <w:rPr>
                <w:sz w:val="16"/>
                <w:szCs w:val="16"/>
                <w:lang w:val="ru-RU"/>
              </w:rPr>
              <w:t xml:space="preserve">рые </w:t>
            </w:r>
            <w:r w:rsidR="009802AF" w:rsidRPr="00567DDE">
              <w:rPr>
                <w:sz w:val="16"/>
                <w:szCs w:val="16"/>
                <w:lang w:val="ru-RU"/>
              </w:rPr>
              <w:t>я зна́ю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571253" w14:textId="77777777" w:rsidR="004A0A36" w:rsidRPr="00F3613F" w:rsidRDefault="004A0A36" w:rsidP="00F634C7">
            <w:pPr>
              <w:rPr>
                <w:lang w:val="ru-RU"/>
              </w:rPr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66DFD5" w14:textId="77777777" w:rsidR="004A0A36" w:rsidRPr="00F3613F" w:rsidRDefault="004A0A36" w:rsidP="00F634C7">
            <w:pPr>
              <w:rPr>
                <w:lang w:val="ru-RU"/>
              </w:rPr>
            </w:pPr>
          </w:p>
        </w:tc>
      </w:tr>
      <w:tr w:rsidR="004A0A36" w:rsidRPr="003742F5" w14:paraId="5BFE0A72" w14:textId="77777777" w:rsidTr="00F634C7">
        <w:trPr>
          <w:trHeight w:val="159"/>
        </w:trPr>
        <w:tc>
          <w:tcPr>
            <w:tcW w:w="2127" w:type="dxa"/>
            <w:vMerge/>
            <w:shd w:val="clear" w:color="auto" w:fill="auto"/>
          </w:tcPr>
          <w:p w14:paraId="390AE007" w14:textId="77777777" w:rsidR="004A0A36" w:rsidRDefault="004A0A36" w:rsidP="00F634C7">
            <w:pPr>
              <w:pStyle w:val="Tabelle-ErsteReihe"/>
              <w:rPr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414F98" w14:textId="77777777" w:rsidR="004A0A36" w:rsidRPr="00F3613F" w:rsidRDefault="004A0A36" w:rsidP="00F634C7">
            <w:pPr>
              <w:rPr>
                <w:lang w:val="ru-RU"/>
              </w:rPr>
            </w:pP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977F5D" w14:textId="77777777" w:rsidR="004A0A36" w:rsidRPr="00F3613F" w:rsidRDefault="004A0A36" w:rsidP="00F634C7">
            <w:pPr>
              <w:rPr>
                <w:lang w:val="ru-RU"/>
              </w:rPr>
            </w:pPr>
          </w:p>
        </w:tc>
      </w:tr>
    </w:tbl>
    <w:p w14:paraId="2826DA13" w14:textId="7588D65A" w:rsidR="004A0A36" w:rsidRDefault="004A0A36" w:rsidP="0040145C">
      <w:pPr>
        <w:rPr>
          <w:lang w:val="ru-RU"/>
        </w:rPr>
      </w:pPr>
    </w:p>
    <w:p w14:paraId="3722B332" w14:textId="4685BEC4" w:rsidR="0040145C" w:rsidRPr="00F3613F" w:rsidRDefault="00115366" w:rsidP="00F3613F">
      <w:pPr>
        <w:spacing w:line="240" w:lineRule="auto"/>
        <w:jc w:val="left"/>
        <w:rPr>
          <w:lang w:val="ru-RU"/>
        </w:rPr>
      </w:pPr>
      <w:r>
        <w:rPr>
          <w:b/>
          <w:lang w:val="ru-RU"/>
        </w:rPr>
        <w:t>3</w:t>
      </w:r>
      <w:r w:rsidR="00F3613F" w:rsidRPr="00A72CCF">
        <w:rPr>
          <w:b/>
          <w:lang w:val="ru-RU"/>
        </w:rPr>
        <w:t xml:space="preserve">) </w:t>
      </w:r>
      <w:r w:rsidR="0040145C" w:rsidRPr="00A72CCF">
        <w:rPr>
          <w:b/>
          <w:lang w:val="ru-RU"/>
        </w:rPr>
        <w:t>Рабо</w:t>
      </w:r>
      <w:r w:rsidR="00593087" w:rsidRPr="00A72CCF">
        <w:rPr>
          <w:b/>
          <w:lang w:val="ru-RU"/>
        </w:rPr>
        <w:t>́</w:t>
      </w:r>
      <w:r w:rsidR="0040145C" w:rsidRPr="00A72CCF">
        <w:rPr>
          <w:b/>
          <w:lang w:val="ru-RU"/>
        </w:rPr>
        <w:t>тайте в гру</w:t>
      </w:r>
      <w:r w:rsidR="00593087" w:rsidRPr="00A72CCF">
        <w:rPr>
          <w:b/>
          <w:lang w:val="ru-RU"/>
        </w:rPr>
        <w:t>́</w:t>
      </w:r>
      <w:r w:rsidR="0040145C" w:rsidRPr="00A72CCF">
        <w:rPr>
          <w:b/>
          <w:lang w:val="ru-RU"/>
        </w:rPr>
        <w:t>ппах</w:t>
      </w:r>
      <w:r w:rsidR="006311D6">
        <w:rPr>
          <w:b/>
          <w:lang w:val="ru-RU"/>
        </w:rPr>
        <w:t xml:space="preserve"> </w:t>
      </w:r>
      <w:r w:rsidR="0040145C" w:rsidRPr="00A72CCF">
        <w:rPr>
          <w:b/>
          <w:lang w:val="ru-RU"/>
        </w:rPr>
        <w:t>и отве</w:t>
      </w:r>
      <w:r w:rsidR="00593087" w:rsidRPr="00A72CCF">
        <w:rPr>
          <w:b/>
          <w:lang w:val="ru-RU"/>
        </w:rPr>
        <w:t>́</w:t>
      </w:r>
      <w:r w:rsidR="0040145C" w:rsidRPr="00A72CCF">
        <w:rPr>
          <w:b/>
          <w:lang w:val="ru-RU"/>
        </w:rPr>
        <w:t>тьте на вопро</w:t>
      </w:r>
      <w:r w:rsidR="00593087" w:rsidRPr="00A72CCF">
        <w:rPr>
          <w:b/>
          <w:lang w:val="ru-RU"/>
        </w:rPr>
        <w:t>́</w:t>
      </w:r>
      <w:r w:rsidR="0040145C" w:rsidRPr="00A72CCF">
        <w:rPr>
          <w:b/>
          <w:lang w:val="ru-RU"/>
        </w:rPr>
        <w:t>сы.</w:t>
      </w:r>
    </w:p>
    <w:p w14:paraId="4941478D" w14:textId="77777777" w:rsidR="0040145C" w:rsidRPr="00F3613F" w:rsidRDefault="0040145C" w:rsidP="0040145C">
      <w:pPr>
        <w:rPr>
          <w:lang w:val="ru-RU"/>
        </w:rPr>
      </w:pPr>
    </w:p>
    <w:p w14:paraId="084A797D" w14:textId="623686DA" w:rsidR="00617717" w:rsidRDefault="00617717" w:rsidP="0063604A">
      <w:pPr>
        <w:numPr>
          <w:ilvl w:val="0"/>
          <w:numId w:val="6"/>
        </w:numPr>
        <w:spacing w:line="240" w:lineRule="auto"/>
        <w:rPr>
          <w:lang w:val="ru-RU"/>
        </w:rPr>
      </w:pPr>
      <w:r>
        <w:rPr>
          <w:lang w:val="ru-RU"/>
        </w:rPr>
        <w:t>Вы лю</w:t>
      </w:r>
      <w:r w:rsidR="001B4E13">
        <w:rPr>
          <w:lang w:val="ru-RU"/>
        </w:rPr>
        <w:t>́</w:t>
      </w:r>
      <w:r>
        <w:rPr>
          <w:lang w:val="ru-RU"/>
        </w:rPr>
        <w:t>бите получа</w:t>
      </w:r>
      <w:r w:rsidR="001B4E13">
        <w:rPr>
          <w:lang w:val="ru-RU"/>
        </w:rPr>
        <w:t>́</w:t>
      </w:r>
      <w:r>
        <w:rPr>
          <w:lang w:val="ru-RU"/>
        </w:rPr>
        <w:t>ть пода</w:t>
      </w:r>
      <w:r w:rsidR="001B4E13">
        <w:rPr>
          <w:lang w:val="ru-RU"/>
        </w:rPr>
        <w:t>́</w:t>
      </w:r>
      <w:r>
        <w:rPr>
          <w:lang w:val="ru-RU"/>
        </w:rPr>
        <w:t>рки на день рожде</w:t>
      </w:r>
      <w:r w:rsidR="001B4E13">
        <w:rPr>
          <w:lang w:val="ru-RU"/>
        </w:rPr>
        <w:t>́</w:t>
      </w:r>
      <w:r>
        <w:rPr>
          <w:lang w:val="ru-RU"/>
        </w:rPr>
        <w:t>ния? Каки</w:t>
      </w:r>
      <w:r w:rsidR="001B4E13">
        <w:rPr>
          <w:lang w:val="ru-RU"/>
        </w:rPr>
        <w:t>́</w:t>
      </w:r>
      <w:r>
        <w:rPr>
          <w:lang w:val="ru-RU"/>
        </w:rPr>
        <w:t>е пода</w:t>
      </w:r>
      <w:r w:rsidR="001B4E13">
        <w:rPr>
          <w:lang w:val="ru-RU"/>
        </w:rPr>
        <w:t>́</w:t>
      </w:r>
      <w:r>
        <w:rPr>
          <w:lang w:val="ru-RU"/>
        </w:rPr>
        <w:t>рки вы обы</w:t>
      </w:r>
      <w:r w:rsidR="001B4E13">
        <w:rPr>
          <w:lang w:val="ru-RU"/>
        </w:rPr>
        <w:t>́</w:t>
      </w:r>
      <w:r>
        <w:rPr>
          <w:lang w:val="ru-RU"/>
        </w:rPr>
        <w:t>чно получа</w:t>
      </w:r>
      <w:r w:rsidR="001B4E13">
        <w:rPr>
          <w:lang w:val="ru-RU"/>
        </w:rPr>
        <w:t>́</w:t>
      </w:r>
      <w:r w:rsidR="00537CC3">
        <w:rPr>
          <w:lang w:val="ru-RU"/>
        </w:rPr>
        <w:t>ете на</w:t>
      </w:r>
      <w:r>
        <w:rPr>
          <w:lang w:val="ru-RU"/>
        </w:rPr>
        <w:t xml:space="preserve"> де</w:t>
      </w:r>
      <w:r w:rsidR="001B4E13">
        <w:rPr>
          <w:lang w:val="ru-RU"/>
        </w:rPr>
        <w:t>́</w:t>
      </w:r>
      <w:r>
        <w:rPr>
          <w:lang w:val="ru-RU"/>
        </w:rPr>
        <w:t>нь рожде</w:t>
      </w:r>
      <w:r w:rsidR="001B4E13">
        <w:rPr>
          <w:lang w:val="ru-RU"/>
        </w:rPr>
        <w:t>́</w:t>
      </w:r>
      <w:r>
        <w:rPr>
          <w:lang w:val="ru-RU"/>
        </w:rPr>
        <w:t>ния?</w:t>
      </w:r>
      <w:r w:rsidR="001B4E13">
        <w:rPr>
          <w:lang w:val="ru-RU"/>
        </w:rPr>
        <w:t xml:space="preserve"> Каки</w:t>
      </w:r>
      <w:r w:rsidR="00F36691">
        <w:rPr>
          <w:lang w:val="ru-RU"/>
        </w:rPr>
        <w:t>́</w:t>
      </w:r>
      <w:r w:rsidR="001B4E13">
        <w:rPr>
          <w:lang w:val="ru-RU"/>
        </w:rPr>
        <w:t>е пода</w:t>
      </w:r>
      <w:r w:rsidR="00F36691">
        <w:rPr>
          <w:lang w:val="ru-RU"/>
        </w:rPr>
        <w:t>́</w:t>
      </w:r>
      <w:r w:rsidR="001B4E13">
        <w:rPr>
          <w:lang w:val="ru-RU"/>
        </w:rPr>
        <w:t>рки вы да</w:t>
      </w:r>
      <w:r w:rsidR="00F36691">
        <w:rPr>
          <w:lang w:val="ru-RU"/>
        </w:rPr>
        <w:t>́</w:t>
      </w:r>
      <w:r w:rsidR="001B4E13">
        <w:rPr>
          <w:lang w:val="ru-RU"/>
        </w:rPr>
        <w:t>рите свои</w:t>
      </w:r>
      <w:r w:rsidR="00F36691">
        <w:rPr>
          <w:lang w:val="ru-RU"/>
        </w:rPr>
        <w:t>́</w:t>
      </w:r>
      <w:r w:rsidR="001B4E13">
        <w:rPr>
          <w:lang w:val="ru-RU"/>
        </w:rPr>
        <w:t xml:space="preserve">м </w:t>
      </w:r>
      <w:r w:rsidR="00D648B5">
        <w:rPr>
          <w:lang w:val="ru-RU"/>
        </w:rPr>
        <w:t>ро</w:t>
      </w:r>
      <w:r w:rsidR="00197A43">
        <w:rPr>
          <w:lang w:val="ru-RU"/>
        </w:rPr>
        <w:t>́</w:t>
      </w:r>
      <w:r w:rsidR="00D648B5">
        <w:rPr>
          <w:lang w:val="ru-RU"/>
        </w:rPr>
        <w:t xml:space="preserve">дственникам, </w:t>
      </w:r>
      <w:r w:rsidR="001B4E13">
        <w:rPr>
          <w:lang w:val="ru-RU"/>
        </w:rPr>
        <w:t>друзья</w:t>
      </w:r>
      <w:r w:rsidR="00F36691">
        <w:rPr>
          <w:lang w:val="ru-RU"/>
        </w:rPr>
        <w:t>́</w:t>
      </w:r>
      <w:r w:rsidR="001B4E13">
        <w:rPr>
          <w:lang w:val="ru-RU"/>
        </w:rPr>
        <w:t>м?</w:t>
      </w:r>
      <w:r w:rsidR="00F36691">
        <w:rPr>
          <w:lang w:val="ru-RU"/>
        </w:rPr>
        <w:t xml:space="preserve"> Почему</w:t>
      </w:r>
      <w:r w:rsidR="00D27430">
        <w:rPr>
          <w:lang w:val="ru-RU"/>
        </w:rPr>
        <w:t>́</w:t>
      </w:r>
      <w:r w:rsidR="00F36691">
        <w:rPr>
          <w:lang w:val="ru-RU"/>
        </w:rPr>
        <w:t>?</w:t>
      </w:r>
    </w:p>
    <w:p w14:paraId="33F81E4C" w14:textId="1EB1523C" w:rsidR="000E1B3A" w:rsidRDefault="00877B23" w:rsidP="0063604A">
      <w:pPr>
        <w:numPr>
          <w:ilvl w:val="0"/>
          <w:numId w:val="6"/>
        </w:numPr>
        <w:spacing w:line="240" w:lineRule="auto"/>
        <w:rPr>
          <w:lang w:val="ru-RU"/>
        </w:rPr>
      </w:pPr>
      <w:r w:rsidRPr="00F3613F">
        <w:rPr>
          <w:lang w:val="ru-RU"/>
        </w:rPr>
        <w:t>Каки</w:t>
      </w:r>
      <w:r>
        <w:rPr>
          <w:lang w:val="ru-RU"/>
        </w:rPr>
        <w:t>́</w:t>
      </w:r>
      <w:r w:rsidRPr="00F3613F">
        <w:rPr>
          <w:lang w:val="ru-RU"/>
        </w:rPr>
        <w:t>е ру</w:t>
      </w:r>
      <w:r w:rsidR="006968A0">
        <w:rPr>
          <w:lang w:val="ru-RU"/>
        </w:rPr>
        <w:t>́</w:t>
      </w:r>
      <w:r w:rsidRPr="00F3613F">
        <w:rPr>
          <w:lang w:val="ru-RU"/>
        </w:rPr>
        <w:t>сские</w:t>
      </w:r>
      <w:r w:rsidR="00FB1A1B">
        <w:rPr>
          <w:lang w:val="ru-RU"/>
        </w:rPr>
        <w:t>, англи</w:t>
      </w:r>
      <w:r w:rsidR="00BE40B2">
        <w:rPr>
          <w:lang w:val="ru-RU"/>
        </w:rPr>
        <w:t>́</w:t>
      </w:r>
      <w:r w:rsidR="00FB1A1B">
        <w:rPr>
          <w:lang w:val="ru-RU"/>
        </w:rPr>
        <w:t>йские, италья</w:t>
      </w:r>
      <w:r w:rsidR="0071044E">
        <w:rPr>
          <w:lang w:val="ru-RU"/>
        </w:rPr>
        <w:t>́</w:t>
      </w:r>
      <w:r w:rsidR="00FB1A1B">
        <w:rPr>
          <w:lang w:val="ru-RU"/>
        </w:rPr>
        <w:t>нские, ...</w:t>
      </w:r>
      <w:r w:rsidRPr="00F3613F">
        <w:rPr>
          <w:lang w:val="ru-RU"/>
        </w:rPr>
        <w:t xml:space="preserve"> пе</w:t>
      </w:r>
      <w:r>
        <w:rPr>
          <w:lang w:val="ru-RU"/>
        </w:rPr>
        <w:t>́</w:t>
      </w:r>
      <w:r w:rsidRPr="00F3613F">
        <w:rPr>
          <w:lang w:val="ru-RU"/>
        </w:rPr>
        <w:t xml:space="preserve">сни </w:t>
      </w:r>
      <w:r w:rsidR="00825BC7">
        <w:rPr>
          <w:lang w:val="ru-RU"/>
        </w:rPr>
        <w:t>ко дню</w:t>
      </w:r>
      <w:r>
        <w:rPr>
          <w:lang w:val="ru-RU"/>
        </w:rPr>
        <w:t xml:space="preserve"> рожде</w:t>
      </w:r>
      <w:r w:rsidR="006968A0">
        <w:rPr>
          <w:lang w:val="ru-RU"/>
        </w:rPr>
        <w:t>́</w:t>
      </w:r>
      <w:r>
        <w:rPr>
          <w:lang w:val="ru-RU"/>
        </w:rPr>
        <w:t xml:space="preserve">ния </w:t>
      </w:r>
      <w:r w:rsidRPr="00F3613F">
        <w:rPr>
          <w:lang w:val="ru-RU"/>
        </w:rPr>
        <w:t>вы зна</w:t>
      </w:r>
      <w:r>
        <w:rPr>
          <w:lang w:val="ru-RU"/>
        </w:rPr>
        <w:t>́</w:t>
      </w:r>
      <w:r w:rsidRPr="00F3613F">
        <w:rPr>
          <w:lang w:val="ru-RU"/>
        </w:rPr>
        <w:t>ете?</w:t>
      </w:r>
      <w:r>
        <w:rPr>
          <w:lang w:val="ru-RU"/>
        </w:rPr>
        <w:t xml:space="preserve"> </w:t>
      </w:r>
      <w:r w:rsidR="000E1B3A" w:rsidRPr="00F3613F">
        <w:rPr>
          <w:lang w:val="ru-RU"/>
        </w:rPr>
        <w:t>Зна</w:t>
      </w:r>
      <w:r w:rsidR="000E1B3A">
        <w:rPr>
          <w:lang w:val="ru-RU"/>
        </w:rPr>
        <w:t>́</w:t>
      </w:r>
      <w:r w:rsidR="0083629C">
        <w:rPr>
          <w:lang w:val="ru-RU"/>
        </w:rPr>
        <w:t>ете ли вы «П</w:t>
      </w:r>
      <w:r w:rsidR="000E1B3A" w:rsidRPr="00F3613F">
        <w:rPr>
          <w:lang w:val="ru-RU"/>
        </w:rPr>
        <w:t>е</w:t>
      </w:r>
      <w:r w:rsidR="000E1B3A">
        <w:rPr>
          <w:lang w:val="ru-RU"/>
        </w:rPr>
        <w:t>́</w:t>
      </w:r>
      <w:r w:rsidR="0083629C">
        <w:rPr>
          <w:lang w:val="ru-RU"/>
        </w:rPr>
        <w:t>сню к</w:t>
      </w:r>
      <w:r w:rsidR="000E1B3A" w:rsidRPr="00F3613F">
        <w:rPr>
          <w:lang w:val="ru-RU"/>
        </w:rPr>
        <w:t>рокоди</w:t>
      </w:r>
      <w:r w:rsidR="000E1B3A">
        <w:rPr>
          <w:lang w:val="ru-RU"/>
        </w:rPr>
        <w:t>́</w:t>
      </w:r>
      <w:r w:rsidR="000E1B3A" w:rsidRPr="00F3613F">
        <w:rPr>
          <w:lang w:val="ru-RU"/>
        </w:rPr>
        <w:t>ла Ге</w:t>
      </w:r>
      <w:r w:rsidR="000E1B3A">
        <w:rPr>
          <w:lang w:val="ru-RU"/>
        </w:rPr>
        <w:t>́</w:t>
      </w:r>
      <w:r w:rsidR="000E1B3A" w:rsidRPr="00F3613F">
        <w:rPr>
          <w:lang w:val="ru-RU"/>
        </w:rPr>
        <w:t>ны»? О чём она</w:t>
      </w:r>
      <w:r w:rsidR="000E1B3A">
        <w:rPr>
          <w:lang w:val="ru-RU"/>
        </w:rPr>
        <w:t>́</w:t>
      </w:r>
      <w:r w:rsidR="000E1B3A" w:rsidRPr="00F3613F">
        <w:rPr>
          <w:lang w:val="ru-RU"/>
        </w:rPr>
        <w:t>?</w:t>
      </w:r>
    </w:p>
    <w:p w14:paraId="2FF369E2" w14:textId="34C67827" w:rsidR="0040145C" w:rsidRPr="000E1B3A" w:rsidRDefault="0029515D" w:rsidP="00376278">
      <w:pPr>
        <w:numPr>
          <w:ilvl w:val="0"/>
          <w:numId w:val="6"/>
        </w:numPr>
        <w:spacing w:line="240" w:lineRule="auto"/>
        <w:rPr>
          <w:lang w:val="ru-RU"/>
        </w:rPr>
      </w:pPr>
      <w:r w:rsidRPr="00F3613F">
        <w:rPr>
          <w:lang w:val="ru-RU"/>
        </w:rPr>
        <w:t>Вы поёте пе</w:t>
      </w:r>
      <w:r>
        <w:rPr>
          <w:lang w:val="ru-RU"/>
        </w:rPr>
        <w:t>́</w:t>
      </w:r>
      <w:r w:rsidRPr="00F3613F">
        <w:rPr>
          <w:lang w:val="ru-RU"/>
        </w:rPr>
        <w:t>сни, когда</w:t>
      </w:r>
      <w:r>
        <w:rPr>
          <w:lang w:val="ru-RU"/>
        </w:rPr>
        <w:t>́</w:t>
      </w:r>
      <w:r w:rsidRPr="00F3613F">
        <w:rPr>
          <w:lang w:val="ru-RU"/>
        </w:rPr>
        <w:t xml:space="preserve"> у вас или у ва</w:t>
      </w:r>
      <w:r>
        <w:rPr>
          <w:lang w:val="ru-RU"/>
        </w:rPr>
        <w:t>́</w:t>
      </w:r>
      <w:r w:rsidRPr="00F3613F">
        <w:rPr>
          <w:lang w:val="ru-RU"/>
        </w:rPr>
        <w:t>ших друзе</w:t>
      </w:r>
      <w:r>
        <w:rPr>
          <w:lang w:val="ru-RU"/>
        </w:rPr>
        <w:t>́</w:t>
      </w:r>
      <w:r w:rsidRPr="00F3613F">
        <w:rPr>
          <w:lang w:val="ru-RU"/>
        </w:rPr>
        <w:t>й день рожде</w:t>
      </w:r>
      <w:r>
        <w:rPr>
          <w:lang w:val="ru-RU"/>
        </w:rPr>
        <w:t>́</w:t>
      </w:r>
      <w:r w:rsidRPr="00F3613F">
        <w:rPr>
          <w:lang w:val="ru-RU"/>
        </w:rPr>
        <w:t>ния? Каки</w:t>
      </w:r>
      <w:r>
        <w:rPr>
          <w:lang w:val="ru-RU"/>
        </w:rPr>
        <w:t>́</w:t>
      </w:r>
      <w:r w:rsidRPr="00F3613F">
        <w:rPr>
          <w:lang w:val="ru-RU"/>
        </w:rPr>
        <w:t>е пе</w:t>
      </w:r>
      <w:r>
        <w:rPr>
          <w:lang w:val="ru-RU"/>
        </w:rPr>
        <w:t>́</w:t>
      </w:r>
      <w:r w:rsidRPr="00F3613F">
        <w:rPr>
          <w:lang w:val="ru-RU"/>
        </w:rPr>
        <w:t xml:space="preserve">сни вы </w:t>
      </w:r>
      <w:r>
        <w:rPr>
          <w:lang w:val="ru-RU"/>
        </w:rPr>
        <w:t xml:space="preserve">тогда́ </w:t>
      </w:r>
      <w:r w:rsidRPr="00F3613F">
        <w:rPr>
          <w:lang w:val="ru-RU"/>
        </w:rPr>
        <w:t>поёте?</w:t>
      </w:r>
      <w:r w:rsidR="005B1736">
        <w:rPr>
          <w:lang w:val="ru-RU"/>
        </w:rPr>
        <w:t xml:space="preserve"> </w:t>
      </w:r>
      <w:r w:rsidR="005F2A53">
        <w:rPr>
          <w:lang w:val="ru-RU"/>
        </w:rPr>
        <w:t>Каки</w:t>
      </w:r>
      <w:r w:rsidR="00AC7C02">
        <w:rPr>
          <w:lang w:val="ru-RU"/>
        </w:rPr>
        <w:t>́</w:t>
      </w:r>
      <w:r w:rsidR="005F2A53">
        <w:rPr>
          <w:lang w:val="ru-RU"/>
        </w:rPr>
        <w:t>е пе</w:t>
      </w:r>
      <w:r w:rsidR="00760035">
        <w:rPr>
          <w:lang w:val="ru-RU"/>
        </w:rPr>
        <w:t>́</w:t>
      </w:r>
      <w:r w:rsidR="005F2A53">
        <w:rPr>
          <w:lang w:val="ru-RU"/>
        </w:rPr>
        <w:t>сни вы</w:t>
      </w:r>
      <w:r w:rsidR="005B1736">
        <w:rPr>
          <w:lang w:val="ru-RU"/>
        </w:rPr>
        <w:t xml:space="preserve"> пе</w:t>
      </w:r>
      <w:r w:rsidR="00BE77D8">
        <w:rPr>
          <w:lang w:val="ru-RU"/>
        </w:rPr>
        <w:t>́</w:t>
      </w:r>
      <w:r w:rsidR="005B1736">
        <w:rPr>
          <w:lang w:val="ru-RU"/>
        </w:rPr>
        <w:t>ли, когда</w:t>
      </w:r>
      <w:r w:rsidR="00BE77D8">
        <w:rPr>
          <w:lang w:val="ru-RU"/>
        </w:rPr>
        <w:t>́</w:t>
      </w:r>
      <w:r w:rsidR="005B1736">
        <w:rPr>
          <w:lang w:val="ru-RU"/>
        </w:rPr>
        <w:t xml:space="preserve"> вы бы</w:t>
      </w:r>
      <w:r w:rsidR="00BE77D8">
        <w:rPr>
          <w:lang w:val="ru-RU"/>
        </w:rPr>
        <w:t>́</w:t>
      </w:r>
      <w:r w:rsidR="005B1736">
        <w:rPr>
          <w:lang w:val="ru-RU"/>
        </w:rPr>
        <w:t>ли ма</w:t>
      </w:r>
      <w:r w:rsidR="00BE77D8">
        <w:rPr>
          <w:lang w:val="ru-RU"/>
        </w:rPr>
        <w:t>́</w:t>
      </w:r>
      <w:r w:rsidR="005B1736">
        <w:rPr>
          <w:lang w:val="ru-RU"/>
        </w:rPr>
        <w:t>ленькими?</w:t>
      </w:r>
    </w:p>
    <w:p w14:paraId="19E4F305" w14:textId="41534F37" w:rsidR="0040145C" w:rsidRDefault="0029515D" w:rsidP="0063604A">
      <w:pPr>
        <w:numPr>
          <w:ilvl w:val="0"/>
          <w:numId w:val="6"/>
        </w:numPr>
        <w:spacing w:line="240" w:lineRule="auto"/>
        <w:rPr>
          <w:lang w:val="ru-RU"/>
        </w:rPr>
      </w:pPr>
      <w:r w:rsidRPr="000E1B3A">
        <w:rPr>
          <w:lang w:val="ru-RU"/>
        </w:rPr>
        <w:lastRenderedPageBreak/>
        <w:t xml:space="preserve">У вас есть люби́мая пе́сня и́ли люби́мый певе́ц? На како́м языке́ поёт ваш люби́мый певе́ц? На како́м языке́ и́ли на каки́х языка́х вы обы́чно </w:t>
      </w:r>
      <w:r w:rsidR="00D51408">
        <w:rPr>
          <w:lang w:val="ru-RU"/>
        </w:rPr>
        <w:t xml:space="preserve">(не) </w:t>
      </w:r>
      <w:r w:rsidRPr="000E1B3A">
        <w:rPr>
          <w:lang w:val="ru-RU"/>
        </w:rPr>
        <w:t>поёте?</w:t>
      </w:r>
      <w:r>
        <w:rPr>
          <w:lang w:val="ru-RU"/>
        </w:rPr>
        <w:t xml:space="preserve"> Почему́?</w:t>
      </w:r>
    </w:p>
    <w:p w14:paraId="2E9B2155" w14:textId="77777777" w:rsidR="00E3309A" w:rsidRPr="00F3613F" w:rsidRDefault="00E3309A" w:rsidP="00E3309A">
      <w:pPr>
        <w:spacing w:line="240" w:lineRule="auto"/>
        <w:ind w:left="720"/>
        <w:rPr>
          <w:lang w:val="ru-RU"/>
        </w:rPr>
      </w:pPr>
    </w:p>
    <w:p w14:paraId="72EBA02B" w14:textId="1ACD80F5" w:rsidR="0040145C" w:rsidRPr="00E54E30" w:rsidRDefault="009F3B6C" w:rsidP="008F555B">
      <w:pPr>
        <w:spacing w:line="240" w:lineRule="auto"/>
        <w:rPr>
          <w:lang w:val="ru-RU"/>
        </w:rPr>
      </w:pPr>
      <w:r>
        <w:rPr>
          <w:b/>
          <w:lang w:val="ru-RU"/>
        </w:rPr>
        <w:t>4</w:t>
      </w:r>
      <w:r w:rsidR="008F555B">
        <w:rPr>
          <w:b/>
          <w:lang w:val="ru-RU"/>
        </w:rPr>
        <w:t xml:space="preserve">) </w:t>
      </w:r>
      <w:r w:rsidR="00206492">
        <w:rPr>
          <w:b/>
          <w:lang w:val="ru-RU"/>
        </w:rPr>
        <w:t>Мы с ва</w:t>
      </w:r>
      <w:r w:rsidR="00DE5BE0">
        <w:rPr>
          <w:b/>
          <w:lang w:val="ru-RU"/>
        </w:rPr>
        <w:t>́</w:t>
      </w:r>
      <w:r w:rsidR="00206492">
        <w:rPr>
          <w:b/>
          <w:lang w:val="ru-RU"/>
        </w:rPr>
        <w:t>ми сего</w:t>
      </w:r>
      <w:r w:rsidR="00DE5BE0">
        <w:rPr>
          <w:b/>
          <w:lang w:val="ru-RU"/>
        </w:rPr>
        <w:t>́</w:t>
      </w:r>
      <w:r w:rsidR="00206492">
        <w:rPr>
          <w:b/>
          <w:lang w:val="ru-RU"/>
        </w:rPr>
        <w:t>дня послу</w:t>
      </w:r>
      <w:r w:rsidR="00DE5BE0">
        <w:rPr>
          <w:b/>
          <w:lang w:val="ru-RU"/>
        </w:rPr>
        <w:t>́</w:t>
      </w:r>
      <w:r w:rsidR="00206492">
        <w:rPr>
          <w:b/>
          <w:lang w:val="ru-RU"/>
        </w:rPr>
        <w:t>шаем «</w:t>
      </w:r>
      <w:r w:rsidR="005E1E26">
        <w:rPr>
          <w:b/>
          <w:lang w:val="ru-RU"/>
        </w:rPr>
        <w:t>П</w:t>
      </w:r>
      <w:r w:rsidR="00206492">
        <w:rPr>
          <w:b/>
          <w:lang w:val="ru-RU"/>
        </w:rPr>
        <w:t>е</w:t>
      </w:r>
      <w:r w:rsidR="0045714E">
        <w:rPr>
          <w:b/>
          <w:lang w:val="ru-RU"/>
        </w:rPr>
        <w:t>́</w:t>
      </w:r>
      <w:r w:rsidR="0022699B">
        <w:rPr>
          <w:b/>
          <w:lang w:val="ru-RU"/>
        </w:rPr>
        <w:t>сню к</w:t>
      </w:r>
      <w:r w:rsidR="00206492">
        <w:rPr>
          <w:b/>
          <w:lang w:val="ru-RU"/>
        </w:rPr>
        <w:t>рокоди</w:t>
      </w:r>
      <w:r w:rsidR="0045714E">
        <w:rPr>
          <w:b/>
          <w:lang w:val="ru-RU"/>
        </w:rPr>
        <w:t>́</w:t>
      </w:r>
      <w:r w:rsidR="00206492">
        <w:rPr>
          <w:b/>
          <w:lang w:val="ru-RU"/>
        </w:rPr>
        <w:t>ла Ге</w:t>
      </w:r>
      <w:r w:rsidR="0045714E">
        <w:rPr>
          <w:b/>
          <w:lang w:val="ru-RU"/>
        </w:rPr>
        <w:t>́</w:t>
      </w:r>
      <w:r w:rsidR="00206492">
        <w:rPr>
          <w:b/>
          <w:lang w:val="ru-RU"/>
        </w:rPr>
        <w:t>ны»</w:t>
      </w:r>
      <w:r w:rsidR="00F355D0">
        <w:rPr>
          <w:b/>
          <w:lang w:val="ru-RU"/>
        </w:rPr>
        <w:t>, в кото</w:t>
      </w:r>
      <w:r w:rsidR="00AB0C76">
        <w:rPr>
          <w:b/>
          <w:lang w:val="ru-RU"/>
        </w:rPr>
        <w:t>́</w:t>
      </w:r>
      <w:r w:rsidR="00F355D0">
        <w:rPr>
          <w:b/>
          <w:lang w:val="ru-RU"/>
        </w:rPr>
        <w:t xml:space="preserve">рой </w:t>
      </w:r>
      <w:r w:rsidR="00902CEC">
        <w:rPr>
          <w:b/>
          <w:lang w:val="ru-RU"/>
        </w:rPr>
        <w:t>есть</w:t>
      </w:r>
      <w:r w:rsidR="00F355D0">
        <w:rPr>
          <w:b/>
          <w:lang w:val="ru-RU"/>
        </w:rPr>
        <w:t xml:space="preserve"> да</w:t>
      </w:r>
      <w:r w:rsidR="00AB0C76">
        <w:rPr>
          <w:b/>
          <w:lang w:val="ru-RU"/>
        </w:rPr>
        <w:t>́</w:t>
      </w:r>
      <w:r w:rsidR="00F355D0">
        <w:rPr>
          <w:b/>
          <w:lang w:val="ru-RU"/>
        </w:rPr>
        <w:t>нные сле</w:t>
      </w:r>
      <w:r w:rsidR="00AB0C76">
        <w:rPr>
          <w:b/>
          <w:lang w:val="ru-RU"/>
        </w:rPr>
        <w:t>́</w:t>
      </w:r>
      <w:r w:rsidR="00F355D0">
        <w:rPr>
          <w:b/>
          <w:lang w:val="ru-RU"/>
        </w:rPr>
        <w:t>ва слова</w:t>
      </w:r>
      <w:r w:rsidR="00AB0C76">
        <w:rPr>
          <w:b/>
          <w:lang w:val="ru-RU"/>
        </w:rPr>
        <w:t>́</w:t>
      </w:r>
      <w:r w:rsidR="00206492">
        <w:rPr>
          <w:b/>
          <w:lang w:val="ru-RU"/>
        </w:rPr>
        <w:t xml:space="preserve">. </w:t>
      </w:r>
      <w:r w:rsidR="00E54E30">
        <w:rPr>
          <w:b/>
          <w:lang w:val="ru-RU"/>
        </w:rPr>
        <w:t xml:space="preserve">Рабо́тайте </w:t>
      </w:r>
      <w:r w:rsidR="00936E6F">
        <w:rPr>
          <w:b/>
          <w:lang w:val="ru-RU"/>
        </w:rPr>
        <w:t>с партнёром</w:t>
      </w:r>
      <w:r w:rsidR="00E54E30">
        <w:rPr>
          <w:b/>
          <w:lang w:val="ru-RU"/>
        </w:rPr>
        <w:t xml:space="preserve">. </w:t>
      </w:r>
      <w:r w:rsidR="0040145C" w:rsidRPr="00F3613F">
        <w:rPr>
          <w:b/>
        </w:rPr>
        <w:t>K</w:t>
      </w:r>
      <w:r w:rsidR="0040145C" w:rsidRPr="00F3613F">
        <w:rPr>
          <w:b/>
          <w:lang w:val="ru-RU"/>
        </w:rPr>
        <w:t xml:space="preserve"> ру</w:t>
      </w:r>
      <w:r w:rsidR="00E54E30">
        <w:rPr>
          <w:b/>
          <w:lang w:val="ru-RU"/>
        </w:rPr>
        <w:t>́</w:t>
      </w:r>
      <w:r w:rsidR="0040145C" w:rsidRPr="00F3613F">
        <w:rPr>
          <w:b/>
          <w:lang w:val="ru-RU"/>
        </w:rPr>
        <w:t>сским слова</w:t>
      </w:r>
      <w:r w:rsidR="00E54E30">
        <w:rPr>
          <w:b/>
          <w:lang w:val="ru-RU"/>
        </w:rPr>
        <w:t>́</w:t>
      </w:r>
      <w:r w:rsidR="0040145C" w:rsidRPr="00F3613F">
        <w:rPr>
          <w:b/>
          <w:lang w:val="ru-RU"/>
        </w:rPr>
        <w:t>м подбери</w:t>
      </w:r>
      <w:r w:rsidR="00E54E30">
        <w:rPr>
          <w:b/>
          <w:lang w:val="ru-RU"/>
        </w:rPr>
        <w:t>́</w:t>
      </w:r>
      <w:r w:rsidR="0040145C" w:rsidRPr="00F3613F">
        <w:rPr>
          <w:b/>
          <w:lang w:val="ru-RU"/>
        </w:rPr>
        <w:t>те иноязы</w:t>
      </w:r>
      <w:r w:rsidR="00E54E30">
        <w:rPr>
          <w:b/>
          <w:lang w:val="ru-RU"/>
        </w:rPr>
        <w:t>́</w:t>
      </w:r>
      <w:r w:rsidR="0040145C" w:rsidRPr="00F3613F">
        <w:rPr>
          <w:b/>
          <w:lang w:val="ru-RU"/>
        </w:rPr>
        <w:t>чные сино</w:t>
      </w:r>
      <w:r w:rsidR="00E54E30">
        <w:rPr>
          <w:b/>
          <w:lang w:val="ru-RU"/>
        </w:rPr>
        <w:t>́</w:t>
      </w:r>
      <w:r w:rsidR="0040145C" w:rsidRPr="00F3613F">
        <w:rPr>
          <w:b/>
          <w:lang w:val="ru-RU"/>
        </w:rPr>
        <w:t xml:space="preserve">нимы. </w:t>
      </w:r>
      <w:r w:rsidR="00E54E30">
        <w:rPr>
          <w:b/>
          <w:lang w:val="ru-RU"/>
        </w:rPr>
        <w:t xml:space="preserve">Определи́те, како́й э́то язы́к. </w:t>
      </w:r>
      <w:r w:rsidR="0040145C" w:rsidRPr="00822CDE">
        <w:rPr>
          <w:b/>
          <w:i/>
          <w:lang w:val="ru-RU"/>
        </w:rPr>
        <w:t>Один пример</w:t>
      </w:r>
      <w:r w:rsidR="00E978D3">
        <w:rPr>
          <w:b/>
          <w:lang w:val="ru-RU"/>
        </w:rPr>
        <w:t xml:space="preserve"> уже́</w:t>
      </w:r>
      <w:r w:rsidR="0040145C" w:rsidRPr="00F3613F">
        <w:rPr>
          <w:b/>
          <w:lang w:val="ru-RU"/>
        </w:rPr>
        <w:t xml:space="preserve"> сде</w:t>
      </w:r>
      <w:r w:rsidR="00E54E30">
        <w:rPr>
          <w:b/>
          <w:lang w:val="ru-RU"/>
        </w:rPr>
        <w:t>́</w:t>
      </w:r>
      <w:r w:rsidR="0040145C" w:rsidRPr="00F3613F">
        <w:rPr>
          <w:b/>
          <w:lang w:val="ru-RU"/>
        </w:rPr>
        <w:t>лан.</w:t>
      </w:r>
      <w:r w:rsidR="00B86223">
        <w:rPr>
          <w:rStyle w:val="Funotenzeichen"/>
          <w:b/>
          <w:lang w:val="ru-RU"/>
        </w:rPr>
        <w:footnoteReference w:id="2"/>
      </w:r>
    </w:p>
    <w:p w14:paraId="546C7F8A" w14:textId="71769F84" w:rsidR="00E54E30" w:rsidRDefault="00E54E30">
      <w:pPr>
        <w:spacing w:after="160" w:line="259" w:lineRule="auto"/>
        <w:jc w:val="left"/>
        <w:rPr>
          <w:lang w:val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1260"/>
        <w:gridCol w:w="4316"/>
      </w:tblGrid>
      <w:tr w:rsidR="0040145C" w:rsidRPr="00E54E30" w14:paraId="7688FB8A" w14:textId="77777777" w:rsidTr="00674E89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0EC518" w14:textId="14E7AA9C" w:rsidR="0040145C" w:rsidRPr="00437D42" w:rsidRDefault="0040145C" w:rsidP="00C37ECD">
            <w:pPr>
              <w:rPr>
                <w:lang w:val="ru-RU"/>
              </w:rPr>
            </w:pPr>
            <w:r w:rsidRPr="00437D42">
              <w:rPr>
                <w:lang w:val="ru-RU"/>
              </w:rPr>
              <w:t>неуклю</w:t>
            </w:r>
            <w:r w:rsidR="00437D42">
              <w:rPr>
                <w:lang w:val="ru-RU"/>
              </w:rPr>
              <w:t>́</w:t>
            </w:r>
            <w:r w:rsidRPr="00437D42">
              <w:rPr>
                <w:lang w:val="ru-RU"/>
              </w:rPr>
              <w:t>же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BE523" w14:textId="77777777" w:rsidR="0040145C" w:rsidRPr="00E54E30" w:rsidRDefault="0040145C" w:rsidP="00C37ECD">
            <w:pPr>
              <w:rPr>
                <w:lang w:val="ru-RU"/>
              </w:rPr>
            </w:pP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24B20" w14:textId="77777777" w:rsidR="0040145C" w:rsidRPr="00E54E30" w:rsidRDefault="0040145C" w:rsidP="00C37ECD">
            <w:pPr>
              <w:rPr>
                <w:lang w:val="ru-RU"/>
              </w:rPr>
            </w:pPr>
            <w:proofErr w:type="spellStart"/>
            <w:r w:rsidRPr="00F3613F">
              <w:t>Pf</w:t>
            </w:r>
            <w:proofErr w:type="spellEnd"/>
            <w:r w:rsidRPr="00E54E30">
              <w:rPr>
                <w:lang w:val="ru-RU"/>
              </w:rPr>
              <w:t>ü</w:t>
            </w:r>
            <w:proofErr w:type="spellStart"/>
            <w:r w:rsidRPr="00F3613F">
              <w:t>tze</w:t>
            </w:r>
            <w:proofErr w:type="spellEnd"/>
            <w:r w:rsidRPr="00E54E30">
              <w:rPr>
                <w:lang w:val="ru-RU"/>
              </w:rPr>
              <w:t xml:space="preserve"> (………………………….)</w:t>
            </w:r>
          </w:p>
        </w:tc>
      </w:tr>
      <w:tr w:rsidR="0040145C" w:rsidRPr="00E54E30" w14:paraId="4272B4AB" w14:textId="77777777" w:rsidTr="00674E89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6D313" w14:textId="1688DAA5" w:rsidR="0040145C" w:rsidRPr="00437D42" w:rsidRDefault="0040145C" w:rsidP="00C37ECD">
            <w:pPr>
              <w:rPr>
                <w:lang w:val="ru-RU"/>
              </w:rPr>
            </w:pPr>
            <w:r w:rsidRPr="00437D42">
              <w:rPr>
                <w:lang w:val="ru-RU"/>
              </w:rPr>
              <w:t>пешехо</w:t>
            </w:r>
            <w:r w:rsidR="00437D42">
              <w:rPr>
                <w:lang w:val="ru-RU"/>
              </w:rPr>
              <w:t>́</w:t>
            </w:r>
            <w:r w:rsidRPr="00437D42">
              <w:rPr>
                <w:lang w:val="ru-RU"/>
              </w:rPr>
              <w:t>д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C2FC7" w14:textId="77777777" w:rsidR="0040145C" w:rsidRPr="00E54E30" w:rsidRDefault="0040145C" w:rsidP="00C37ECD">
            <w:pPr>
              <w:rPr>
                <w:lang w:val="ru-RU"/>
              </w:rPr>
            </w:pP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1E81E" w14:textId="77777777" w:rsidR="0040145C" w:rsidRPr="00E54E30" w:rsidRDefault="0040145C" w:rsidP="00C37ECD">
            <w:pPr>
              <w:rPr>
                <w:lang w:val="ru-RU"/>
              </w:rPr>
            </w:pPr>
            <w:r w:rsidRPr="00F3613F">
              <w:t>Passant</w:t>
            </w:r>
            <w:r w:rsidRPr="00E54E30">
              <w:rPr>
                <w:lang w:val="ru-RU"/>
              </w:rPr>
              <w:t xml:space="preserve"> (………………………….)</w:t>
            </w:r>
          </w:p>
        </w:tc>
      </w:tr>
      <w:tr w:rsidR="0040145C" w:rsidRPr="00E54E30" w14:paraId="1321AC5B" w14:textId="77777777" w:rsidTr="00674E89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9E202" w14:textId="1B38B9B8" w:rsidR="0040145C" w:rsidRPr="00437D42" w:rsidRDefault="0040145C" w:rsidP="00C37ECD">
            <w:pPr>
              <w:rPr>
                <w:lang w:val="ru-RU"/>
              </w:rPr>
            </w:pPr>
            <w:r w:rsidRPr="00437D42">
              <w:rPr>
                <w:lang w:val="ru-RU"/>
              </w:rPr>
              <w:t>лу</w:t>
            </w:r>
            <w:r w:rsidR="00437D42">
              <w:rPr>
                <w:lang w:val="ru-RU"/>
              </w:rPr>
              <w:t>́</w:t>
            </w:r>
            <w:r w:rsidRPr="00437D42">
              <w:rPr>
                <w:lang w:val="ru-RU"/>
              </w:rPr>
              <w:t>жа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0310E" w14:textId="77777777" w:rsidR="0040145C" w:rsidRPr="00E54E30" w:rsidRDefault="0040145C" w:rsidP="00C37ECD">
            <w:pPr>
              <w:rPr>
                <w:lang w:val="ru-RU"/>
              </w:rPr>
            </w:pP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56C71E" w14:textId="77777777" w:rsidR="0040145C" w:rsidRPr="00E54E30" w:rsidRDefault="0040145C" w:rsidP="00C37ECD">
            <w:pPr>
              <w:rPr>
                <w:lang w:val="ru-RU"/>
              </w:rPr>
            </w:pPr>
            <w:proofErr w:type="spellStart"/>
            <w:r w:rsidRPr="00F3613F">
              <w:t>helic</w:t>
            </w:r>
            <w:proofErr w:type="spellEnd"/>
            <w:r w:rsidRPr="00E54E30">
              <w:rPr>
                <w:lang w:val="ru-RU"/>
              </w:rPr>
              <w:t>ó</w:t>
            </w:r>
            <w:proofErr w:type="spellStart"/>
            <w:r w:rsidRPr="00F3613F">
              <w:t>ptero</w:t>
            </w:r>
            <w:proofErr w:type="spellEnd"/>
            <w:r w:rsidRPr="00E54E30">
              <w:rPr>
                <w:lang w:val="ru-RU"/>
              </w:rPr>
              <w:t xml:space="preserve"> (………………………….)</w:t>
            </w:r>
          </w:p>
        </w:tc>
      </w:tr>
      <w:tr w:rsidR="0040145C" w:rsidRPr="00F3613F" w14:paraId="500CC66F" w14:textId="77777777" w:rsidTr="00674E89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DDEC77" w14:textId="6A399026" w:rsidR="0040145C" w:rsidRPr="00437D42" w:rsidRDefault="0040145C" w:rsidP="00C37ECD">
            <w:r w:rsidRPr="00437D42">
              <w:rPr>
                <w:lang w:val="ru-RU"/>
              </w:rPr>
              <w:t>прохо</w:t>
            </w:r>
            <w:r w:rsidR="00437D42">
              <w:rPr>
                <w:lang w:val="ru-RU"/>
              </w:rPr>
              <w:t>́</w:t>
            </w:r>
            <w:r w:rsidRPr="00437D42">
              <w:rPr>
                <w:lang w:val="ru-RU"/>
              </w:rPr>
              <w:t>жий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C536B3" w14:textId="77777777" w:rsidR="0040145C" w:rsidRPr="00F3613F" w:rsidRDefault="0040145C" w:rsidP="00C37ECD"/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D01D9C" w14:textId="77777777" w:rsidR="0040145C" w:rsidRPr="00F3613F" w:rsidRDefault="0040145C" w:rsidP="00C37ECD">
            <w:r w:rsidRPr="00F3613F">
              <w:t>tollpatschig (………………………….)</w:t>
            </w:r>
          </w:p>
        </w:tc>
      </w:tr>
      <w:tr w:rsidR="0040145C" w:rsidRPr="00F3613F" w14:paraId="19CA710A" w14:textId="77777777" w:rsidTr="00674E89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56539" w14:textId="3D5BE682" w:rsidR="0040145C" w:rsidRPr="00437D42" w:rsidRDefault="0040145C" w:rsidP="00C37ECD">
            <w:r w:rsidRPr="00437D42">
              <w:rPr>
                <w:lang w:val="ru-RU"/>
              </w:rPr>
              <w:t>гармо</w:t>
            </w:r>
            <w:r w:rsidR="00437D42">
              <w:rPr>
                <w:lang w:val="ru-RU"/>
              </w:rPr>
              <w:t>́</w:t>
            </w:r>
            <w:r w:rsidRPr="00437D42">
              <w:rPr>
                <w:lang w:val="ru-RU"/>
              </w:rPr>
              <w:t>шка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A8E777" w14:textId="77777777" w:rsidR="0040145C" w:rsidRPr="00F3613F" w:rsidRDefault="0040145C" w:rsidP="00C37ECD"/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C49D12" w14:textId="77777777" w:rsidR="0040145C" w:rsidRPr="00F3613F" w:rsidRDefault="0040145C" w:rsidP="00C37ECD">
            <w:proofErr w:type="spellStart"/>
            <w:r w:rsidRPr="00F3613F">
              <w:t>fisarmonica</w:t>
            </w:r>
            <w:proofErr w:type="spellEnd"/>
            <w:r w:rsidRPr="00F3613F">
              <w:t xml:space="preserve"> (………………………….)</w:t>
            </w:r>
          </w:p>
        </w:tc>
      </w:tr>
      <w:tr w:rsidR="0040145C" w:rsidRPr="00F3613F" w14:paraId="16BA43EE" w14:textId="77777777" w:rsidTr="00674E89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F5AA3" w14:textId="09A6E7DD" w:rsidR="0040145C" w:rsidRPr="00103F76" w:rsidRDefault="0040145C" w:rsidP="00C37ECD">
            <w:pPr>
              <w:rPr>
                <w:i/>
                <w:lang w:val="ru-RU"/>
              </w:rPr>
            </w:pPr>
            <w:r w:rsidRPr="00103F76">
              <w:rPr>
                <w:i/>
                <w:lang w:val="ru-RU"/>
              </w:rPr>
              <w:t>волше</w:t>
            </w:r>
            <w:r w:rsidR="00437D42" w:rsidRPr="00103F76">
              <w:rPr>
                <w:i/>
                <w:lang w:val="ru-RU"/>
              </w:rPr>
              <w:t>́</w:t>
            </w:r>
            <w:r w:rsidRPr="00103F76">
              <w:rPr>
                <w:i/>
                <w:lang w:val="ru-RU"/>
              </w:rPr>
              <w:t>бник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4D611" w14:textId="527CCA56" w:rsidR="0040145C" w:rsidRPr="00822CDE" w:rsidRDefault="0040145C" w:rsidP="00C37ECD">
            <w:pPr>
              <w:rPr>
                <w:lang w:val="ru-RU"/>
              </w:rPr>
            </w:pPr>
            <w:r w:rsidRPr="00822CDE"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5CA16" wp14:editId="27D6C50B">
                      <wp:simplePos x="0" y="0"/>
                      <wp:positionH relativeFrom="column">
                        <wp:posOffset>-1721560</wp:posOffset>
                      </wp:positionH>
                      <wp:positionV relativeFrom="paragraph">
                        <wp:posOffset>105671</wp:posOffset>
                      </wp:positionV>
                      <wp:extent cx="2465294" cy="376518"/>
                      <wp:effectExtent l="19050" t="19050" r="30480" b="24130"/>
                      <wp:wrapNone/>
                      <wp:docPr id="5" name="Gerader Verbinde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5294" cy="376518"/>
                              </a:xfrm>
                              <a:prstGeom prst="line">
                                <a:avLst/>
                              </a:prstGeom>
                              <a:ln w="38100"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7444DF4" id="Gerader Verbinde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5.55pt,8.3pt" to="58.5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" strokecolor="#4472c4 [3204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34FC28" w14:textId="77777777" w:rsidR="0040145C" w:rsidRPr="00F3613F" w:rsidRDefault="0040145C" w:rsidP="00C37ECD">
            <w:proofErr w:type="spellStart"/>
            <w:r w:rsidRPr="00822CDE">
              <w:t>for</w:t>
            </w:r>
            <w:proofErr w:type="spellEnd"/>
            <w:r w:rsidRPr="00822CDE">
              <w:t xml:space="preserve"> </w:t>
            </w:r>
            <w:proofErr w:type="spellStart"/>
            <w:r w:rsidRPr="00822CDE">
              <w:t>free</w:t>
            </w:r>
            <w:proofErr w:type="spellEnd"/>
            <w:r w:rsidRPr="00822CDE">
              <w:t xml:space="preserve"> (………………………….)</w:t>
            </w:r>
          </w:p>
        </w:tc>
      </w:tr>
      <w:tr w:rsidR="0040145C" w:rsidRPr="00F3613F" w14:paraId="1A36497B" w14:textId="77777777" w:rsidTr="00674E89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CBA30" w14:textId="77777777" w:rsidR="0040145C" w:rsidRPr="00437D42" w:rsidRDefault="0040145C" w:rsidP="00C37ECD">
            <w:pPr>
              <w:rPr>
                <w:lang w:val="ru-RU"/>
              </w:rPr>
            </w:pPr>
            <w:r w:rsidRPr="00437D42">
              <w:rPr>
                <w:lang w:val="ru-RU"/>
              </w:rPr>
              <w:t>вертолёт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F63D0" w14:textId="77777777" w:rsidR="0040145C" w:rsidRPr="00F3613F" w:rsidRDefault="0040145C" w:rsidP="00C37ECD">
            <w:pPr>
              <w:rPr>
                <w:lang w:val="ru-RU"/>
              </w:rPr>
            </w:pP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74C1AA" w14:textId="77777777" w:rsidR="0040145C" w:rsidRPr="00F3613F" w:rsidRDefault="0040145C" w:rsidP="00C37ECD">
            <w:pPr>
              <w:rPr>
                <w:lang w:val="en-AU"/>
              </w:rPr>
            </w:pPr>
            <w:proofErr w:type="gramStart"/>
            <w:r w:rsidRPr="00F3613F">
              <w:rPr>
                <w:lang w:val="en-AU"/>
              </w:rPr>
              <w:t>pedestrian</w:t>
            </w:r>
            <w:proofErr w:type="gramEnd"/>
            <w:r w:rsidRPr="00F3613F">
              <w:rPr>
                <w:lang w:val="en-AU"/>
              </w:rPr>
              <w:t xml:space="preserve"> </w:t>
            </w:r>
            <w:r w:rsidRPr="00F3613F">
              <w:t>(………………………….)</w:t>
            </w:r>
          </w:p>
        </w:tc>
      </w:tr>
      <w:tr w:rsidR="0040145C" w:rsidRPr="00F3613F" w14:paraId="176F7B5F" w14:textId="77777777" w:rsidTr="00674E89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ADC4C6" w14:textId="6319CC92" w:rsidR="0040145C" w:rsidRPr="00437D42" w:rsidRDefault="0040145C" w:rsidP="00C37ECD">
            <w:pPr>
              <w:rPr>
                <w:lang w:val="ru-RU"/>
              </w:rPr>
            </w:pPr>
            <w:r w:rsidRPr="00437D42">
              <w:rPr>
                <w:lang w:val="ru-RU"/>
              </w:rPr>
              <w:t>беспла</w:t>
            </w:r>
            <w:r w:rsidR="00437D42">
              <w:rPr>
                <w:lang w:val="ru-RU"/>
              </w:rPr>
              <w:t>́</w:t>
            </w:r>
            <w:r w:rsidRPr="00437D42">
              <w:rPr>
                <w:lang w:val="ru-RU"/>
              </w:rPr>
              <w:t>тно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62A3F7" w14:textId="77777777" w:rsidR="0040145C" w:rsidRPr="00F3613F" w:rsidRDefault="0040145C" w:rsidP="00C37ECD">
            <w:pPr>
              <w:rPr>
                <w:lang w:val="ru-RU"/>
              </w:rPr>
            </w:pP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911DF" w14:textId="4604B573" w:rsidR="0040145C" w:rsidRPr="00103F76" w:rsidRDefault="0040145C" w:rsidP="00674E89">
            <w:pPr>
              <w:rPr>
                <w:i/>
              </w:rPr>
            </w:pPr>
            <w:proofErr w:type="spellStart"/>
            <w:r w:rsidRPr="00103F76">
              <w:rPr>
                <w:i/>
              </w:rPr>
              <w:t>magicien</w:t>
            </w:r>
            <w:proofErr w:type="spellEnd"/>
            <w:r w:rsidRPr="00103F76">
              <w:rPr>
                <w:i/>
              </w:rPr>
              <w:t xml:space="preserve"> (</w:t>
            </w:r>
            <w:r w:rsidR="00674E89">
              <w:rPr>
                <w:i/>
                <w:lang w:val="ru-RU"/>
              </w:rPr>
              <w:t>францу</w:t>
            </w:r>
            <w:r w:rsidR="00D030FB">
              <w:rPr>
                <w:i/>
                <w:lang w:val="ru-RU"/>
              </w:rPr>
              <w:t>́</w:t>
            </w:r>
            <w:r w:rsidR="00674E89">
              <w:rPr>
                <w:i/>
                <w:lang w:val="ru-RU"/>
              </w:rPr>
              <w:t>зский</w:t>
            </w:r>
            <w:r w:rsidRPr="00103F76">
              <w:rPr>
                <w:i/>
              </w:rPr>
              <w:t>)</w:t>
            </w:r>
          </w:p>
        </w:tc>
      </w:tr>
    </w:tbl>
    <w:p w14:paraId="2ADC9972" w14:textId="77777777" w:rsidR="0040145C" w:rsidRPr="00F3613F" w:rsidRDefault="0040145C" w:rsidP="0040145C"/>
    <w:p w14:paraId="7B29CF9C" w14:textId="7FC95CE6" w:rsidR="0040145C" w:rsidRPr="00F3613F" w:rsidRDefault="0040145C" w:rsidP="006A2E12">
      <w:pPr>
        <w:pStyle w:val="Tabelle-ErsteReihe"/>
        <w:jc w:val="center"/>
      </w:pPr>
      <w:proofErr w:type="spellStart"/>
      <w:r w:rsidRPr="00F3613F">
        <w:t>Прите</w:t>
      </w:r>
      <w:proofErr w:type="spellEnd"/>
      <w:r w:rsidR="00CE0ADD">
        <w:rPr>
          <w:lang w:val="ru-RU"/>
        </w:rPr>
        <w:t>́</w:t>
      </w:r>
      <w:proofErr w:type="spellStart"/>
      <w:r w:rsidRPr="00F3613F">
        <w:t>кстовая</w:t>
      </w:r>
      <w:proofErr w:type="spellEnd"/>
      <w:r w:rsidRPr="00F3613F">
        <w:t xml:space="preserve"> </w:t>
      </w:r>
      <w:proofErr w:type="spellStart"/>
      <w:r w:rsidRPr="00F3613F">
        <w:t>работа</w:t>
      </w:r>
      <w:proofErr w:type="spellEnd"/>
    </w:p>
    <w:p w14:paraId="0E0E84D1" w14:textId="77777777" w:rsidR="0040145C" w:rsidRPr="00F3613F" w:rsidRDefault="0040145C" w:rsidP="0040145C">
      <w:pPr>
        <w:rPr>
          <w:lang w:val="ru-RU"/>
        </w:rPr>
      </w:pPr>
    </w:p>
    <w:p w14:paraId="5E0A0431" w14:textId="12DFF0C1" w:rsidR="0040145C" w:rsidRPr="00CB6ED3" w:rsidRDefault="009F3B6C" w:rsidP="006A2E12">
      <w:pPr>
        <w:spacing w:line="240" w:lineRule="auto"/>
        <w:rPr>
          <w:b/>
          <w:lang w:val="ru-RU"/>
        </w:rPr>
      </w:pPr>
      <w:r w:rsidRPr="00CB6ED3">
        <w:rPr>
          <w:b/>
          <w:lang w:val="ru-RU"/>
        </w:rPr>
        <w:t>5</w:t>
      </w:r>
      <w:r w:rsidR="006A2E12" w:rsidRPr="00CB6ED3">
        <w:rPr>
          <w:b/>
          <w:lang w:val="ru-RU"/>
        </w:rPr>
        <w:t xml:space="preserve">) </w:t>
      </w:r>
      <w:r w:rsidR="00350C69" w:rsidRPr="00CB6ED3">
        <w:rPr>
          <w:b/>
          <w:lang w:val="ru-RU"/>
        </w:rPr>
        <w:t>Рабо</w:t>
      </w:r>
      <w:r w:rsidR="008A6161" w:rsidRPr="00CB6ED3">
        <w:rPr>
          <w:b/>
          <w:lang w:val="ru-RU"/>
        </w:rPr>
        <w:t>́</w:t>
      </w:r>
      <w:r w:rsidR="00350C69" w:rsidRPr="00CB6ED3">
        <w:rPr>
          <w:b/>
          <w:lang w:val="ru-RU"/>
        </w:rPr>
        <w:t>тайте в гру</w:t>
      </w:r>
      <w:r w:rsidR="008A6161" w:rsidRPr="00CB6ED3">
        <w:rPr>
          <w:b/>
          <w:lang w:val="ru-RU"/>
        </w:rPr>
        <w:t>́</w:t>
      </w:r>
      <w:r w:rsidR="00350C69" w:rsidRPr="00CB6ED3">
        <w:rPr>
          <w:b/>
          <w:lang w:val="ru-RU"/>
        </w:rPr>
        <w:t xml:space="preserve">ппах. </w:t>
      </w:r>
      <w:r w:rsidR="0040145C" w:rsidRPr="00CB6ED3">
        <w:rPr>
          <w:b/>
          <w:lang w:val="ru-RU"/>
        </w:rPr>
        <w:t>Прочита</w:t>
      </w:r>
      <w:r w:rsidR="006A2E12" w:rsidRPr="00CB6ED3">
        <w:rPr>
          <w:b/>
          <w:lang w:val="ru-RU"/>
        </w:rPr>
        <w:t>́</w:t>
      </w:r>
      <w:r w:rsidR="0040145C" w:rsidRPr="00CB6ED3">
        <w:rPr>
          <w:b/>
          <w:lang w:val="ru-RU"/>
        </w:rPr>
        <w:t>йте текст пе</w:t>
      </w:r>
      <w:r w:rsidR="006A2E12" w:rsidRPr="00CB6ED3">
        <w:rPr>
          <w:b/>
          <w:lang w:val="ru-RU"/>
        </w:rPr>
        <w:t>́</w:t>
      </w:r>
      <w:r w:rsidR="0040145C" w:rsidRPr="00CB6ED3">
        <w:rPr>
          <w:b/>
          <w:lang w:val="ru-RU"/>
        </w:rPr>
        <w:t>сни и раскро</w:t>
      </w:r>
      <w:r w:rsidR="006A2E12" w:rsidRPr="00CB6ED3">
        <w:rPr>
          <w:b/>
          <w:lang w:val="ru-RU"/>
        </w:rPr>
        <w:t>́</w:t>
      </w:r>
      <w:r w:rsidR="0040145C" w:rsidRPr="00CB6ED3">
        <w:rPr>
          <w:b/>
          <w:lang w:val="ru-RU"/>
        </w:rPr>
        <w:t>йте ско</w:t>
      </w:r>
      <w:r w:rsidR="006A2E12" w:rsidRPr="00CB6ED3">
        <w:rPr>
          <w:b/>
          <w:lang w:val="ru-RU"/>
        </w:rPr>
        <w:t>́</w:t>
      </w:r>
      <w:r w:rsidR="0040145C" w:rsidRPr="00CB6ED3">
        <w:rPr>
          <w:b/>
          <w:lang w:val="ru-RU"/>
        </w:rPr>
        <w:t xml:space="preserve">бки. </w:t>
      </w:r>
      <w:r w:rsidR="0040145C" w:rsidRPr="00CB6ED3">
        <w:rPr>
          <w:b/>
          <w:i/>
          <w:shd w:val="clear" w:color="auto" w:fill="auto"/>
          <w:lang w:val="ru-RU"/>
        </w:rPr>
        <w:t>Пе</w:t>
      </w:r>
      <w:r w:rsidR="006A2E12" w:rsidRPr="00CB6ED3">
        <w:rPr>
          <w:b/>
          <w:i/>
          <w:shd w:val="clear" w:color="auto" w:fill="auto"/>
          <w:lang w:val="ru-RU"/>
        </w:rPr>
        <w:t>́</w:t>
      </w:r>
      <w:r w:rsidR="0040145C" w:rsidRPr="00CB6ED3">
        <w:rPr>
          <w:b/>
          <w:i/>
          <w:shd w:val="clear" w:color="auto" w:fill="auto"/>
          <w:lang w:val="ru-RU"/>
        </w:rPr>
        <w:t>рвый приме</w:t>
      </w:r>
      <w:r w:rsidR="006A2E12" w:rsidRPr="00CB6ED3">
        <w:rPr>
          <w:b/>
          <w:i/>
          <w:shd w:val="clear" w:color="auto" w:fill="auto"/>
          <w:lang w:val="ru-RU"/>
        </w:rPr>
        <w:t>́</w:t>
      </w:r>
      <w:r w:rsidR="0040145C" w:rsidRPr="00CB6ED3">
        <w:rPr>
          <w:b/>
          <w:i/>
          <w:shd w:val="clear" w:color="auto" w:fill="auto"/>
          <w:lang w:val="ru-RU"/>
        </w:rPr>
        <w:t>р</w:t>
      </w:r>
      <w:r w:rsidR="0040145C" w:rsidRPr="00CB6ED3">
        <w:rPr>
          <w:b/>
          <w:lang w:val="ru-RU"/>
        </w:rPr>
        <w:t xml:space="preserve"> </w:t>
      </w:r>
      <w:r w:rsidR="003B1DAD" w:rsidRPr="00CB6ED3">
        <w:rPr>
          <w:b/>
          <w:lang w:val="ru-RU"/>
        </w:rPr>
        <w:t xml:space="preserve">уже́ </w:t>
      </w:r>
      <w:r w:rsidR="0040145C" w:rsidRPr="00CB6ED3">
        <w:rPr>
          <w:b/>
          <w:lang w:val="ru-RU"/>
        </w:rPr>
        <w:t>сде</w:t>
      </w:r>
      <w:r w:rsidR="006A2E12" w:rsidRPr="00CB6ED3">
        <w:rPr>
          <w:b/>
          <w:lang w:val="ru-RU"/>
        </w:rPr>
        <w:t>́</w:t>
      </w:r>
      <w:r w:rsidR="003B1DAD" w:rsidRPr="00CB6ED3">
        <w:rPr>
          <w:b/>
          <w:lang w:val="ru-RU"/>
        </w:rPr>
        <w:t>лан</w:t>
      </w:r>
      <w:r w:rsidR="0040145C" w:rsidRPr="00CB6ED3">
        <w:rPr>
          <w:b/>
          <w:lang w:val="ru-RU"/>
        </w:rPr>
        <w:t xml:space="preserve">. </w:t>
      </w:r>
    </w:p>
    <w:p w14:paraId="414FA378" w14:textId="77777777" w:rsidR="0040145C" w:rsidRPr="00CB6ED3" w:rsidRDefault="0040145C" w:rsidP="0040145C">
      <w:pPr>
        <w:rPr>
          <w:lang w:val="ru-RU"/>
        </w:rPr>
      </w:pPr>
    </w:p>
    <w:p w14:paraId="273EFA01" w14:textId="32C87579" w:rsidR="0040145C" w:rsidRPr="00454400" w:rsidRDefault="0040145C" w:rsidP="0040145C">
      <w:pPr>
        <w:pStyle w:val="StandardWeb"/>
        <w:spacing w:before="0" w:beforeAutospacing="0" w:after="0" w:afterAutospacing="0"/>
        <w:rPr>
          <w:rFonts w:asciiTheme="minorHAnsi" w:hAnsiTheme="minorHAnsi"/>
          <w:color w:val="3E3D40"/>
          <w:sz w:val="22"/>
          <w:szCs w:val="22"/>
          <w:lang w:val="ru-RU"/>
        </w:rPr>
      </w:pP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Пусть бегу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т </w:t>
      </w:r>
      <w:r w:rsidRPr="00454400">
        <w:rPr>
          <w:rFonts w:asciiTheme="minorHAnsi" w:hAnsiTheme="minorHAnsi"/>
          <w:i/>
          <w:color w:val="3E3D40"/>
          <w:sz w:val="22"/>
          <w:szCs w:val="22"/>
          <w:lang w:val="ru-RU"/>
        </w:rPr>
        <w:t>….неуклю</w:t>
      </w:r>
      <w:r w:rsidR="004D2A18" w:rsidRPr="00454400">
        <w:rPr>
          <w:rFonts w:asciiTheme="minorHAnsi" w:hAnsiTheme="minorHAnsi"/>
          <w:i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i/>
          <w:color w:val="3E3D40"/>
          <w:sz w:val="22"/>
          <w:szCs w:val="22"/>
          <w:lang w:val="ru-RU"/>
        </w:rPr>
        <w:t>же…. (</w:t>
      </w:r>
      <w:r w:rsidRPr="00454400">
        <w:rPr>
          <w:rFonts w:asciiTheme="minorHAnsi" w:hAnsiTheme="minorHAnsi"/>
          <w:i/>
          <w:color w:val="3E3D40"/>
          <w:sz w:val="22"/>
          <w:szCs w:val="22"/>
        </w:rPr>
        <w:t>tollpatschig</w:t>
      </w:r>
      <w:r w:rsidRPr="00454400">
        <w:rPr>
          <w:rFonts w:asciiTheme="minorHAnsi" w:hAnsiTheme="minorHAnsi"/>
          <w:i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i/>
          <w:color w:val="3E3D40"/>
          <w:sz w:val="22"/>
          <w:szCs w:val="22"/>
        </w:rPr>
        <w:t>Adv</w:t>
      </w:r>
      <w:proofErr w:type="spellEnd"/>
      <w:r w:rsidRPr="00454400">
        <w:rPr>
          <w:rFonts w:asciiTheme="minorHAnsi" w:hAnsiTheme="minorHAnsi"/>
          <w:i/>
          <w:color w:val="3E3D40"/>
          <w:sz w:val="22"/>
          <w:szCs w:val="22"/>
          <w:lang w:val="ru-RU"/>
        </w:rPr>
        <w:t>.)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Пешехо</w:t>
      </w:r>
      <w:r w:rsidR="004D2A18" w:rsidRPr="00EE1C5C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ды</w:t>
      </w:r>
      <w:r w:rsidRPr="00EE1C5C">
        <w:rPr>
          <w:rFonts w:asciiTheme="minorHAnsi" w:hAnsiTheme="minorHAnsi"/>
          <w:color w:val="3E3D40"/>
          <w:sz w:val="22"/>
          <w:szCs w:val="22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по</w:t>
      </w:r>
      <w:r w:rsidRPr="00EE1C5C">
        <w:rPr>
          <w:rFonts w:asciiTheme="minorHAnsi" w:hAnsiTheme="minorHAnsi"/>
          <w:color w:val="3E3D40"/>
          <w:sz w:val="22"/>
          <w:szCs w:val="22"/>
          <w:lang w:val="ru-RU"/>
        </w:rPr>
        <w:t xml:space="preserve"> …………………………….., (</w:t>
      </w:r>
      <w:r w:rsidRPr="00454400">
        <w:rPr>
          <w:rFonts w:asciiTheme="minorHAnsi" w:hAnsiTheme="minorHAnsi"/>
          <w:color w:val="3E3D40"/>
          <w:sz w:val="22"/>
          <w:szCs w:val="22"/>
        </w:rPr>
        <w:t>Pf</w:t>
      </w:r>
      <w:r w:rsidRPr="00EE1C5C">
        <w:rPr>
          <w:rFonts w:asciiTheme="minorHAnsi" w:hAnsiTheme="minorHAnsi"/>
          <w:color w:val="3E3D40"/>
          <w:sz w:val="22"/>
          <w:szCs w:val="22"/>
          <w:lang w:val="ru-RU"/>
        </w:rPr>
        <w:t>ü</w:t>
      </w:r>
      <w:r w:rsidRPr="00454400">
        <w:rPr>
          <w:rFonts w:asciiTheme="minorHAnsi" w:hAnsiTheme="minorHAnsi"/>
          <w:color w:val="3E3D40"/>
          <w:sz w:val="22"/>
          <w:szCs w:val="22"/>
        </w:rPr>
        <w:t>tze</w:t>
      </w:r>
      <w:r w:rsidRPr="00EE1C5C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r w:rsidRPr="00454400">
        <w:rPr>
          <w:rFonts w:asciiTheme="minorHAnsi" w:hAnsiTheme="minorHAnsi"/>
          <w:color w:val="3E3D40"/>
          <w:sz w:val="22"/>
          <w:szCs w:val="22"/>
        </w:rPr>
        <w:t>Dat</w:t>
      </w:r>
      <w:r w:rsidRPr="00EE1C5C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r w:rsidRPr="00454400">
        <w:rPr>
          <w:rFonts w:asciiTheme="minorHAnsi" w:hAnsiTheme="minorHAnsi"/>
          <w:color w:val="3E3D40"/>
          <w:sz w:val="22"/>
          <w:szCs w:val="22"/>
        </w:rPr>
        <w:t>Pl</w:t>
      </w:r>
      <w:r w:rsidRPr="00EE1C5C">
        <w:rPr>
          <w:rFonts w:asciiTheme="minorHAnsi" w:hAnsiTheme="minorHAnsi"/>
          <w:color w:val="3E3D40"/>
          <w:sz w:val="22"/>
          <w:szCs w:val="22"/>
          <w:lang w:val="ru-RU"/>
        </w:rPr>
        <w:t>.)</w:t>
      </w:r>
      <w:r w:rsidRPr="00EE1C5C">
        <w:rPr>
          <w:rFonts w:asciiTheme="minorHAnsi" w:hAnsiTheme="minorHAnsi"/>
          <w:color w:val="3E3D40"/>
          <w:sz w:val="22"/>
          <w:szCs w:val="22"/>
          <w:lang w:val="ru-RU"/>
        </w:rPr>
        <w:br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А ……………………………..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water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Nom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Sg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по ………………………</w:t>
      </w:r>
      <w:proofErr w:type="gramStart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…….</w:t>
      </w:r>
      <w:proofErr w:type="gram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asfalto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r w:rsidRPr="00454400">
        <w:rPr>
          <w:rFonts w:asciiTheme="minorHAnsi" w:hAnsiTheme="minorHAnsi"/>
          <w:color w:val="3E3D40"/>
          <w:sz w:val="22"/>
          <w:szCs w:val="22"/>
        </w:rPr>
        <w:t>Dat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Sg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реко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й.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И …………………………….. (</w:t>
      </w:r>
      <w:r w:rsidRPr="00454400">
        <w:rPr>
          <w:rFonts w:asciiTheme="minorHAnsi" w:hAnsiTheme="minorHAnsi"/>
          <w:color w:val="3E3D40"/>
          <w:sz w:val="22"/>
          <w:szCs w:val="22"/>
        </w:rPr>
        <w:t>nicht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22"/>
          <w:szCs w:val="22"/>
        </w:rPr>
        <w:t>klar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Adv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прохо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жим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В э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тот ……………………………..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giorno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Akk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Sg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.) 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непого</w:t>
      </w:r>
      <w:r w:rsidR="004D2A18"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жий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,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="00C14034"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     </w:t>
      </w:r>
      <w:proofErr w:type="spellStart"/>
      <w:r w:rsidRPr="00454400">
        <w:rPr>
          <w:rFonts w:asciiTheme="minorHAnsi" w:hAnsiTheme="minorHAnsi"/>
          <w:color w:val="3E3D40"/>
          <w:sz w:val="16"/>
          <w:szCs w:val="16"/>
        </w:rPr>
        <w:t>schlechtwetter</w:t>
      </w:r>
      <w:proofErr w:type="spellEnd"/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>-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br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Почему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я ……………………………..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jolly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/</w:t>
      </w:r>
      <w:r w:rsidRPr="00454400">
        <w:rPr>
          <w:rFonts w:asciiTheme="minorHAnsi" w:hAnsiTheme="minorHAnsi"/>
          <w:color w:val="3E3D40"/>
          <w:sz w:val="22"/>
          <w:szCs w:val="22"/>
        </w:rPr>
        <w:t>happy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Adj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mask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Sg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тако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й?</w:t>
      </w:r>
    </w:p>
    <w:p w14:paraId="3609AFD0" w14:textId="77777777" w:rsidR="0040145C" w:rsidRPr="00454400" w:rsidRDefault="0040145C" w:rsidP="0040145C">
      <w:pPr>
        <w:pStyle w:val="StandardWeb"/>
        <w:spacing w:before="0" w:beforeAutospacing="0" w:after="0" w:afterAutospacing="0"/>
        <w:rPr>
          <w:rFonts w:asciiTheme="minorHAnsi" w:hAnsiTheme="minorHAnsi"/>
          <w:color w:val="3E3D40"/>
          <w:sz w:val="22"/>
          <w:szCs w:val="22"/>
          <w:lang w:val="ru-RU"/>
        </w:rPr>
      </w:pPr>
    </w:p>
    <w:p w14:paraId="2CAA81ED" w14:textId="22EBF32A" w:rsidR="0040145C" w:rsidRPr="00454400" w:rsidRDefault="0040145C" w:rsidP="0040145C">
      <w:pPr>
        <w:pStyle w:val="StandardWeb"/>
        <w:spacing w:before="0" w:beforeAutospacing="0" w:after="0" w:afterAutospacing="0"/>
        <w:rPr>
          <w:rFonts w:asciiTheme="minorHAnsi" w:hAnsiTheme="minorHAnsi"/>
          <w:color w:val="3E3D40"/>
          <w:sz w:val="22"/>
          <w:szCs w:val="22"/>
          <w:lang w:val="ru-RU"/>
        </w:rPr>
      </w:pP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А я игра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ю на гармо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шке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У прохо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жих 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на виду</w:t>
      </w:r>
      <w:r w:rsidR="004D2A18"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="00C14034"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     </w:t>
      </w:r>
      <w:r w:rsidRPr="00454400">
        <w:rPr>
          <w:rFonts w:asciiTheme="minorHAnsi" w:hAnsiTheme="minorHAnsi"/>
          <w:color w:val="3E3D40"/>
          <w:sz w:val="16"/>
          <w:szCs w:val="16"/>
        </w:rPr>
        <w:t>Im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16"/>
          <w:szCs w:val="16"/>
        </w:rPr>
        <w:t>Blickfeld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br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К сожале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нию, день рожде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ния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То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лько ……………………………..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una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volta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Adv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в году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</w:t>
      </w:r>
    </w:p>
    <w:p w14:paraId="24471FE4" w14:textId="632FBBE8" w:rsidR="0040145C" w:rsidRPr="00454400" w:rsidRDefault="0040145C" w:rsidP="0040145C">
      <w:pPr>
        <w:pStyle w:val="StandardWeb"/>
        <w:rPr>
          <w:rFonts w:asciiTheme="minorHAnsi" w:hAnsiTheme="minorHAnsi"/>
          <w:color w:val="3E3D40"/>
          <w:sz w:val="22"/>
          <w:szCs w:val="22"/>
          <w:lang w:val="ru-RU"/>
        </w:rPr>
      </w:pP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Прилети</w:t>
      </w:r>
      <w:r w:rsidR="004D2A18"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т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…………………………….. (</w:t>
      </w:r>
      <w:r w:rsidRPr="00454400">
        <w:rPr>
          <w:rFonts w:asciiTheme="minorHAnsi" w:hAnsiTheme="minorHAnsi"/>
          <w:color w:val="3E3D40"/>
          <w:sz w:val="22"/>
          <w:szCs w:val="22"/>
        </w:rPr>
        <w:t>ad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un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tratto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Adv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волше</w:t>
      </w:r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бник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="00C14034"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     </w:t>
      </w:r>
      <w:r w:rsidRPr="00454400">
        <w:rPr>
          <w:rFonts w:asciiTheme="minorHAnsi" w:hAnsiTheme="minorHAnsi"/>
          <w:color w:val="3E3D40"/>
          <w:sz w:val="16"/>
          <w:szCs w:val="16"/>
        </w:rPr>
        <w:t>wird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16"/>
          <w:szCs w:val="16"/>
        </w:rPr>
        <w:t>herbeifliegen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В …………………………….. (</w:t>
      </w:r>
      <w:proofErr w:type="spellStart"/>
      <w:r w:rsidR="00C16A84" w:rsidRPr="00454400">
        <w:rPr>
          <w:rFonts w:asciiTheme="minorHAnsi" w:hAnsiTheme="minorHAnsi"/>
          <w:color w:val="3E3D40"/>
          <w:sz w:val="22"/>
          <w:szCs w:val="22"/>
        </w:rPr>
        <w:t>azzurro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  <w:lang w:val="it-IT"/>
        </w:rPr>
        <w:t>Adj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  <w:lang w:val="it-IT"/>
        </w:rPr>
        <w:t>mask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r w:rsidRPr="00454400">
        <w:rPr>
          <w:rFonts w:asciiTheme="minorHAnsi" w:hAnsiTheme="minorHAnsi"/>
          <w:color w:val="3E3D40"/>
          <w:sz w:val="22"/>
          <w:szCs w:val="22"/>
          <w:lang w:val="it-IT"/>
        </w:rPr>
        <w:t>Pr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ä</w:t>
      </w:r>
      <w:r w:rsidRPr="00454400">
        <w:rPr>
          <w:rFonts w:asciiTheme="minorHAnsi" w:hAnsiTheme="minorHAnsi"/>
          <w:color w:val="3E3D40"/>
          <w:sz w:val="22"/>
          <w:szCs w:val="22"/>
          <w:lang w:val="it-IT"/>
        </w:rPr>
        <w:t>p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Sg</w:t>
      </w:r>
      <w:proofErr w:type="spellEnd"/>
      <w:r w:rsidR="004D2A18" w:rsidRPr="00454400">
        <w:rPr>
          <w:rFonts w:asciiTheme="minorHAnsi" w:hAnsiTheme="minorHAnsi"/>
          <w:color w:val="3E3D40"/>
          <w:sz w:val="22"/>
          <w:szCs w:val="22"/>
          <w:lang w:val="ru-RU"/>
        </w:rPr>
        <w:t>.) вертолё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те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И беспла</w:t>
      </w:r>
      <w:r w:rsidR="001205F5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тно 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пока</w:t>
      </w:r>
      <w:r w:rsidR="001205F5"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жет кино</w:t>
      </w:r>
      <w:r w:rsidR="001205F5"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="00C14034"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     </w:t>
      </w:r>
      <w:r w:rsidRPr="00454400">
        <w:rPr>
          <w:rFonts w:asciiTheme="minorHAnsi" w:hAnsiTheme="minorHAnsi"/>
          <w:color w:val="3E3D40"/>
          <w:sz w:val="16"/>
          <w:szCs w:val="16"/>
        </w:rPr>
        <w:t>wird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16"/>
          <w:szCs w:val="16"/>
        </w:rPr>
        <w:t>einen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16"/>
          <w:szCs w:val="16"/>
        </w:rPr>
        <w:t>Kinofilm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16"/>
          <w:szCs w:val="16"/>
        </w:rPr>
        <w:t>zeigen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С днём рожде</w:t>
      </w:r>
      <w:r w:rsidR="00B0537F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ния поздра</w:t>
      </w:r>
      <w:r w:rsidR="00B0537F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вит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И, ……………………………..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probably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Adv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.), 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оста</w:t>
      </w:r>
      <w:r w:rsidR="00B0537F"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вит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="00C14034"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     </w:t>
      </w:r>
      <w:r w:rsidRPr="00454400">
        <w:rPr>
          <w:rFonts w:asciiTheme="minorHAnsi" w:hAnsiTheme="minorHAnsi"/>
          <w:color w:val="3E3D40"/>
          <w:sz w:val="16"/>
          <w:szCs w:val="16"/>
        </w:rPr>
        <w:t>wird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16"/>
          <w:szCs w:val="16"/>
        </w:rPr>
        <w:t>hier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16"/>
          <w:szCs w:val="16"/>
        </w:rPr>
        <w:t>lassen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Мне в …………………………….. (</w:t>
      </w:r>
      <w:r w:rsidRPr="00454400">
        <w:rPr>
          <w:rFonts w:asciiTheme="minorHAnsi" w:hAnsiTheme="minorHAnsi"/>
          <w:color w:val="3E3D40"/>
          <w:sz w:val="22"/>
          <w:szCs w:val="22"/>
        </w:rPr>
        <w:t>Geschenk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Akk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mask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Sg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пятьсо</w:t>
      </w:r>
      <w:r w:rsidR="00B0537F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т 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эскимо</w:t>
      </w:r>
      <w:r w:rsidR="00240215"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ab/>
      </w:r>
      <w:r w:rsidR="00C14034"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     </w:t>
      </w:r>
      <w:r w:rsidRPr="00454400">
        <w:rPr>
          <w:rFonts w:asciiTheme="minorHAnsi" w:hAnsiTheme="minorHAnsi"/>
          <w:color w:val="3E3D40"/>
          <w:sz w:val="16"/>
          <w:szCs w:val="16"/>
        </w:rPr>
        <w:t>Eskimo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>-</w:t>
      </w:r>
      <w:r w:rsidRPr="00454400">
        <w:rPr>
          <w:rFonts w:asciiTheme="minorHAnsi" w:hAnsiTheme="minorHAnsi"/>
          <w:color w:val="3E3D40"/>
          <w:sz w:val="16"/>
          <w:szCs w:val="16"/>
        </w:rPr>
        <w:t>Eis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 xml:space="preserve"> (</w:t>
      </w:r>
      <w:r w:rsidRPr="00454400">
        <w:rPr>
          <w:rFonts w:asciiTheme="minorHAnsi" w:hAnsiTheme="minorHAnsi"/>
          <w:color w:val="3E3D40"/>
          <w:sz w:val="16"/>
          <w:szCs w:val="16"/>
        </w:rPr>
        <w:t>Marke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>)</w:t>
      </w:r>
    </w:p>
    <w:p w14:paraId="579F298B" w14:textId="06F5A0C7" w:rsidR="0040145C" w:rsidRPr="00454400" w:rsidRDefault="0040145C" w:rsidP="0040145C">
      <w:pPr>
        <w:pStyle w:val="StandardWeb"/>
        <w:rPr>
          <w:rFonts w:asciiTheme="minorHAnsi" w:hAnsiTheme="minorHAnsi"/>
          <w:color w:val="3E3D40"/>
          <w:sz w:val="22"/>
          <w:szCs w:val="22"/>
          <w:lang w:val="ru-RU"/>
        </w:rPr>
      </w:pP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lastRenderedPageBreak/>
        <w:t>А я игра</w:t>
      </w:r>
      <w:r w:rsidR="00973C80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ю на гармо</w:t>
      </w:r>
      <w:r w:rsidR="00973C80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шке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У прохо</w:t>
      </w:r>
      <w:r w:rsidR="00973C80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жих на виду</w:t>
      </w:r>
      <w:r w:rsidR="00973C80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К сожале</w:t>
      </w:r>
      <w:r w:rsidR="00973C80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нию, день рожде</w:t>
      </w:r>
      <w:r w:rsidR="00973C80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ния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То</w:t>
      </w:r>
      <w:r w:rsidR="00973C80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лько ……………………………..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once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Adv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в году</w:t>
      </w:r>
      <w:r w:rsidR="00973C80" w:rsidRPr="00454400">
        <w:rPr>
          <w:rFonts w:asciiTheme="minorHAnsi" w:hAnsiTheme="minorHAnsi"/>
          <w:color w:val="3E3D40"/>
          <w:sz w:val="22"/>
          <w:szCs w:val="22"/>
          <w:lang w:val="ru-RU"/>
        </w:rPr>
        <w:t>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</w:t>
      </w:r>
    </w:p>
    <w:p w14:paraId="6462486D" w14:textId="5BA4D0E1" w:rsidR="0040145C" w:rsidRPr="006F03B2" w:rsidRDefault="009F3B6C" w:rsidP="00C14034">
      <w:pPr>
        <w:spacing w:line="240" w:lineRule="auto"/>
        <w:rPr>
          <w:lang w:val="ru-RU"/>
        </w:rPr>
      </w:pPr>
      <w:r>
        <w:rPr>
          <w:b/>
          <w:lang w:val="ru-RU"/>
        </w:rPr>
        <w:t>6</w:t>
      </w:r>
      <w:r w:rsidR="00C14034">
        <w:rPr>
          <w:b/>
          <w:lang w:val="ru-RU"/>
        </w:rPr>
        <w:t xml:space="preserve">) </w:t>
      </w:r>
      <w:r w:rsidR="0040145C" w:rsidRPr="00C14034">
        <w:rPr>
          <w:b/>
          <w:lang w:val="ru-RU"/>
        </w:rPr>
        <w:t>Прослу</w:t>
      </w:r>
      <w:r w:rsidR="00C14034">
        <w:rPr>
          <w:b/>
          <w:lang w:val="ru-RU"/>
        </w:rPr>
        <w:t>́</w:t>
      </w:r>
      <w:r w:rsidR="0040145C" w:rsidRPr="00C14034">
        <w:rPr>
          <w:b/>
          <w:lang w:val="ru-RU"/>
        </w:rPr>
        <w:t>шайте</w:t>
      </w:r>
      <w:r w:rsidR="0040145C" w:rsidRPr="006F03B2">
        <w:rPr>
          <w:b/>
          <w:lang w:val="ru-RU"/>
        </w:rPr>
        <w:t xml:space="preserve"> </w:t>
      </w:r>
      <w:r w:rsidR="0087395A">
        <w:rPr>
          <w:b/>
          <w:lang w:val="ru-RU"/>
        </w:rPr>
        <w:t>«П</w:t>
      </w:r>
      <w:r w:rsidR="0040145C" w:rsidRPr="00C14034">
        <w:rPr>
          <w:b/>
          <w:lang w:val="ru-RU"/>
        </w:rPr>
        <w:t>е</w:t>
      </w:r>
      <w:r w:rsidR="00C14034">
        <w:rPr>
          <w:b/>
          <w:lang w:val="ru-RU"/>
        </w:rPr>
        <w:t>́</w:t>
      </w:r>
      <w:r w:rsidR="0040145C" w:rsidRPr="00C14034">
        <w:rPr>
          <w:b/>
          <w:lang w:val="ru-RU"/>
        </w:rPr>
        <w:t>сню</w:t>
      </w:r>
      <w:r w:rsidR="0087395A">
        <w:rPr>
          <w:b/>
          <w:lang w:val="ru-RU"/>
        </w:rPr>
        <w:t xml:space="preserve"> к</w:t>
      </w:r>
      <w:r w:rsidR="0040145C" w:rsidRPr="00C14034">
        <w:rPr>
          <w:b/>
          <w:lang w:val="ru-RU"/>
        </w:rPr>
        <w:t>рокоди</w:t>
      </w:r>
      <w:r w:rsidR="00C14034">
        <w:rPr>
          <w:b/>
          <w:lang w:val="ru-RU"/>
        </w:rPr>
        <w:t>́</w:t>
      </w:r>
      <w:r w:rsidR="0040145C" w:rsidRPr="00C14034">
        <w:rPr>
          <w:b/>
          <w:lang w:val="ru-RU"/>
        </w:rPr>
        <w:t>ла</w:t>
      </w:r>
      <w:r w:rsidR="0040145C" w:rsidRPr="006F03B2">
        <w:rPr>
          <w:b/>
          <w:lang w:val="ru-RU"/>
        </w:rPr>
        <w:t xml:space="preserve"> </w:t>
      </w:r>
      <w:r w:rsidR="0040145C" w:rsidRPr="00C14034">
        <w:rPr>
          <w:b/>
          <w:lang w:val="ru-RU"/>
        </w:rPr>
        <w:t>Ге</w:t>
      </w:r>
      <w:r w:rsidR="00C14034">
        <w:rPr>
          <w:b/>
          <w:lang w:val="ru-RU"/>
        </w:rPr>
        <w:t>́</w:t>
      </w:r>
      <w:r w:rsidR="0040145C" w:rsidRPr="00C14034">
        <w:rPr>
          <w:b/>
          <w:lang w:val="ru-RU"/>
        </w:rPr>
        <w:t>ны</w:t>
      </w:r>
      <w:r w:rsidR="0040145C" w:rsidRPr="006F03B2">
        <w:rPr>
          <w:b/>
          <w:lang w:val="ru-RU"/>
        </w:rPr>
        <w:t xml:space="preserve">» </w:t>
      </w:r>
      <w:r w:rsidR="0040145C" w:rsidRPr="00C14034">
        <w:rPr>
          <w:b/>
          <w:lang w:val="ru-RU"/>
        </w:rPr>
        <w:t>и</w:t>
      </w:r>
      <w:r w:rsidR="0040145C" w:rsidRPr="006F03B2">
        <w:rPr>
          <w:b/>
          <w:lang w:val="ru-RU"/>
        </w:rPr>
        <w:t xml:space="preserve"> </w:t>
      </w:r>
      <w:r w:rsidR="0040145C" w:rsidRPr="00C14034">
        <w:rPr>
          <w:b/>
          <w:lang w:val="ru-RU"/>
        </w:rPr>
        <w:t>прове</w:t>
      </w:r>
      <w:r w:rsidR="00C14034">
        <w:rPr>
          <w:b/>
          <w:lang w:val="ru-RU"/>
        </w:rPr>
        <w:t>́</w:t>
      </w:r>
      <w:r w:rsidR="0040145C" w:rsidRPr="00C14034">
        <w:rPr>
          <w:b/>
          <w:lang w:val="ru-RU"/>
        </w:rPr>
        <w:t>рьте</w:t>
      </w:r>
      <w:r w:rsidR="0040145C" w:rsidRPr="006F03B2">
        <w:rPr>
          <w:b/>
          <w:lang w:val="ru-RU"/>
        </w:rPr>
        <w:t xml:space="preserve"> </w:t>
      </w:r>
      <w:r w:rsidR="0040145C" w:rsidRPr="00C14034">
        <w:rPr>
          <w:b/>
          <w:lang w:val="ru-RU"/>
        </w:rPr>
        <w:t>себя</w:t>
      </w:r>
      <w:r w:rsidR="00C14034">
        <w:rPr>
          <w:b/>
          <w:lang w:val="ru-RU"/>
        </w:rPr>
        <w:t>́</w:t>
      </w:r>
      <w:r w:rsidR="0040145C" w:rsidRPr="006F03B2">
        <w:rPr>
          <w:b/>
          <w:lang w:val="ru-RU"/>
        </w:rPr>
        <w:t xml:space="preserve">. </w:t>
      </w:r>
    </w:p>
    <w:p w14:paraId="6BC6DCCD" w14:textId="066851E6" w:rsidR="00C14034" w:rsidRDefault="00C14034" w:rsidP="00C14034">
      <w:pPr>
        <w:spacing w:line="240" w:lineRule="auto"/>
        <w:rPr>
          <w:lang w:val="ru-RU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A25806" w:rsidRPr="003F1830" w14:paraId="78D2A045" w14:textId="77777777" w:rsidTr="00A25806">
        <w:tc>
          <w:tcPr>
            <w:tcW w:w="4247" w:type="dxa"/>
          </w:tcPr>
          <w:p w14:paraId="461FF7E5" w14:textId="77777777" w:rsidR="00A25806" w:rsidRDefault="00A25806" w:rsidP="00A25806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245CBAE2" wp14:editId="147A2EAB">
                  <wp:extent cx="1994535" cy="1329690"/>
                  <wp:effectExtent l="0" t="0" r="5715" b="3810"/>
                  <wp:docPr id="10" name="Grafik 10" descr="Sein, Dekoration, Musik, Ohren, Karte, Lied, Fest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in, Dekoration, Musik, Ohren, Karte, Lied, Fest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481" cy="133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CF10E" w14:textId="58B9E16B" w:rsidR="00A25806" w:rsidRPr="00A25806" w:rsidRDefault="00A25806" w:rsidP="00A25806">
            <w:pPr>
              <w:spacing w:line="240" w:lineRule="auto"/>
              <w:jc w:val="center"/>
              <w:rPr>
                <w:sz w:val="16"/>
                <w:szCs w:val="16"/>
                <w:lang w:val="ru-RU"/>
              </w:rPr>
            </w:pPr>
            <w:r w:rsidRPr="00A25806">
              <w:rPr>
                <w:sz w:val="16"/>
                <w:szCs w:val="16"/>
                <w:lang w:val="ru-RU"/>
              </w:rPr>
              <w:t>(</w:t>
            </w:r>
            <w:r w:rsidRPr="00A25806">
              <w:rPr>
                <w:sz w:val="16"/>
                <w:szCs w:val="16"/>
                <w:lang w:val="de-AT"/>
              </w:rPr>
              <w:t>CC</w:t>
            </w:r>
            <w:r w:rsidRPr="00A25806">
              <w:rPr>
                <w:sz w:val="16"/>
                <w:szCs w:val="16"/>
                <w:lang w:val="ru-RU"/>
              </w:rPr>
              <w:t xml:space="preserve">) </w:t>
            </w:r>
            <w:r w:rsidR="00FC0912">
              <w:fldChar w:fldCharType="begin"/>
            </w:r>
            <w:r w:rsidR="00FC0912" w:rsidRPr="00EE1C5C">
              <w:rPr>
                <w:lang w:val="ru-RU"/>
              </w:rPr>
              <w:instrText xml:space="preserve"> </w:instrText>
            </w:r>
            <w:r w:rsidR="00FC0912">
              <w:instrText>HYPERLINK</w:instrText>
            </w:r>
            <w:r w:rsidR="00FC0912" w:rsidRPr="00EE1C5C">
              <w:rPr>
                <w:lang w:val="ru-RU"/>
              </w:rPr>
              <w:instrText xml:space="preserve"> "</w:instrText>
            </w:r>
            <w:r w:rsidR="00FC0912">
              <w:instrText>https</w:instrText>
            </w:r>
            <w:r w:rsidR="00FC0912" w:rsidRPr="00EE1C5C">
              <w:rPr>
                <w:lang w:val="ru-RU"/>
              </w:rPr>
              <w:instrText>://</w:instrText>
            </w:r>
            <w:r w:rsidR="00FC0912">
              <w:instrText>pixabay</w:instrText>
            </w:r>
            <w:r w:rsidR="00FC0912" w:rsidRPr="00EE1C5C">
              <w:rPr>
                <w:lang w:val="ru-RU"/>
              </w:rPr>
              <w:instrText>.</w:instrText>
            </w:r>
            <w:r w:rsidR="00FC0912">
              <w:instrText>com</w:instrText>
            </w:r>
            <w:r w:rsidR="00FC0912" w:rsidRPr="00EE1C5C">
              <w:rPr>
                <w:lang w:val="ru-RU"/>
              </w:rPr>
              <w:instrText>/</w:instrText>
            </w:r>
            <w:r w:rsidR="00FC0912">
              <w:instrText>de</w:instrText>
            </w:r>
            <w:r w:rsidR="00FC0912" w:rsidRPr="00EE1C5C">
              <w:rPr>
                <w:lang w:val="ru-RU"/>
              </w:rPr>
              <w:instrText>/</w:instrText>
            </w:r>
            <w:r w:rsidR="00FC0912">
              <w:instrText>illustrations</w:instrText>
            </w:r>
            <w:r w:rsidR="00FC0912" w:rsidRPr="00EE1C5C">
              <w:rPr>
                <w:lang w:val="ru-RU"/>
              </w:rPr>
              <w:instrText>/</w:instrText>
            </w:r>
            <w:r w:rsidR="00FC0912">
              <w:instrText>sein</w:instrText>
            </w:r>
            <w:r w:rsidR="00FC0912" w:rsidRPr="00EE1C5C">
              <w:rPr>
                <w:lang w:val="ru-RU"/>
              </w:rPr>
              <w:instrText>-</w:instrText>
            </w:r>
            <w:r w:rsidR="00FC0912">
              <w:instrText>dekoration</w:instrText>
            </w:r>
            <w:r w:rsidR="00FC0912" w:rsidRPr="00EE1C5C">
              <w:rPr>
                <w:lang w:val="ru-RU"/>
              </w:rPr>
              <w:instrText>-</w:instrText>
            </w:r>
            <w:r w:rsidR="00FC0912">
              <w:instrText>musik</w:instrText>
            </w:r>
            <w:r w:rsidR="00FC0912" w:rsidRPr="00EE1C5C">
              <w:rPr>
                <w:lang w:val="ru-RU"/>
              </w:rPr>
              <w:instrText>-</w:instrText>
            </w:r>
            <w:r w:rsidR="00FC0912">
              <w:instrText>ohren</w:instrText>
            </w:r>
            <w:r w:rsidR="00FC0912" w:rsidRPr="00EE1C5C">
              <w:rPr>
                <w:lang w:val="ru-RU"/>
              </w:rPr>
              <w:instrText>-</w:instrText>
            </w:r>
            <w:r w:rsidR="00FC0912">
              <w:instrText>karte</w:instrText>
            </w:r>
            <w:r w:rsidR="00FC0912" w:rsidRPr="00EE1C5C">
              <w:rPr>
                <w:lang w:val="ru-RU"/>
              </w:rPr>
              <w:instrText xml:space="preserve">-3243259/" </w:instrText>
            </w:r>
            <w:r w:rsidR="00FC0912">
              <w:fldChar w:fldCharType="separate"/>
            </w:r>
            <w:r w:rsidRPr="00A25806">
              <w:rPr>
                <w:rStyle w:val="Hyperlink"/>
                <w:sz w:val="16"/>
                <w:szCs w:val="16"/>
                <w:lang w:val="de-AT"/>
              </w:rPr>
              <w:t>https</w:t>
            </w:r>
            <w:r w:rsidRPr="00A25806">
              <w:rPr>
                <w:rStyle w:val="Hyperlink"/>
                <w:sz w:val="16"/>
                <w:szCs w:val="16"/>
                <w:lang w:val="ru-RU"/>
              </w:rPr>
              <w:t>://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pixabay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.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com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/</w:t>
            </w:r>
            <w:r w:rsidRPr="00A25806">
              <w:rPr>
                <w:rStyle w:val="Hyperlink"/>
                <w:sz w:val="16"/>
                <w:szCs w:val="16"/>
                <w:lang w:val="de-AT"/>
              </w:rPr>
              <w:t>de</w:t>
            </w:r>
            <w:r w:rsidRPr="00A25806">
              <w:rPr>
                <w:rStyle w:val="Hyperlink"/>
                <w:sz w:val="16"/>
                <w:szCs w:val="16"/>
                <w:lang w:val="ru-RU"/>
              </w:rPr>
              <w:t>/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illustrations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/</w:t>
            </w:r>
            <w:r w:rsidRPr="00A25806">
              <w:rPr>
                <w:rStyle w:val="Hyperlink"/>
                <w:sz w:val="16"/>
                <w:szCs w:val="16"/>
                <w:lang w:val="de-AT"/>
              </w:rPr>
              <w:t>sein</w:t>
            </w:r>
            <w:r w:rsidRPr="00A25806">
              <w:rPr>
                <w:rStyle w:val="Hyperlink"/>
                <w:sz w:val="16"/>
                <w:szCs w:val="16"/>
                <w:lang w:val="ru-RU"/>
              </w:rPr>
              <w:t>-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dekoration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-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musik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-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ohren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-</w:t>
            </w:r>
            <w:r w:rsidRPr="00A25806">
              <w:rPr>
                <w:rStyle w:val="Hyperlink"/>
                <w:sz w:val="16"/>
                <w:szCs w:val="16"/>
                <w:lang w:val="de-AT"/>
              </w:rPr>
              <w:t>karte</w:t>
            </w:r>
            <w:r w:rsidRPr="00A25806">
              <w:rPr>
                <w:rStyle w:val="Hyperlink"/>
                <w:sz w:val="16"/>
                <w:szCs w:val="16"/>
                <w:lang w:val="ru-RU"/>
              </w:rPr>
              <w:t>-3243259/</w:t>
            </w:r>
            <w:r w:rsidR="00FC0912">
              <w:rPr>
                <w:rStyle w:val="Hyperlink"/>
                <w:sz w:val="16"/>
                <w:szCs w:val="16"/>
                <w:lang w:val="ru-RU"/>
              </w:rPr>
              <w:fldChar w:fldCharType="end"/>
            </w:r>
          </w:p>
        </w:tc>
        <w:tc>
          <w:tcPr>
            <w:tcW w:w="4247" w:type="dxa"/>
          </w:tcPr>
          <w:p w14:paraId="4BCD4180" w14:textId="77777777" w:rsidR="00A25806" w:rsidRDefault="00A25806" w:rsidP="00A25806">
            <w:pPr>
              <w:spacing w:line="240" w:lineRule="auto"/>
              <w:jc w:val="center"/>
              <w:rPr>
                <w:lang w:val="ru-RU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1DF55F8" wp14:editId="7F5FEF23">
                  <wp:extent cx="2000250" cy="1333500"/>
                  <wp:effectExtent l="0" t="0" r="0" b="0"/>
                  <wp:docPr id="11" name="Grafik 11" descr="Kopfhörer, Musik, Lied, Schaum, Ipod, Mobil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opfhörer, Musik, Lied, Schaum, Ipod, Mobil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65" cy="133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88E29" w14:textId="6E29775B" w:rsidR="00A25806" w:rsidRPr="00FC3198" w:rsidRDefault="00A25806" w:rsidP="00A25806">
            <w:pPr>
              <w:spacing w:line="240" w:lineRule="auto"/>
              <w:jc w:val="center"/>
              <w:rPr>
                <w:sz w:val="16"/>
                <w:szCs w:val="16"/>
                <w:lang w:val="ru-RU"/>
              </w:rPr>
            </w:pPr>
            <w:r w:rsidRPr="00A25806">
              <w:rPr>
                <w:sz w:val="16"/>
                <w:szCs w:val="16"/>
                <w:lang w:val="ru-RU"/>
              </w:rPr>
              <w:t>(</w:t>
            </w:r>
            <w:r w:rsidRPr="00A25806">
              <w:rPr>
                <w:sz w:val="16"/>
                <w:szCs w:val="16"/>
                <w:lang w:val="de-AT"/>
              </w:rPr>
              <w:t>CC</w:t>
            </w:r>
            <w:r w:rsidRPr="00A25806">
              <w:rPr>
                <w:sz w:val="16"/>
                <w:szCs w:val="16"/>
                <w:lang w:val="ru-RU"/>
              </w:rPr>
              <w:t xml:space="preserve">) </w:t>
            </w:r>
            <w:r w:rsidR="00FC0912">
              <w:fldChar w:fldCharType="begin"/>
            </w:r>
            <w:r w:rsidR="00FC0912" w:rsidRPr="00EE1C5C">
              <w:rPr>
                <w:lang w:val="ru-RU"/>
              </w:rPr>
              <w:instrText xml:space="preserve"> </w:instrText>
            </w:r>
            <w:r w:rsidR="00FC0912">
              <w:instrText>HYPERLINK</w:instrText>
            </w:r>
            <w:r w:rsidR="00FC0912" w:rsidRPr="00EE1C5C">
              <w:rPr>
                <w:lang w:val="ru-RU"/>
              </w:rPr>
              <w:instrText xml:space="preserve"> "</w:instrText>
            </w:r>
            <w:r w:rsidR="00FC0912">
              <w:instrText>https</w:instrText>
            </w:r>
            <w:r w:rsidR="00FC0912" w:rsidRPr="00EE1C5C">
              <w:rPr>
                <w:lang w:val="ru-RU"/>
              </w:rPr>
              <w:instrText>://</w:instrText>
            </w:r>
            <w:r w:rsidR="00FC0912">
              <w:instrText>pixabay</w:instrText>
            </w:r>
            <w:r w:rsidR="00FC0912" w:rsidRPr="00EE1C5C">
              <w:rPr>
                <w:lang w:val="ru-RU"/>
              </w:rPr>
              <w:instrText>.</w:instrText>
            </w:r>
            <w:r w:rsidR="00FC0912">
              <w:instrText>com</w:instrText>
            </w:r>
            <w:r w:rsidR="00FC0912" w:rsidRPr="00EE1C5C">
              <w:rPr>
                <w:lang w:val="ru-RU"/>
              </w:rPr>
              <w:instrText>/</w:instrText>
            </w:r>
            <w:r w:rsidR="00FC0912">
              <w:instrText>de</w:instrText>
            </w:r>
            <w:r w:rsidR="00FC0912" w:rsidRPr="00EE1C5C">
              <w:rPr>
                <w:lang w:val="ru-RU"/>
              </w:rPr>
              <w:instrText>/</w:instrText>
            </w:r>
            <w:r w:rsidR="00FC0912">
              <w:instrText>photos</w:instrText>
            </w:r>
            <w:r w:rsidR="00FC0912" w:rsidRPr="00EE1C5C">
              <w:rPr>
                <w:lang w:val="ru-RU"/>
              </w:rPr>
              <w:instrText>/</w:instrText>
            </w:r>
            <w:r w:rsidR="00FC0912">
              <w:instrText>kopfh</w:instrText>
            </w:r>
            <w:r w:rsidR="00FC0912" w:rsidRPr="00EE1C5C">
              <w:rPr>
                <w:lang w:val="ru-RU"/>
              </w:rPr>
              <w:instrText>%</w:instrText>
            </w:r>
            <w:r w:rsidR="00FC0912">
              <w:instrText>c</w:instrText>
            </w:r>
            <w:r w:rsidR="00FC0912" w:rsidRPr="00EE1C5C">
              <w:rPr>
                <w:lang w:val="ru-RU"/>
              </w:rPr>
              <w:instrText>3%</w:instrText>
            </w:r>
            <w:r w:rsidR="00FC0912">
              <w:instrText>b</w:instrText>
            </w:r>
            <w:r w:rsidR="00FC0912" w:rsidRPr="00EE1C5C">
              <w:rPr>
                <w:lang w:val="ru-RU"/>
              </w:rPr>
              <w:instrText>6</w:instrText>
            </w:r>
            <w:r w:rsidR="00FC0912">
              <w:instrText>rer</w:instrText>
            </w:r>
            <w:r w:rsidR="00FC0912" w:rsidRPr="00EE1C5C">
              <w:rPr>
                <w:lang w:val="ru-RU"/>
              </w:rPr>
              <w:instrText>-</w:instrText>
            </w:r>
            <w:r w:rsidR="00FC0912">
              <w:instrText>musik</w:instrText>
            </w:r>
            <w:r w:rsidR="00FC0912" w:rsidRPr="00EE1C5C">
              <w:rPr>
                <w:lang w:val="ru-RU"/>
              </w:rPr>
              <w:instrText>-</w:instrText>
            </w:r>
            <w:r w:rsidR="00FC0912">
              <w:instrText>lied</w:instrText>
            </w:r>
            <w:r w:rsidR="00FC0912" w:rsidRPr="00EE1C5C">
              <w:rPr>
                <w:lang w:val="ru-RU"/>
              </w:rPr>
              <w:instrText>-</w:instrText>
            </w:r>
            <w:r w:rsidR="00FC0912">
              <w:instrText>schaum</w:instrText>
            </w:r>
            <w:r w:rsidR="00FC0912" w:rsidRPr="00EE1C5C">
              <w:rPr>
                <w:lang w:val="ru-RU"/>
              </w:rPr>
              <w:instrText>-</w:instrText>
            </w:r>
            <w:r w:rsidR="00FC0912">
              <w:instrText>ipod</w:instrText>
            </w:r>
            <w:r w:rsidR="00FC0912" w:rsidRPr="00EE1C5C">
              <w:rPr>
                <w:lang w:val="ru-RU"/>
              </w:rPr>
              <w:instrText xml:space="preserve">-2591890/" </w:instrText>
            </w:r>
            <w:r w:rsidR="00FC0912">
              <w:fldChar w:fldCharType="separate"/>
            </w:r>
            <w:r w:rsidRPr="00A25806">
              <w:rPr>
                <w:rStyle w:val="Hyperlink"/>
                <w:sz w:val="16"/>
                <w:szCs w:val="16"/>
                <w:lang w:val="de-AT"/>
              </w:rPr>
              <w:t>https</w:t>
            </w:r>
            <w:r w:rsidRPr="00A25806">
              <w:rPr>
                <w:rStyle w:val="Hyperlink"/>
                <w:sz w:val="16"/>
                <w:szCs w:val="16"/>
                <w:lang w:val="ru-RU"/>
              </w:rPr>
              <w:t>://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pixabay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.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com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/</w:t>
            </w:r>
            <w:r w:rsidRPr="00A25806">
              <w:rPr>
                <w:rStyle w:val="Hyperlink"/>
                <w:sz w:val="16"/>
                <w:szCs w:val="16"/>
                <w:lang w:val="de-AT"/>
              </w:rPr>
              <w:t>de</w:t>
            </w:r>
            <w:r w:rsidRPr="00A25806">
              <w:rPr>
                <w:rStyle w:val="Hyperlink"/>
                <w:sz w:val="16"/>
                <w:szCs w:val="16"/>
                <w:lang w:val="ru-RU"/>
              </w:rPr>
              <w:t>/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photos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/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kopfh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%</w:t>
            </w:r>
            <w:r w:rsidRPr="00A25806">
              <w:rPr>
                <w:rStyle w:val="Hyperlink"/>
                <w:sz w:val="16"/>
                <w:szCs w:val="16"/>
                <w:lang w:val="de-AT"/>
              </w:rPr>
              <w:t>c</w:t>
            </w:r>
            <w:r w:rsidRPr="00A25806">
              <w:rPr>
                <w:rStyle w:val="Hyperlink"/>
                <w:sz w:val="16"/>
                <w:szCs w:val="16"/>
                <w:lang w:val="ru-RU"/>
              </w:rPr>
              <w:t>3%</w:t>
            </w:r>
            <w:r w:rsidRPr="00A25806">
              <w:rPr>
                <w:rStyle w:val="Hyperlink"/>
                <w:sz w:val="16"/>
                <w:szCs w:val="16"/>
                <w:lang w:val="de-AT"/>
              </w:rPr>
              <w:t>b</w:t>
            </w:r>
            <w:r w:rsidRPr="00A25806">
              <w:rPr>
                <w:rStyle w:val="Hyperlink"/>
                <w:sz w:val="16"/>
                <w:szCs w:val="16"/>
                <w:lang w:val="ru-RU"/>
              </w:rPr>
              <w:t>6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rer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-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musik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-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lied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-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schaum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-</w:t>
            </w:r>
            <w:proofErr w:type="spellStart"/>
            <w:r w:rsidRPr="00A25806">
              <w:rPr>
                <w:rStyle w:val="Hyperlink"/>
                <w:sz w:val="16"/>
                <w:szCs w:val="16"/>
                <w:lang w:val="de-AT"/>
              </w:rPr>
              <w:t>ipod</w:t>
            </w:r>
            <w:proofErr w:type="spellEnd"/>
            <w:r w:rsidRPr="00A25806">
              <w:rPr>
                <w:rStyle w:val="Hyperlink"/>
                <w:sz w:val="16"/>
                <w:szCs w:val="16"/>
                <w:lang w:val="ru-RU"/>
              </w:rPr>
              <w:t>-2591890/</w:t>
            </w:r>
            <w:r w:rsidR="00FC0912">
              <w:rPr>
                <w:rStyle w:val="Hyperlink"/>
                <w:sz w:val="16"/>
                <w:szCs w:val="16"/>
                <w:lang w:val="ru-RU"/>
              </w:rPr>
              <w:fldChar w:fldCharType="end"/>
            </w:r>
          </w:p>
        </w:tc>
      </w:tr>
    </w:tbl>
    <w:p w14:paraId="6B1AA704" w14:textId="788622B6" w:rsidR="00A25806" w:rsidRDefault="00A25806" w:rsidP="00C14034">
      <w:pPr>
        <w:spacing w:line="240" w:lineRule="auto"/>
        <w:rPr>
          <w:lang w:val="ru-RU"/>
        </w:rPr>
      </w:pPr>
    </w:p>
    <w:p w14:paraId="2941EBF8" w14:textId="7019BD94" w:rsidR="00FB35CC" w:rsidRPr="005E71DA" w:rsidRDefault="00FB35CC" w:rsidP="00FB35CC">
      <w:pPr>
        <w:pStyle w:val="Tabelle-ErsteReihe"/>
        <w:jc w:val="center"/>
        <w:rPr>
          <w:lang w:val="ru-RU"/>
        </w:rPr>
      </w:pPr>
      <w:r w:rsidRPr="005E71DA">
        <w:rPr>
          <w:lang w:val="ru-RU"/>
        </w:rPr>
        <w:t>Послете</w:t>
      </w:r>
      <w:r w:rsidR="006D1E2E">
        <w:rPr>
          <w:lang w:val="ru-RU"/>
        </w:rPr>
        <w:t>́</w:t>
      </w:r>
      <w:r w:rsidRPr="005E71DA">
        <w:rPr>
          <w:lang w:val="ru-RU"/>
        </w:rPr>
        <w:t>кстовая работа</w:t>
      </w:r>
    </w:p>
    <w:p w14:paraId="2CF3FFF1" w14:textId="6BBE43F5" w:rsidR="006F03B2" w:rsidRDefault="006F03B2" w:rsidP="00C14034">
      <w:pPr>
        <w:spacing w:line="240" w:lineRule="auto"/>
        <w:rPr>
          <w:lang w:val="ru-RU"/>
        </w:rPr>
      </w:pPr>
    </w:p>
    <w:p w14:paraId="7D420450" w14:textId="4D813096" w:rsidR="006D0BE1" w:rsidRPr="006D0BE1" w:rsidRDefault="006D0BE1" w:rsidP="00C14034">
      <w:pPr>
        <w:spacing w:line="240" w:lineRule="auto"/>
        <w:rPr>
          <w:b/>
          <w:lang w:val="ru-RU"/>
        </w:rPr>
      </w:pPr>
      <w:r w:rsidRPr="006D0BE1">
        <w:rPr>
          <w:b/>
          <w:lang w:val="ru-RU"/>
        </w:rPr>
        <w:t>7) Рабо</w:t>
      </w:r>
      <w:r>
        <w:rPr>
          <w:b/>
          <w:lang w:val="ru-RU"/>
        </w:rPr>
        <w:t>́</w:t>
      </w:r>
      <w:r w:rsidRPr="006D0BE1">
        <w:rPr>
          <w:b/>
          <w:lang w:val="ru-RU"/>
        </w:rPr>
        <w:t>тайте в гру</w:t>
      </w:r>
      <w:r>
        <w:rPr>
          <w:b/>
          <w:lang w:val="ru-RU"/>
        </w:rPr>
        <w:t>́</w:t>
      </w:r>
      <w:r w:rsidRPr="006D0BE1">
        <w:rPr>
          <w:b/>
          <w:lang w:val="ru-RU"/>
        </w:rPr>
        <w:t xml:space="preserve">ппах и </w:t>
      </w:r>
      <w:r w:rsidR="00D23C9F">
        <w:rPr>
          <w:b/>
          <w:lang w:val="ru-RU"/>
        </w:rPr>
        <w:t>запо</w:t>
      </w:r>
      <w:r w:rsidR="001532CF">
        <w:rPr>
          <w:b/>
          <w:lang w:val="ru-RU"/>
        </w:rPr>
        <w:t>́</w:t>
      </w:r>
      <w:r w:rsidR="00D23C9F">
        <w:rPr>
          <w:b/>
          <w:lang w:val="ru-RU"/>
        </w:rPr>
        <w:t>лните</w:t>
      </w:r>
      <w:r w:rsidRPr="006D0BE1">
        <w:rPr>
          <w:b/>
          <w:lang w:val="ru-RU"/>
        </w:rPr>
        <w:t xml:space="preserve"> табли</w:t>
      </w:r>
      <w:r>
        <w:rPr>
          <w:b/>
          <w:lang w:val="ru-RU"/>
        </w:rPr>
        <w:t>́</w:t>
      </w:r>
      <w:r w:rsidRPr="006D0BE1">
        <w:rPr>
          <w:b/>
          <w:lang w:val="ru-RU"/>
        </w:rPr>
        <w:t>цу.</w:t>
      </w:r>
      <w:r w:rsidR="00005DE1">
        <w:rPr>
          <w:rStyle w:val="Funotenzeichen"/>
          <w:b/>
          <w:lang w:val="ru-RU"/>
        </w:rPr>
        <w:footnoteReference w:id="3"/>
      </w:r>
      <w:r w:rsidRPr="006D0BE1">
        <w:rPr>
          <w:b/>
          <w:lang w:val="ru-RU"/>
        </w:rPr>
        <w:t xml:space="preserve"> </w:t>
      </w:r>
      <w:r w:rsidR="007B7B15">
        <w:rPr>
          <w:b/>
          <w:lang w:val="ru-RU"/>
        </w:rPr>
        <w:t>Каки</w:t>
      </w:r>
      <w:r w:rsidR="00191927">
        <w:rPr>
          <w:b/>
          <w:lang w:val="ru-RU"/>
        </w:rPr>
        <w:t>́</w:t>
      </w:r>
      <w:r w:rsidR="007B7B15">
        <w:rPr>
          <w:b/>
          <w:lang w:val="ru-RU"/>
        </w:rPr>
        <w:t>е схо</w:t>
      </w:r>
      <w:r w:rsidR="00191927">
        <w:rPr>
          <w:b/>
          <w:lang w:val="ru-RU"/>
        </w:rPr>
        <w:t>́</w:t>
      </w:r>
      <w:r w:rsidR="007B7B15">
        <w:rPr>
          <w:b/>
          <w:lang w:val="ru-RU"/>
        </w:rPr>
        <w:t>дства и разли</w:t>
      </w:r>
      <w:r w:rsidR="00191927">
        <w:rPr>
          <w:b/>
          <w:lang w:val="ru-RU"/>
        </w:rPr>
        <w:t>́</w:t>
      </w:r>
      <w:r w:rsidR="007B7B15">
        <w:rPr>
          <w:b/>
          <w:lang w:val="ru-RU"/>
        </w:rPr>
        <w:t>чия есть ме</w:t>
      </w:r>
      <w:r w:rsidR="00191927">
        <w:rPr>
          <w:b/>
          <w:lang w:val="ru-RU"/>
        </w:rPr>
        <w:t>́</w:t>
      </w:r>
      <w:r w:rsidR="007B7B15">
        <w:rPr>
          <w:b/>
          <w:lang w:val="ru-RU"/>
        </w:rPr>
        <w:t>жду э</w:t>
      </w:r>
      <w:r w:rsidR="00191927">
        <w:rPr>
          <w:b/>
          <w:lang w:val="ru-RU"/>
        </w:rPr>
        <w:t>́</w:t>
      </w:r>
      <w:r w:rsidR="007B7B15">
        <w:rPr>
          <w:b/>
          <w:lang w:val="ru-RU"/>
        </w:rPr>
        <w:t>тими языка</w:t>
      </w:r>
      <w:r w:rsidR="00191927">
        <w:rPr>
          <w:b/>
          <w:lang w:val="ru-RU"/>
        </w:rPr>
        <w:t>́</w:t>
      </w:r>
      <w:r w:rsidR="007B7B15">
        <w:rPr>
          <w:b/>
          <w:lang w:val="ru-RU"/>
        </w:rPr>
        <w:t>ми?</w:t>
      </w:r>
      <w:r w:rsidR="00191927">
        <w:rPr>
          <w:rStyle w:val="Funotenzeichen"/>
          <w:b/>
          <w:lang w:val="ru-RU"/>
        </w:rPr>
        <w:footnoteReference w:id="4"/>
      </w:r>
    </w:p>
    <w:p w14:paraId="3E3D9767" w14:textId="77777777" w:rsidR="00786485" w:rsidRPr="007B7B15" w:rsidRDefault="00786485" w:rsidP="0040145C">
      <w:pPr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213"/>
        <w:gridCol w:w="1214"/>
        <w:gridCol w:w="1213"/>
        <w:gridCol w:w="1214"/>
        <w:gridCol w:w="1213"/>
        <w:gridCol w:w="1214"/>
      </w:tblGrid>
      <w:tr w:rsidR="00786485" w:rsidRPr="00DF0A4D" w14:paraId="1824BB76" w14:textId="54C3729F" w:rsidTr="00B32703"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41443D" w14:textId="40D46A05" w:rsidR="00786485" w:rsidRPr="00DF0A4D" w:rsidRDefault="00786485" w:rsidP="00786485">
            <w:pPr>
              <w:pStyle w:val="Tabelle-ErsteReihe"/>
              <w:jc w:val="center"/>
              <w:rPr>
                <w:sz w:val="16"/>
                <w:szCs w:val="16"/>
              </w:rPr>
            </w:pPr>
            <w:proofErr w:type="spellStart"/>
            <w:r w:rsidRPr="00DF0A4D">
              <w:rPr>
                <w:sz w:val="16"/>
                <w:szCs w:val="16"/>
              </w:rPr>
              <w:t>Ру</w:t>
            </w:r>
            <w:proofErr w:type="spellEnd"/>
            <w:r w:rsidR="00DF0A4D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DF0A4D">
              <w:rPr>
                <w:sz w:val="16"/>
                <w:szCs w:val="16"/>
              </w:rPr>
              <w:t>сский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E3C40F" w14:textId="2FF40900" w:rsidR="00786485" w:rsidRPr="00DF0A4D" w:rsidRDefault="00786485" w:rsidP="00786485">
            <w:pPr>
              <w:pStyle w:val="Tabelle-ErsteReihe"/>
              <w:jc w:val="center"/>
              <w:rPr>
                <w:sz w:val="16"/>
                <w:szCs w:val="16"/>
              </w:rPr>
            </w:pPr>
            <w:proofErr w:type="spellStart"/>
            <w:r w:rsidRPr="00DF0A4D">
              <w:rPr>
                <w:sz w:val="16"/>
                <w:szCs w:val="16"/>
              </w:rPr>
              <w:t>Неме</w:t>
            </w:r>
            <w:proofErr w:type="spellEnd"/>
            <w:r w:rsidR="00DF0A4D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DF0A4D">
              <w:rPr>
                <w:sz w:val="16"/>
                <w:szCs w:val="16"/>
              </w:rPr>
              <w:t>цкий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E53C81" w14:textId="400A0DE8" w:rsidR="00786485" w:rsidRPr="00DF0A4D" w:rsidRDefault="00786485" w:rsidP="00786485">
            <w:pPr>
              <w:pStyle w:val="Tabelle-ErsteReihe"/>
              <w:jc w:val="center"/>
              <w:rPr>
                <w:sz w:val="16"/>
                <w:szCs w:val="16"/>
              </w:rPr>
            </w:pPr>
            <w:proofErr w:type="spellStart"/>
            <w:r w:rsidRPr="00DF0A4D">
              <w:rPr>
                <w:sz w:val="16"/>
                <w:szCs w:val="16"/>
              </w:rPr>
              <w:t>Англи</w:t>
            </w:r>
            <w:proofErr w:type="spellEnd"/>
            <w:r w:rsidR="00DF0A4D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DF0A4D">
              <w:rPr>
                <w:sz w:val="16"/>
                <w:szCs w:val="16"/>
              </w:rPr>
              <w:t>йский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4EFE86" w14:textId="5CC44D01" w:rsidR="00786485" w:rsidRPr="00DF0A4D" w:rsidRDefault="00786485" w:rsidP="00786485">
            <w:pPr>
              <w:pStyle w:val="Tabelle-ErsteReihe"/>
              <w:jc w:val="center"/>
              <w:rPr>
                <w:sz w:val="16"/>
                <w:szCs w:val="16"/>
              </w:rPr>
            </w:pPr>
            <w:proofErr w:type="spellStart"/>
            <w:r w:rsidRPr="00DF0A4D">
              <w:rPr>
                <w:sz w:val="16"/>
                <w:szCs w:val="16"/>
              </w:rPr>
              <w:t>Италья</w:t>
            </w:r>
            <w:proofErr w:type="spellEnd"/>
            <w:r w:rsidR="00DF0A4D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DF0A4D">
              <w:rPr>
                <w:sz w:val="16"/>
                <w:szCs w:val="16"/>
              </w:rPr>
              <w:t>нский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873678" w14:textId="71CB0364" w:rsidR="00786485" w:rsidRPr="00DF0A4D" w:rsidRDefault="00786485" w:rsidP="00786485">
            <w:pPr>
              <w:pStyle w:val="Tabelle-ErsteReihe"/>
              <w:jc w:val="center"/>
              <w:rPr>
                <w:sz w:val="16"/>
                <w:szCs w:val="16"/>
              </w:rPr>
            </w:pPr>
            <w:proofErr w:type="spellStart"/>
            <w:r w:rsidRPr="00DF0A4D">
              <w:rPr>
                <w:sz w:val="16"/>
                <w:szCs w:val="16"/>
              </w:rPr>
              <w:t>Испа</w:t>
            </w:r>
            <w:proofErr w:type="spellEnd"/>
            <w:r w:rsidR="00DF0A4D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DF0A4D">
              <w:rPr>
                <w:sz w:val="16"/>
                <w:szCs w:val="16"/>
              </w:rPr>
              <w:t>нский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4160A0" w14:textId="384114EF" w:rsidR="00786485" w:rsidRPr="00DF0A4D" w:rsidRDefault="003F1D0E" w:rsidP="00786485">
            <w:pPr>
              <w:pStyle w:val="Tabelle-ErsteReihe"/>
              <w:jc w:val="center"/>
              <w:rPr>
                <w:sz w:val="16"/>
                <w:szCs w:val="16"/>
                <w:lang w:val="ru-RU"/>
              </w:rPr>
            </w:pPr>
            <w:r w:rsidRPr="00DF0A4D">
              <w:rPr>
                <w:sz w:val="16"/>
                <w:szCs w:val="16"/>
                <w:lang w:val="ru-RU"/>
              </w:rPr>
              <w:t>Мо</w:t>
            </w:r>
            <w:r w:rsidR="00DF0A4D">
              <w:rPr>
                <w:sz w:val="16"/>
                <w:szCs w:val="16"/>
                <w:lang w:val="ru-RU"/>
              </w:rPr>
              <w:t>́</w:t>
            </w:r>
            <w:r w:rsidRPr="00DF0A4D">
              <w:rPr>
                <w:sz w:val="16"/>
                <w:szCs w:val="16"/>
                <w:lang w:val="ru-RU"/>
              </w:rPr>
              <w:t>й родно</w:t>
            </w:r>
            <w:r w:rsidR="00DF0A4D">
              <w:rPr>
                <w:sz w:val="16"/>
                <w:szCs w:val="16"/>
                <w:lang w:val="ru-RU"/>
              </w:rPr>
              <w:t>́</w:t>
            </w:r>
            <w:r w:rsidRPr="00DF0A4D">
              <w:rPr>
                <w:sz w:val="16"/>
                <w:szCs w:val="16"/>
                <w:lang w:val="ru-RU"/>
              </w:rPr>
              <w:t>й язы</w:t>
            </w:r>
            <w:r w:rsidR="00DF0A4D">
              <w:rPr>
                <w:sz w:val="16"/>
                <w:szCs w:val="16"/>
                <w:lang w:val="ru-RU"/>
              </w:rPr>
              <w:t>́</w:t>
            </w:r>
            <w:r w:rsidRPr="00DF0A4D">
              <w:rPr>
                <w:sz w:val="16"/>
                <w:szCs w:val="16"/>
                <w:lang w:val="ru-RU"/>
              </w:rPr>
              <w:t>к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11278F" w14:textId="641CFEB5" w:rsidR="00786485" w:rsidRPr="00DF0A4D" w:rsidRDefault="00563B8A" w:rsidP="00786485">
            <w:pPr>
              <w:pStyle w:val="Tabelle-ErsteReihe"/>
              <w:jc w:val="center"/>
              <w:rPr>
                <w:sz w:val="16"/>
                <w:szCs w:val="16"/>
                <w:lang w:val="ru-RU"/>
              </w:rPr>
            </w:pPr>
            <w:r w:rsidRPr="00DF0A4D">
              <w:rPr>
                <w:sz w:val="16"/>
                <w:szCs w:val="16"/>
                <w:lang w:val="ru-RU"/>
              </w:rPr>
              <w:t>Други</w:t>
            </w:r>
            <w:r w:rsidR="00DF0A4D">
              <w:rPr>
                <w:sz w:val="16"/>
                <w:szCs w:val="16"/>
                <w:lang w:val="ru-RU"/>
              </w:rPr>
              <w:t>́</w:t>
            </w:r>
            <w:r w:rsidRPr="00DF0A4D">
              <w:rPr>
                <w:sz w:val="16"/>
                <w:szCs w:val="16"/>
                <w:lang w:val="ru-RU"/>
              </w:rPr>
              <w:t>е языки</w:t>
            </w:r>
            <w:r w:rsidR="00DF0A4D">
              <w:rPr>
                <w:sz w:val="16"/>
                <w:szCs w:val="16"/>
                <w:lang w:val="ru-RU"/>
              </w:rPr>
              <w:t>́</w:t>
            </w:r>
          </w:p>
        </w:tc>
      </w:tr>
      <w:tr w:rsidR="00786485" w:rsidRPr="00F3613F" w14:paraId="051BB60F" w14:textId="52278512" w:rsidTr="00B32703"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54384F78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0F4D91E1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</w:tcPr>
          <w:p w14:paraId="2DE20BB4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  <w:proofErr w:type="spellStart"/>
            <w:r w:rsidRPr="00F3613F">
              <w:t>water</w:t>
            </w:r>
            <w:proofErr w:type="spellEnd"/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53E7BD40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</w:tcPr>
          <w:p w14:paraId="7C541750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410F5AD0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tcBorders>
              <w:top w:val="single" w:sz="4" w:space="0" w:color="auto"/>
            </w:tcBorders>
          </w:tcPr>
          <w:p w14:paraId="5128E180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</w:tr>
      <w:tr w:rsidR="00786485" w:rsidRPr="00F3613F" w14:paraId="3E34D93D" w14:textId="285FBCCD" w:rsidTr="00786485">
        <w:tc>
          <w:tcPr>
            <w:tcW w:w="1213" w:type="dxa"/>
            <w:shd w:val="clear" w:color="auto" w:fill="auto"/>
          </w:tcPr>
          <w:p w14:paraId="1323FE6C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shd w:val="clear" w:color="auto" w:fill="auto"/>
          </w:tcPr>
          <w:p w14:paraId="66E425B6" w14:textId="43489F6C" w:rsidR="00786485" w:rsidRPr="00991156" w:rsidRDefault="00991156" w:rsidP="00426DDB">
            <w:pPr>
              <w:jc w:val="left"/>
              <w:rPr>
                <w:lang w:val="de-AT"/>
              </w:rPr>
            </w:pPr>
            <w:r>
              <w:rPr>
                <w:lang w:val="de-AT"/>
              </w:rPr>
              <w:t>Tag</w:t>
            </w:r>
          </w:p>
        </w:tc>
        <w:tc>
          <w:tcPr>
            <w:tcW w:w="1214" w:type="dxa"/>
            <w:shd w:val="clear" w:color="auto" w:fill="auto"/>
          </w:tcPr>
          <w:p w14:paraId="5987A4F6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shd w:val="clear" w:color="auto" w:fill="auto"/>
          </w:tcPr>
          <w:p w14:paraId="43D05625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  <w:proofErr w:type="spellStart"/>
            <w:r w:rsidRPr="00F3613F">
              <w:t>giorno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14:paraId="2A85AF0C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shd w:val="clear" w:color="auto" w:fill="auto"/>
          </w:tcPr>
          <w:p w14:paraId="65991E86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</w:tcPr>
          <w:p w14:paraId="7BDABB04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</w:tr>
      <w:tr w:rsidR="00786485" w:rsidRPr="00F3613F" w14:paraId="4D8285AC" w14:textId="114591A6" w:rsidTr="00786485">
        <w:tc>
          <w:tcPr>
            <w:tcW w:w="1213" w:type="dxa"/>
            <w:shd w:val="clear" w:color="auto" w:fill="auto"/>
          </w:tcPr>
          <w:p w14:paraId="0C7EDBD8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shd w:val="clear" w:color="auto" w:fill="auto"/>
          </w:tcPr>
          <w:p w14:paraId="79C4A968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shd w:val="clear" w:color="auto" w:fill="auto"/>
          </w:tcPr>
          <w:p w14:paraId="08A406FA" w14:textId="01FD017A" w:rsidR="00786485" w:rsidRPr="00F3613F" w:rsidRDefault="00426DDB" w:rsidP="00426DDB">
            <w:pPr>
              <w:jc w:val="left"/>
              <w:rPr>
                <w:lang w:val="ru-RU"/>
              </w:rPr>
            </w:pPr>
            <w:r>
              <w:rPr>
                <w:lang w:val="de-AT"/>
              </w:rPr>
              <w:t>j</w:t>
            </w:r>
            <w:proofErr w:type="spellStart"/>
            <w:r w:rsidR="00786485" w:rsidRPr="00F3613F">
              <w:t>olly</w:t>
            </w:r>
            <w:proofErr w:type="spellEnd"/>
            <w:r>
              <w:rPr>
                <w:lang w:val="ru-RU"/>
              </w:rPr>
              <w:t xml:space="preserve"> </w:t>
            </w:r>
            <w:r w:rsidR="00786485" w:rsidRPr="00F3613F">
              <w:t>/</w:t>
            </w:r>
            <w:r>
              <w:rPr>
                <w:lang w:val="ru-RU"/>
              </w:rPr>
              <w:t xml:space="preserve"> </w:t>
            </w:r>
            <w:r w:rsidR="00786485" w:rsidRPr="00F3613F">
              <w:t>happy</w:t>
            </w:r>
          </w:p>
        </w:tc>
        <w:tc>
          <w:tcPr>
            <w:tcW w:w="1213" w:type="dxa"/>
            <w:shd w:val="clear" w:color="auto" w:fill="auto"/>
          </w:tcPr>
          <w:p w14:paraId="17AC529B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shd w:val="clear" w:color="auto" w:fill="auto"/>
          </w:tcPr>
          <w:p w14:paraId="48E9B71C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shd w:val="clear" w:color="auto" w:fill="auto"/>
          </w:tcPr>
          <w:p w14:paraId="49228CDB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</w:tcPr>
          <w:p w14:paraId="34F15743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</w:tr>
      <w:tr w:rsidR="00786485" w:rsidRPr="00F3613F" w14:paraId="4805398B" w14:textId="29AD6388" w:rsidTr="00786485">
        <w:tc>
          <w:tcPr>
            <w:tcW w:w="1213" w:type="dxa"/>
            <w:shd w:val="clear" w:color="auto" w:fill="auto"/>
          </w:tcPr>
          <w:p w14:paraId="234F08B4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shd w:val="clear" w:color="auto" w:fill="auto"/>
          </w:tcPr>
          <w:p w14:paraId="2A0DA67A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shd w:val="clear" w:color="auto" w:fill="auto"/>
          </w:tcPr>
          <w:p w14:paraId="68B85BED" w14:textId="77777777" w:rsidR="00786485" w:rsidRPr="00F3613F" w:rsidRDefault="00786485" w:rsidP="00426DDB">
            <w:pPr>
              <w:jc w:val="left"/>
              <w:rPr>
                <w:lang w:val="ru-RU"/>
              </w:rPr>
            </w:pPr>
            <w:proofErr w:type="spellStart"/>
            <w:r w:rsidRPr="00F3613F">
              <w:t>once</w:t>
            </w:r>
            <w:proofErr w:type="spellEnd"/>
          </w:p>
        </w:tc>
        <w:tc>
          <w:tcPr>
            <w:tcW w:w="1213" w:type="dxa"/>
            <w:shd w:val="clear" w:color="auto" w:fill="auto"/>
          </w:tcPr>
          <w:p w14:paraId="03AB897D" w14:textId="77777777" w:rsidR="00786485" w:rsidRPr="00F3613F" w:rsidRDefault="00786485" w:rsidP="00426DDB">
            <w:pPr>
              <w:jc w:val="left"/>
            </w:pPr>
            <w:proofErr w:type="spellStart"/>
            <w:r w:rsidRPr="00F3613F">
              <w:t>una</w:t>
            </w:r>
            <w:proofErr w:type="spellEnd"/>
            <w:r w:rsidRPr="00F3613F">
              <w:rPr>
                <w:lang w:val="ru-RU"/>
              </w:rPr>
              <w:t xml:space="preserve"> </w:t>
            </w:r>
            <w:proofErr w:type="spellStart"/>
            <w:r w:rsidRPr="00F3613F">
              <w:t>volta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14:paraId="66C63396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3" w:type="dxa"/>
            <w:shd w:val="clear" w:color="auto" w:fill="auto"/>
          </w:tcPr>
          <w:p w14:paraId="5CB5DDA7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4" w:type="dxa"/>
          </w:tcPr>
          <w:p w14:paraId="7BD0291A" w14:textId="77777777" w:rsidR="00786485" w:rsidRPr="00F3613F" w:rsidRDefault="00786485" w:rsidP="00426DDB">
            <w:pPr>
              <w:jc w:val="left"/>
            </w:pPr>
          </w:p>
        </w:tc>
      </w:tr>
      <w:tr w:rsidR="00786485" w:rsidRPr="00F3613F" w14:paraId="2C46409E" w14:textId="7BC5BC55" w:rsidTr="00786485">
        <w:tc>
          <w:tcPr>
            <w:tcW w:w="1213" w:type="dxa"/>
            <w:shd w:val="clear" w:color="auto" w:fill="auto"/>
          </w:tcPr>
          <w:p w14:paraId="0B7D563A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3" w:type="dxa"/>
            <w:shd w:val="clear" w:color="auto" w:fill="auto"/>
          </w:tcPr>
          <w:p w14:paraId="6261A28B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4" w:type="dxa"/>
            <w:shd w:val="clear" w:color="auto" w:fill="auto"/>
          </w:tcPr>
          <w:p w14:paraId="56A5A688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3" w:type="dxa"/>
            <w:shd w:val="clear" w:color="auto" w:fill="auto"/>
          </w:tcPr>
          <w:p w14:paraId="2BF288CC" w14:textId="77777777" w:rsidR="00786485" w:rsidRPr="00F3613F" w:rsidRDefault="00786485" w:rsidP="00426DDB">
            <w:pPr>
              <w:jc w:val="left"/>
            </w:pPr>
            <w:r w:rsidRPr="00F3613F">
              <w:t xml:space="preserve">ad </w:t>
            </w:r>
            <w:proofErr w:type="spellStart"/>
            <w:r w:rsidRPr="00F3613F">
              <w:t>un</w:t>
            </w:r>
            <w:proofErr w:type="spellEnd"/>
            <w:r w:rsidRPr="00F3613F">
              <w:t xml:space="preserve"> </w:t>
            </w:r>
            <w:proofErr w:type="spellStart"/>
            <w:r w:rsidRPr="00F3613F">
              <w:t>tratto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14:paraId="1276C856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3" w:type="dxa"/>
            <w:shd w:val="clear" w:color="auto" w:fill="auto"/>
          </w:tcPr>
          <w:p w14:paraId="71F056FE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4" w:type="dxa"/>
          </w:tcPr>
          <w:p w14:paraId="6BD70CAD" w14:textId="77777777" w:rsidR="00786485" w:rsidRPr="00F3613F" w:rsidRDefault="00786485" w:rsidP="00426DDB">
            <w:pPr>
              <w:jc w:val="left"/>
            </w:pPr>
          </w:p>
        </w:tc>
      </w:tr>
      <w:tr w:rsidR="00786485" w:rsidRPr="00F3613F" w14:paraId="3034453F" w14:textId="340E362B" w:rsidTr="00786485">
        <w:tc>
          <w:tcPr>
            <w:tcW w:w="1213" w:type="dxa"/>
            <w:shd w:val="clear" w:color="auto" w:fill="auto"/>
          </w:tcPr>
          <w:p w14:paraId="1E29A812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3" w:type="dxa"/>
            <w:shd w:val="clear" w:color="auto" w:fill="auto"/>
          </w:tcPr>
          <w:p w14:paraId="3F2176A2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4" w:type="dxa"/>
            <w:shd w:val="clear" w:color="auto" w:fill="auto"/>
          </w:tcPr>
          <w:p w14:paraId="01D0F242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3" w:type="dxa"/>
            <w:shd w:val="clear" w:color="auto" w:fill="auto"/>
          </w:tcPr>
          <w:p w14:paraId="47EA7371" w14:textId="1D662EAD" w:rsidR="00786485" w:rsidRPr="00F3613F" w:rsidRDefault="002944CB" w:rsidP="00426DDB">
            <w:pPr>
              <w:jc w:val="left"/>
            </w:pPr>
            <w:proofErr w:type="spellStart"/>
            <w:r>
              <w:t>azzurro</w:t>
            </w:r>
            <w:proofErr w:type="spellEnd"/>
            <w:r>
              <w:rPr>
                <w:rStyle w:val="Funotenzeichen"/>
              </w:rPr>
              <w:footnoteReference w:id="5"/>
            </w:r>
          </w:p>
        </w:tc>
        <w:tc>
          <w:tcPr>
            <w:tcW w:w="1214" w:type="dxa"/>
            <w:shd w:val="clear" w:color="auto" w:fill="auto"/>
          </w:tcPr>
          <w:p w14:paraId="085B8901" w14:textId="6C1802A8" w:rsidR="00786485" w:rsidRPr="00143794" w:rsidRDefault="00143794" w:rsidP="002944CB">
            <w:pPr>
              <w:jc w:val="left"/>
              <w:rPr>
                <w:lang w:val="de-AT"/>
              </w:rPr>
            </w:pPr>
            <w:proofErr w:type="spellStart"/>
            <w:r>
              <w:t>azul</w:t>
            </w:r>
            <w:proofErr w:type="spellEnd"/>
            <w:r>
              <w:t xml:space="preserve"> </w:t>
            </w:r>
            <w:proofErr w:type="spellStart"/>
            <w:r>
              <w:t>claro</w:t>
            </w:r>
            <w:proofErr w:type="spellEnd"/>
          </w:p>
        </w:tc>
        <w:tc>
          <w:tcPr>
            <w:tcW w:w="1213" w:type="dxa"/>
            <w:shd w:val="clear" w:color="auto" w:fill="auto"/>
          </w:tcPr>
          <w:p w14:paraId="3AA39267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4" w:type="dxa"/>
          </w:tcPr>
          <w:p w14:paraId="2040EA10" w14:textId="77777777" w:rsidR="00786485" w:rsidRPr="00F3613F" w:rsidRDefault="00786485" w:rsidP="00426DDB">
            <w:pPr>
              <w:jc w:val="left"/>
            </w:pPr>
          </w:p>
        </w:tc>
      </w:tr>
      <w:tr w:rsidR="00786485" w:rsidRPr="00F3613F" w14:paraId="52790F33" w14:textId="75602480" w:rsidTr="00395744"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605154D5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2B304C24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auto"/>
          </w:tcPr>
          <w:p w14:paraId="76E5D5F8" w14:textId="77777777" w:rsidR="00786485" w:rsidRPr="00F3613F" w:rsidRDefault="00786485" w:rsidP="00426DDB">
            <w:pPr>
              <w:jc w:val="left"/>
            </w:pPr>
            <w:proofErr w:type="spellStart"/>
            <w:r w:rsidRPr="00F3613F">
              <w:t>probably</w:t>
            </w:r>
            <w:proofErr w:type="spellEnd"/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6A4E8394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auto"/>
          </w:tcPr>
          <w:p w14:paraId="611AA19A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55B66CCE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14:paraId="046547A7" w14:textId="77777777" w:rsidR="00786485" w:rsidRPr="00F3613F" w:rsidRDefault="00786485" w:rsidP="00426DDB">
            <w:pPr>
              <w:jc w:val="left"/>
            </w:pPr>
          </w:p>
        </w:tc>
      </w:tr>
      <w:tr w:rsidR="00786485" w:rsidRPr="00F3613F" w14:paraId="488AC160" w14:textId="3C7A7C9A" w:rsidTr="00395744"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0948F4BE" w14:textId="34E7C62F" w:rsidR="00786485" w:rsidRPr="000D61A4" w:rsidRDefault="000D61A4" w:rsidP="00426DDB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подарок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4EE1CF00" w14:textId="77777777" w:rsidR="00786485" w:rsidRPr="00F3613F" w:rsidRDefault="00786485" w:rsidP="00426DDB">
            <w:pPr>
              <w:jc w:val="left"/>
            </w:pPr>
            <w:r w:rsidRPr="00F3613F">
              <w:t>Geschenk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auto"/>
          </w:tcPr>
          <w:p w14:paraId="47CF12C2" w14:textId="74E9A018" w:rsidR="00786485" w:rsidRPr="00F3613F" w:rsidRDefault="00786485" w:rsidP="00426DDB">
            <w:pPr>
              <w:jc w:val="left"/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6E0F7B8F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auto"/>
          </w:tcPr>
          <w:p w14:paraId="63040A0B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2D0233D2" w14:textId="77777777" w:rsidR="00786485" w:rsidRPr="00F3613F" w:rsidRDefault="00786485" w:rsidP="00426DDB">
            <w:pPr>
              <w:jc w:val="left"/>
            </w:pP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14:paraId="420AFCDB" w14:textId="77777777" w:rsidR="00786485" w:rsidRPr="00F3613F" w:rsidRDefault="00786485" w:rsidP="00426DDB">
            <w:pPr>
              <w:jc w:val="left"/>
            </w:pPr>
          </w:p>
        </w:tc>
      </w:tr>
      <w:tr w:rsidR="00172F11" w:rsidRPr="002C256D" w14:paraId="5BB4670D" w14:textId="77777777" w:rsidTr="00395744">
        <w:tc>
          <w:tcPr>
            <w:tcW w:w="84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6D143A" w14:textId="77777777" w:rsidR="00395744" w:rsidRDefault="00395744" w:rsidP="00395744">
            <w:pPr>
              <w:pStyle w:val="Tabelle-ErsteReihe"/>
              <w:jc w:val="center"/>
              <w:rPr>
                <w:sz w:val="18"/>
                <w:szCs w:val="18"/>
              </w:rPr>
            </w:pPr>
          </w:p>
          <w:p w14:paraId="4B02168E" w14:textId="121DDB8A" w:rsidR="00172F11" w:rsidRPr="002C256D" w:rsidRDefault="00172F11" w:rsidP="00395744">
            <w:pPr>
              <w:pStyle w:val="Tabelle-ErsteReihe"/>
              <w:jc w:val="center"/>
              <w:rPr>
                <w:sz w:val="16"/>
                <w:szCs w:val="16"/>
                <w:lang w:val="ru-RU"/>
              </w:rPr>
            </w:pPr>
            <w:r w:rsidRPr="002C256D">
              <w:rPr>
                <w:sz w:val="16"/>
                <w:szCs w:val="16"/>
                <w:lang w:val="ru-RU"/>
              </w:rPr>
              <w:t>Ва</w:t>
            </w:r>
            <w:r w:rsidR="003C5E1A">
              <w:rPr>
                <w:sz w:val="16"/>
                <w:szCs w:val="16"/>
                <w:lang w:val="ru-RU"/>
              </w:rPr>
              <w:t>́</w:t>
            </w:r>
            <w:r w:rsidRPr="002C256D">
              <w:rPr>
                <w:sz w:val="16"/>
                <w:szCs w:val="16"/>
                <w:lang w:val="ru-RU"/>
              </w:rPr>
              <w:t>ши приме</w:t>
            </w:r>
            <w:r w:rsidR="003C5E1A">
              <w:rPr>
                <w:sz w:val="16"/>
                <w:szCs w:val="16"/>
                <w:lang w:val="ru-RU"/>
              </w:rPr>
              <w:t>́</w:t>
            </w:r>
            <w:r w:rsidRPr="002C256D">
              <w:rPr>
                <w:sz w:val="16"/>
                <w:szCs w:val="16"/>
                <w:lang w:val="ru-RU"/>
              </w:rPr>
              <w:t>ры</w:t>
            </w:r>
            <w:r w:rsidR="00974B18">
              <w:rPr>
                <w:sz w:val="16"/>
                <w:szCs w:val="16"/>
                <w:lang w:val="ru-RU"/>
              </w:rPr>
              <w:t xml:space="preserve"> из те</w:t>
            </w:r>
            <w:r w:rsidR="003C5E1A">
              <w:rPr>
                <w:sz w:val="16"/>
                <w:szCs w:val="16"/>
                <w:lang w:val="ru-RU"/>
              </w:rPr>
              <w:t>́</w:t>
            </w:r>
            <w:r w:rsidR="00974B18">
              <w:rPr>
                <w:sz w:val="16"/>
                <w:szCs w:val="16"/>
                <w:lang w:val="ru-RU"/>
              </w:rPr>
              <w:t>кста пе</w:t>
            </w:r>
            <w:r w:rsidR="003C5E1A">
              <w:rPr>
                <w:sz w:val="16"/>
                <w:szCs w:val="16"/>
                <w:lang w:val="ru-RU"/>
              </w:rPr>
              <w:t>́</w:t>
            </w:r>
            <w:r w:rsidR="00974B18">
              <w:rPr>
                <w:sz w:val="16"/>
                <w:szCs w:val="16"/>
                <w:lang w:val="ru-RU"/>
              </w:rPr>
              <w:t>сни</w:t>
            </w:r>
          </w:p>
          <w:p w14:paraId="125B82C4" w14:textId="32323403" w:rsidR="00395744" w:rsidRPr="002C256D" w:rsidRDefault="00395744" w:rsidP="00395744">
            <w:pPr>
              <w:pStyle w:val="Tabelle-ErsteReihe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172F11" w:rsidRPr="002C256D" w14:paraId="16A1A9DC" w14:textId="77777777" w:rsidTr="00395744"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55BC6B0" w14:textId="77777777" w:rsidR="00172F11" w:rsidRPr="002C256D" w:rsidRDefault="00172F11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5CE23D0E" w14:textId="77777777" w:rsidR="00172F11" w:rsidRPr="002C256D" w:rsidRDefault="00172F11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</w:tcPr>
          <w:p w14:paraId="6E4D2A4F" w14:textId="77777777" w:rsidR="00172F11" w:rsidRPr="002C256D" w:rsidRDefault="00172F11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215D0BF1" w14:textId="77777777" w:rsidR="00172F11" w:rsidRPr="002C256D" w:rsidRDefault="00172F11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</w:tcPr>
          <w:p w14:paraId="099FDE1E" w14:textId="77777777" w:rsidR="00172F11" w:rsidRPr="002C256D" w:rsidRDefault="00172F11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5518D5E7" w14:textId="77777777" w:rsidR="00172F11" w:rsidRPr="002C256D" w:rsidRDefault="00172F11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tcBorders>
              <w:top w:val="single" w:sz="4" w:space="0" w:color="auto"/>
            </w:tcBorders>
          </w:tcPr>
          <w:p w14:paraId="34D2D0D1" w14:textId="77777777" w:rsidR="00172F11" w:rsidRPr="002C256D" w:rsidRDefault="00172F11" w:rsidP="00426DDB">
            <w:pPr>
              <w:jc w:val="left"/>
              <w:rPr>
                <w:lang w:val="ru-RU"/>
              </w:rPr>
            </w:pPr>
          </w:p>
        </w:tc>
      </w:tr>
      <w:tr w:rsidR="00395744" w:rsidRPr="002C256D" w14:paraId="11748981" w14:textId="77777777" w:rsidTr="00786485">
        <w:tc>
          <w:tcPr>
            <w:tcW w:w="1213" w:type="dxa"/>
            <w:shd w:val="clear" w:color="auto" w:fill="auto"/>
          </w:tcPr>
          <w:p w14:paraId="517982C8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shd w:val="clear" w:color="auto" w:fill="auto"/>
          </w:tcPr>
          <w:p w14:paraId="3D9B1A48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shd w:val="clear" w:color="auto" w:fill="auto"/>
          </w:tcPr>
          <w:p w14:paraId="024C1E04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shd w:val="clear" w:color="auto" w:fill="auto"/>
          </w:tcPr>
          <w:p w14:paraId="3D283B79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shd w:val="clear" w:color="auto" w:fill="auto"/>
          </w:tcPr>
          <w:p w14:paraId="4B7E5764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shd w:val="clear" w:color="auto" w:fill="auto"/>
          </w:tcPr>
          <w:p w14:paraId="48EB7E48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</w:tcPr>
          <w:p w14:paraId="0D5859AA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</w:tr>
      <w:tr w:rsidR="00395744" w:rsidRPr="002C256D" w14:paraId="7D1D4E1B" w14:textId="77777777" w:rsidTr="00786485">
        <w:tc>
          <w:tcPr>
            <w:tcW w:w="1213" w:type="dxa"/>
            <w:shd w:val="clear" w:color="auto" w:fill="auto"/>
          </w:tcPr>
          <w:p w14:paraId="7C425E8B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shd w:val="clear" w:color="auto" w:fill="auto"/>
          </w:tcPr>
          <w:p w14:paraId="19320617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shd w:val="clear" w:color="auto" w:fill="auto"/>
          </w:tcPr>
          <w:p w14:paraId="2F20631E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shd w:val="clear" w:color="auto" w:fill="auto"/>
          </w:tcPr>
          <w:p w14:paraId="088749AC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shd w:val="clear" w:color="auto" w:fill="auto"/>
          </w:tcPr>
          <w:p w14:paraId="492201CF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  <w:tc>
          <w:tcPr>
            <w:tcW w:w="1213" w:type="dxa"/>
            <w:shd w:val="clear" w:color="auto" w:fill="auto"/>
          </w:tcPr>
          <w:p w14:paraId="38AC3020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</w:tcPr>
          <w:p w14:paraId="40BF11DE" w14:textId="77777777" w:rsidR="00395744" w:rsidRPr="002C256D" w:rsidRDefault="00395744" w:rsidP="00426DDB">
            <w:pPr>
              <w:jc w:val="left"/>
              <w:rPr>
                <w:lang w:val="ru-RU"/>
              </w:rPr>
            </w:pPr>
          </w:p>
        </w:tc>
      </w:tr>
    </w:tbl>
    <w:p w14:paraId="0E2961A9" w14:textId="66B27FF5" w:rsidR="0040145C" w:rsidRPr="002C256D" w:rsidRDefault="0040145C" w:rsidP="0040145C">
      <w:pPr>
        <w:rPr>
          <w:lang w:val="ru-RU"/>
        </w:rPr>
      </w:pPr>
    </w:p>
    <w:p w14:paraId="4E8129AB" w14:textId="0BF28844" w:rsidR="0040145C" w:rsidRPr="00F60A0D" w:rsidRDefault="00143F28" w:rsidP="00454400">
      <w:pPr>
        <w:keepNext/>
        <w:keepLines/>
        <w:spacing w:line="240" w:lineRule="auto"/>
        <w:rPr>
          <w:lang w:val="ru-RU"/>
        </w:rPr>
      </w:pPr>
      <w:r w:rsidRPr="00143F28">
        <w:rPr>
          <w:b/>
          <w:lang w:val="ru-RU"/>
        </w:rPr>
        <w:lastRenderedPageBreak/>
        <w:t xml:space="preserve">8) </w:t>
      </w:r>
      <w:r w:rsidR="0040145C" w:rsidRPr="00F3613F">
        <w:rPr>
          <w:b/>
          <w:lang w:val="ru-RU"/>
        </w:rPr>
        <w:t>Просмотри</w:t>
      </w:r>
      <w:r>
        <w:rPr>
          <w:b/>
          <w:lang w:val="ru-RU"/>
        </w:rPr>
        <w:t>́</w:t>
      </w:r>
      <w:r w:rsidR="0040145C" w:rsidRPr="00F3613F">
        <w:rPr>
          <w:b/>
          <w:lang w:val="ru-RU"/>
        </w:rPr>
        <w:t>те видеокли</w:t>
      </w:r>
      <w:r>
        <w:rPr>
          <w:b/>
          <w:lang w:val="ru-RU"/>
        </w:rPr>
        <w:t>́</w:t>
      </w:r>
      <w:r w:rsidR="0040145C" w:rsidRPr="00F3613F">
        <w:rPr>
          <w:b/>
          <w:lang w:val="ru-RU"/>
        </w:rPr>
        <w:t xml:space="preserve">п на </w:t>
      </w:r>
      <w:r>
        <w:rPr>
          <w:b/>
          <w:lang w:val="ru-RU"/>
        </w:rPr>
        <w:t>«П</w:t>
      </w:r>
      <w:r w:rsidR="0040145C" w:rsidRPr="00F3613F">
        <w:rPr>
          <w:b/>
          <w:lang w:val="ru-RU"/>
        </w:rPr>
        <w:t>е</w:t>
      </w:r>
      <w:r>
        <w:rPr>
          <w:b/>
          <w:lang w:val="ru-RU"/>
        </w:rPr>
        <w:t>́сню к</w:t>
      </w:r>
      <w:r w:rsidR="0040145C" w:rsidRPr="00F3613F">
        <w:rPr>
          <w:b/>
          <w:lang w:val="ru-RU"/>
        </w:rPr>
        <w:t>рокоди</w:t>
      </w:r>
      <w:r w:rsidR="00F041D9">
        <w:rPr>
          <w:b/>
          <w:lang w:val="ru-RU"/>
        </w:rPr>
        <w:t>́</w:t>
      </w:r>
      <w:r w:rsidR="0040145C" w:rsidRPr="00F3613F">
        <w:rPr>
          <w:b/>
          <w:lang w:val="ru-RU"/>
        </w:rPr>
        <w:t>ла Ге</w:t>
      </w:r>
      <w:r w:rsidR="00F041D9">
        <w:rPr>
          <w:b/>
          <w:lang w:val="ru-RU"/>
        </w:rPr>
        <w:t>́</w:t>
      </w:r>
      <w:r w:rsidR="0040145C" w:rsidRPr="00F3613F">
        <w:rPr>
          <w:b/>
          <w:lang w:val="ru-RU"/>
        </w:rPr>
        <w:t>ны». Рабо</w:t>
      </w:r>
      <w:r w:rsidR="00682986">
        <w:rPr>
          <w:b/>
          <w:lang w:val="ru-RU"/>
        </w:rPr>
        <w:t>́</w:t>
      </w:r>
      <w:r w:rsidR="0040145C" w:rsidRPr="00F3613F">
        <w:rPr>
          <w:b/>
          <w:lang w:val="ru-RU"/>
        </w:rPr>
        <w:t xml:space="preserve">тайте </w:t>
      </w:r>
      <w:r w:rsidR="00F60A0D">
        <w:rPr>
          <w:b/>
          <w:lang w:val="ru-RU"/>
        </w:rPr>
        <w:t>с партнёром</w:t>
      </w:r>
      <w:r w:rsidR="0040145C" w:rsidRPr="00F3613F">
        <w:rPr>
          <w:b/>
          <w:lang w:val="ru-RU"/>
        </w:rPr>
        <w:t xml:space="preserve"> и отве</w:t>
      </w:r>
      <w:r w:rsidR="00716194">
        <w:rPr>
          <w:b/>
          <w:lang w:val="ru-RU"/>
        </w:rPr>
        <w:t>́</w:t>
      </w:r>
      <w:r w:rsidR="0040145C" w:rsidRPr="00F3613F">
        <w:rPr>
          <w:b/>
          <w:lang w:val="ru-RU"/>
        </w:rPr>
        <w:t>тьте на сле</w:t>
      </w:r>
      <w:r w:rsidR="00716194">
        <w:rPr>
          <w:b/>
          <w:lang w:val="ru-RU"/>
        </w:rPr>
        <w:t>́</w:t>
      </w:r>
      <w:r w:rsidR="0040145C" w:rsidRPr="00F3613F">
        <w:rPr>
          <w:b/>
          <w:lang w:val="ru-RU"/>
        </w:rPr>
        <w:t>дующие вопро</w:t>
      </w:r>
      <w:r w:rsidR="00716194">
        <w:rPr>
          <w:b/>
          <w:lang w:val="ru-RU"/>
        </w:rPr>
        <w:t>́</w:t>
      </w:r>
      <w:r w:rsidR="0040145C" w:rsidRPr="00F3613F">
        <w:rPr>
          <w:b/>
          <w:lang w:val="ru-RU"/>
        </w:rPr>
        <w:t xml:space="preserve">сы. </w:t>
      </w:r>
    </w:p>
    <w:p w14:paraId="4C285B37" w14:textId="77777777" w:rsidR="0040145C" w:rsidRPr="00F60A0D" w:rsidRDefault="0040145C" w:rsidP="00454400">
      <w:pPr>
        <w:keepNext/>
        <w:keepLines/>
        <w:rPr>
          <w:lang w:val="ru-RU"/>
        </w:rPr>
      </w:pPr>
    </w:p>
    <w:p w14:paraId="43401B81" w14:textId="1F4F6672" w:rsidR="0040145C" w:rsidRPr="00F3613F" w:rsidRDefault="0040145C" w:rsidP="00454400">
      <w:pPr>
        <w:keepNext/>
        <w:keepLines/>
        <w:numPr>
          <w:ilvl w:val="0"/>
          <w:numId w:val="4"/>
        </w:numPr>
        <w:spacing w:line="240" w:lineRule="auto"/>
        <w:rPr>
          <w:lang w:val="ru-RU"/>
        </w:rPr>
      </w:pPr>
      <w:r w:rsidRPr="00F3613F">
        <w:rPr>
          <w:lang w:val="ru-RU"/>
        </w:rPr>
        <w:t>Почему</w:t>
      </w:r>
      <w:r w:rsidR="00EE377F">
        <w:rPr>
          <w:lang w:val="ru-RU"/>
        </w:rPr>
        <w:t>́</w:t>
      </w:r>
      <w:r w:rsidRPr="00F3613F">
        <w:rPr>
          <w:lang w:val="ru-RU"/>
        </w:rPr>
        <w:t xml:space="preserve"> Ге</w:t>
      </w:r>
      <w:r w:rsidR="00EE377F">
        <w:rPr>
          <w:lang w:val="ru-RU"/>
        </w:rPr>
        <w:t>́</w:t>
      </w:r>
      <w:r w:rsidRPr="00F3613F">
        <w:rPr>
          <w:lang w:val="ru-RU"/>
        </w:rPr>
        <w:t>на тако</w:t>
      </w:r>
      <w:r w:rsidR="00EE377F">
        <w:rPr>
          <w:lang w:val="ru-RU"/>
        </w:rPr>
        <w:t>́</w:t>
      </w:r>
      <w:r w:rsidRPr="00F3613F">
        <w:rPr>
          <w:lang w:val="ru-RU"/>
        </w:rPr>
        <w:t>й весёлый?</w:t>
      </w:r>
      <w:r w:rsidR="005805AA">
        <w:rPr>
          <w:lang w:val="ru-RU"/>
        </w:rPr>
        <w:t xml:space="preserve"> </w:t>
      </w:r>
      <w:r w:rsidR="008924A4">
        <w:rPr>
          <w:lang w:val="ru-RU"/>
        </w:rPr>
        <w:t>Како</w:t>
      </w:r>
      <w:r w:rsidR="0005105E">
        <w:rPr>
          <w:lang w:val="ru-RU"/>
        </w:rPr>
        <w:t>́</w:t>
      </w:r>
      <w:r w:rsidR="008924A4">
        <w:rPr>
          <w:lang w:val="ru-RU"/>
        </w:rPr>
        <w:t>е у вас</w:t>
      </w:r>
      <w:r w:rsidR="00A74089">
        <w:rPr>
          <w:lang w:val="ru-RU"/>
        </w:rPr>
        <w:t xml:space="preserve"> сего́дня </w:t>
      </w:r>
      <w:r w:rsidR="00041797">
        <w:rPr>
          <w:lang w:val="ru-RU"/>
        </w:rPr>
        <w:t>настрое́ние</w:t>
      </w:r>
      <w:r w:rsidR="005805AA">
        <w:rPr>
          <w:lang w:val="ru-RU"/>
        </w:rPr>
        <w:t>? Почему́?</w:t>
      </w:r>
    </w:p>
    <w:p w14:paraId="0D6C0B7E" w14:textId="39E74412" w:rsidR="0040145C" w:rsidRPr="00F3613F" w:rsidRDefault="0040145C" w:rsidP="00454400">
      <w:pPr>
        <w:keepNext/>
        <w:keepLines/>
        <w:numPr>
          <w:ilvl w:val="0"/>
          <w:numId w:val="4"/>
        </w:numPr>
        <w:spacing w:line="240" w:lineRule="auto"/>
        <w:rPr>
          <w:lang w:val="ru-RU"/>
        </w:rPr>
      </w:pPr>
      <w:r w:rsidRPr="00F3613F">
        <w:rPr>
          <w:lang w:val="ru-RU"/>
        </w:rPr>
        <w:t>На како</w:t>
      </w:r>
      <w:r w:rsidR="00E42BF6">
        <w:rPr>
          <w:lang w:val="ru-RU"/>
        </w:rPr>
        <w:t>́</w:t>
      </w:r>
      <w:r w:rsidRPr="00F3613F">
        <w:rPr>
          <w:lang w:val="ru-RU"/>
        </w:rPr>
        <w:t>м музыка</w:t>
      </w:r>
      <w:r w:rsidR="00E42BF6">
        <w:rPr>
          <w:lang w:val="ru-RU"/>
        </w:rPr>
        <w:t>́</w:t>
      </w:r>
      <w:r w:rsidRPr="00F3613F">
        <w:rPr>
          <w:lang w:val="ru-RU"/>
        </w:rPr>
        <w:t>льном инструме</w:t>
      </w:r>
      <w:r w:rsidR="00E42BF6">
        <w:rPr>
          <w:lang w:val="ru-RU"/>
        </w:rPr>
        <w:t>́</w:t>
      </w:r>
      <w:r w:rsidRPr="00F3613F">
        <w:rPr>
          <w:lang w:val="ru-RU"/>
        </w:rPr>
        <w:t>нте он игра</w:t>
      </w:r>
      <w:r w:rsidR="00E42BF6">
        <w:rPr>
          <w:lang w:val="ru-RU"/>
        </w:rPr>
        <w:t>́</w:t>
      </w:r>
      <w:r w:rsidRPr="00F3613F">
        <w:rPr>
          <w:lang w:val="ru-RU"/>
        </w:rPr>
        <w:t>ет?</w:t>
      </w:r>
      <w:r w:rsidR="00C42D75">
        <w:rPr>
          <w:lang w:val="ru-RU"/>
        </w:rPr>
        <w:t xml:space="preserve"> А вы? Вы игра́ете на музыка́льном инструме́нте?</w:t>
      </w:r>
    </w:p>
    <w:p w14:paraId="05019C45" w14:textId="24D6EC79" w:rsidR="0040145C" w:rsidRPr="00F3613F" w:rsidRDefault="0040145C" w:rsidP="00454400">
      <w:pPr>
        <w:keepNext/>
        <w:keepLines/>
        <w:numPr>
          <w:ilvl w:val="0"/>
          <w:numId w:val="4"/>
        </w:numPr>
        <w:spacing w:line="240" w:lineRule="auto"/>
        <w:rPr>
          <w:lang w:val="ru-RU"/>
        </w:rPr>
      </w:pPr>
      <w:r w:rsidRPr="00F3613F">
        <w:rPr>
          <w:lang w:val="ru-RU"/>
        </w:rPr>
        <w:t>Кака</w:t>
      </w:r>
      <w:r w:rsidR="00D402F2">
        <w:rPr>
          <w:lang w:val="ru-RU"/>
        </w:rPr>
        <w:t>́</w:t>
      </w:r>
      <w:r w:rsidRPr="00F3613F">
        <w:rPr>
          <w:lang w:val="ru-RU"/>
        </w:rPr>
        <w:t xml:space="preserve">я </w:t>
      </w:r>
      <w:r w:rsidR="003E2D80">
        <w:rPr>
          <w:lang w:val="ru-RU"/>
        </w:rPr>
        <w:t>сего</w:t>
      </w:r>
      <w:r w:rsidR="00CB5B2C">
        <w:rPr>
          <w:lang w:val="ru-RU"/>
        </w:rPr>
        <w:t>́</w:t>
      </w:r>
      <w:r w:rsidR="003E2D80">
        <w:rPr>
          <w:lang w:val="ru-RU"/>
        </w:rPr>
        <w:t xml:space="preserve">дня </w:t>
      </w:r>
      <w:r w:rsidRPr="00F3613F">
        <w:rPr>
          <w:lang w:val="ru-RU"/>
        </w:rPr>
        <w:t>пого</w:t>
      </w:r>
      <w:r w:rsidR="00D402F2">
        <w:rPr>
          <w:lang w:val="ru-RU"/>
        </w:rPr>
        <w:t>́</w:t>
      </w:r>
      <w:r w:rsidRPr="00F3613F">
        <w:rPr>
          <w:lang w:val="ru-RU"/>
        </w:rPr>
        <w:t>да</w:t>
      </w:r>
      <w:r w:rsidR="00CB5B2C">
        <w:rPr>
          <w:lang w:val="ru-RU"/>
        </w:rPr>
        <w:t xml:space="preserve"> в</w:t>
      </w:r>
      <w:r w:rsidR="00AE5C48">
        <w:rPr>
          <w:lang w:val="ru-RU"/>
        </w:rPr>
        <w:t xml:space="preserve"> ва</w:t>
      </w:r>
      <w:r w:rsidR="004F0B71">
        <w:rPr>
          <w:lang w:val="ru-RU"/>
        </w:rPr>
        <w:t>́</w:t>
      </w:r>
      <w:r w:rsidR="00AE5C48">
        <w:rPr>
          <w:lang w:val="ru-RU"/>
        </w:rPr>
        <w:t>шем го</w:t>
      </w:r>
      <w:r w:rsidR="004F0B71">
        <w:rPr>
          <w:lang w:val="ru-RU"/>
        </w:rPr>
        <w:t>́</w:t>
      </w:r>
      <w:r w:rsidR="00AE5C48">
        <w:rPr>
          <w:lang w:val="ru-RU"/>
        </w:rPr>
        <w:t>роде / в ва</w:t>
      </w:r>
      <w:r w:rsidR="004F0B71">
        <w:rPr>
          <w:lang w:val="ru-RU"/>
        </w:rPr>
        <w:t>́</w:t>
      </w:r>
      <w:r w:rsidR="00AE5C48">
        <w:rPr>
          <w:lang w:val="ru-RU"/>
        </w:rPr>
        <w:t>шей дере</w:t>
      </w:r>
      <w:r w:rsidR="004F0B71">
        <w:rPr>
          <w:lang w:val="ru-RU"/>
        </w:rPr>
        <w:t>́</w:t>
      </w:r>
      <w:r w:rsidR="00AE5C48">
        <w:rPr>
          <w:lang w:val="ru-RU"/>
        </w:rPr>
        <w:t>вне</w:t>
      </w:r>
      <w:r w:rsidRPr="00F3613F">
        <w:rPr>
          <w:lang w:val="ru-RU"/>
        </w:rPr>
        <w:t>?</w:t>
      </w:r>
      <w:r w:rsidR="00786485">
        <w:rPr>
          <w:lang w:val="ru-RU"/>
        </w:rPr>
        <w:t xml:space="preserve"> </w:t>
      </w:r>
      <w:r w:rsidR="00001494">
        <w:rPr>
          <w:lang w:val="ru-RU"/>
        </w:rPr>
        <w:t xml:space="preserve">Вы лю́бите, когда́ идёт дождь? </w:t>
      </w:r>
    </w:p>
    <w:p w14:paraId="7736C4E3" w14:textId="77777777" w:rsidR="00A74089" w:rsidRDefault="0040145C" w:rsidP="00454400">
      <w:pPr>
        <w:keepNext/>
        <w:keepLines/>
        <w:numPr>
          <w:ilvl w:val="0"/>
          <w:numId w:val="4"/>
        </w:numPr>
        <w:spacing w:line="240" w:lineRule="auto"/>
        <w:rPr>
          <w:lang w:val="ru-RU"/>
        </w:rPr>
      </w:pPr>
      <w:r w:rsidRPr="00F3613F">
        <w:rPr>
          <w:lang w:val="ru-RU"/>
        </w:rPr>
        <w:t>Что вы узна</w:t>
      </w:r>
      <w:r w:rsidR="00574572">
        <w:rPr>
          <w:lang w:val="ru-RU"/>
        </w:rPr>
        <w:t>́</w:t>
      </w:r>
      <w:r w:rsidRPr="00F3613F">
        <w:rPr>
          <w:lang w:val="ru-RU"/>
        </w:rPr>
        <w:t>ли о волшебни</w:t>
      </w:r>
      <w:r w:rsidR="00574572">
        <w:rPr>
          <w:lang w:val="ru-RU"/>
        </w:rPr>
        <w:t>́</w:t>
      </w:r>
      <w:r w:rsidRPr="00F3613F">
        <w:rPr>
          <w:lang w:val="ru-RU"/>
        </w:rPr>
        <w:t>ке</w:t>
      </w:r>
      <w:r w:rsidR="00574572">
        <w:rPr>
          <w:lang w:val="ru-RU"/>
        </w:rPr>
        <w:t xml:space="preserve"> из пе</w:t>
      </w:r>
      <w:r w:rsidR="004416BC">
        <w:rPr>
          <w:lang w:val="ru-RU"/>
        </w:rPr>
        <w:t>́</w:t>
      </w:r>
      <w:r w:rsidR="00574572">
        <w:rPr>
          <w:lang w:val="ru-RU"/>
        </w:rPr>
        <w:t>сни</w:t>
      </w:r>
      <w:r w:rsidRPr="00F3613F">
        <w:rPr>
          <w:lang w:val="ru-RU"/>
        </w:rPr>
        <w:t xml:space="preserve">? </w:t>
      </w:r>
      <w:r w:rsidR="00305E45">
        <w:rPr>
          <w:lang w:val="ru-RU"/>
        </w:rPr>
        <w:t xml:space="preserve">Како́го цве́та вертолёт? </w:t>
      </w:r>
    </w:p>
    <w:p w14:paraId="61B3756C" w14:textId="7A58652D" w:rsidR="0040145C" w:rsidRPr="00A74089" w:rsidRDefault="0040145C" w:rsidP="00454400">
      <w:pPr>
        <w:keepNext/>
        <w:keepLines/>
        <w:numPr>
          <w:ilvl w:val="0"/>
          <w:numId w:val="4"/>
        </w:numPr>
        <w:spacing w:line="240" w:lineRule="auto"/>
        <w:rPr>
          <w:lang w:val="ru-RU"/>
        </w:rPr>
      </w:pPr>
      <w:r w:rsidRPr="00A74089">
        <w:rPr>
          <w:lang w:val="ru-RU"/>
        </w:rPr>
        <w:t>Что Ге</w:t>
      </w:r>
      <w:r w:rsidR="004416BC" w:rsidRPr="00A74089">
        <w:rPr>
          <w:lang w:val="ru-RU"/>
        </w:rPr>
        <w:t>́</w:t>
      </w:r>
      <w:r w:rsidRPr="00A74089">
        <w:rPr>
          <w:lang w:val="ru-RU"/>
        </w:rPr>
        <w:t>на, наве</w:t>
      </w:r>
      <w:r w:rsidR="004416BC" w:rsidRPr="00A74089">
        <w:rPr>
          <w:lang w:val="ru-RU"/>
        </w:rPr>
        <w:t>́</w:t>
      </w:r>
      <w:r w:rsidRPr="00A74089">
        <w:rPr>
          <w:lang w:val="ru-RU"/>
        </w:rPr>
        <w:t>рное, полу</w:t>
      </w:r>
      <w:r w:rsidR="004416BC" w:rsidRPr="00A74089">
        <w:rPr>
          <w:lang w:val="ru-RU"/>
        </w:rPr>
        <w:t>́</w:t>
      </w:r>
      <w:r w:rsidRPr="00A74089">
        <w:rPr>
          <w:lang w:val="ru-RU"/>
        </w:rPr>
        <w:t>чит в пода</w:t>
      </w:r>
      <w:r w:rsidR="004416BC" w:rsidRPr="00A74089">
        <w:rPr>
          <w:lang w:val="ru-RU"/>
        </w:rPr>
        <w:t>́</w:t>
      </w:r>
      <w:r w:rsidRPr="00A74089">
        <w:rPr>
          <w:lang w:val="ru-RU"/>
        </w:rPr>
        <w:t xml:space="preserve">рок от </w:t>
      </w:r>
      <w:r w:rsidR="00305E45" w:rsidRPr="00A74089">
        <w:rPr>
          <w:lang w:val="ru-RU"/>
        </w:rPr>
        <w:t>волше́бника</w:t>
      </w:r>
      <w:r w:rsidRPr="00A74089">
        <w:rPr>
          <w:lang w:val="ru-RU"/>
        </w:rPr>
        <w:t>?</w:t>
      </w:r>
      <w:r w:rsidR="00A74089" w:rsidRPr="00A74089">
        <w:rPr>
          <w:lang w:val="ru-RU"/>
        </w:rPr>
        <w:t xml:space="preserve"> </w:t>
      </w:r>
      <w:r w:rsidRPr="00A74089">
        <w:rPr>
          <w:lang w:val="ru-RU"/>
        </w:rPr>
        <w:t>От кого</w:t>
      </w:r>
      <w:r w:rsidR="007521CF" w:rsidRPr="00A74089">
        <w:rPr>
          <w:lang w:val="ru-RU"/>
        </w:rPr>
        <w:t>́</w:t>
      </w:r>
      <w:r w:rsidRPr="00A74089">
        <w:rPr>
          <w:lang w:val="ru-RU"/>
        </w:rPr>
        <w:t xml:space="preserve"> вы получа</w:t>
      </w:r>
      <w:r w:rsidR="007521CF" w:rsidRPr="00A74089">
        <w:rPr>
          <w:lang w:val="ru-RU"/>
        </w:rPr>
        <w:t>́</w:t>
      </w:r>
      <w:r w:rsidRPr="00A74089">
        <w:rPr>
          <w:lang w:val="ru-RU"/>
        </w:rPr>
        <w:t>ете пода</w:t>
      </w:r>
      <w:r w:rsidR="007521CF" w:rsidRPr="00A74089">
        <w:rPr>
          <w:lang w:val="ru-RU"/>
        </w:rPr>
        <w:t>́</w:t>
      </w:r>
      <w:r w:rsidRPr="00A74089">
        <w:rPr>
          <w:lang w:val="ru-RU"/>
        </w:rPr>
        <w:t>рки</w:t>
      </w:r>
      <w:r w:rsidR="005D0E0E" w:rsidRPr="00A74089">
        <w:rPr>
          <w:lang w:val="ru-RU"/>
        </w:rPr>
        <w:t xml:space="preserve"> на день рожде</w:t>
      </w:r>
      <w:r w:rsidR="007521CF" w:rsidRPr="00A74089">
        <w:rPr>
          <w:lang w:val="ru-RU"/>
        </w:rPr>
        <w:t>́</w:t>
      </w:r>
      <w:r w:rsidR="005D0E0E" w:rsidRPr="00A74089">
        <w:rPr>
          <w:lang w:val="ru-RU"/>
        </w:rPr>
        <w:t>ния</w:t>
      </w:r>
      <w:r w:rsidRPr="00A74089">
        <w:rPr>
          <w:lang w:val="ru-RU"/>
        </w:rPr>
        <w:t xml:space="preserve">? </w:t>
      </w:r>
      <w:r w:rsidR="00BC2543" w:rsidRPr="00A74089">
        <w:rPr>
          <w:lang w:val="ru-RU"/>
        </w:rPr>
        <w:t>Каки</w:t>
      </w:r>
      <w:r w:rsidR="00F31DB4" w:rsidRPr="00A74089">
        <w:rPr>
          <w:lang w:val="ru-RU"/>
        </w:rPr>
        <w:t>́</w:t>
      </w:r>
      <w:r w:rsidR="00BC2543" w:rsidRPr="00A74089">
        <w:rPr>
          <w:lang w:val="ru-RU"/>
        </w:rPr>
        <w:t>е пода</w:t>
      </w:r>
      <w:r w:rsidR="00F31DB4" w:rsidRPr="00A74089">
        <w:rPr>
          <w:lang w:val="ru-RU"/>
        </w:rPr>
        <w:t>́</w:t>
      </w:r>
      <w:r w:rsidR="00BC2543" w:rsidRPr="00A74089">
        <w:rPr>
          <w:lang w:val="ru-RU"/>
        </w:rPr>
        <w:t xml:space="preserve">рки </w:t>
      </w:r>
      <w:r w:rsidR="00191FD6">
        <w:rPr>
          <w:lang w:val="ru-RU"/>
        </w:rPr>
        <w:t xml:space="preserve">вы </w:t>
      </w:r>
      <w:r w:rsidR="006C07BB">
        <w:rPr>
          <w:lang w:val="ru-RU"/>
        </w:rPr>
        <w:t xml:space="preserve">(не) </w:t>
      </w:r>
      <w:r w:rsidR="00191FD6">
        <w:rPr>
          <w:lang w:val="ru-RU"/>
        </w:rPr>
        <w:t>лю</w:t>
      </w:r>
      <w:r w:rsidR="00660D20">
        <w:rPr>
          <w:lang w:val="ru-RU"/>
        </w:rPr>
        <w:t>́</w:t>
      </w:r>
      <w:r w:rsidR="00191FD6">
        <w:rPr>
          <w:lang w:val="ru-RU"/>
        </w:rPr>
        <w:t>бите</w:t>
      </w:r>
      <w:r w:rsidR="00BC2543" w:rsidRPr="00A74089">
        <w:rPr>
          <w:lang w:val="ru-RU"/>
        </w:rPr>
        <w:t>?</w:t>
      </w:r>
      <w:r w:rsidR="00CA5CA3">
        <w:rPr>
          <w:lang w:val="ru-RU"/>
        </w:rPr>
        <w:t xml:space="preserve"> Почему</w:t>
      </w:r>
      <w:r w:rsidR="00F37822">
        <w:rPr>
          <w:lang w:val="ru-RU"/>
        </w:rPr>
        <w:t>́</w:t>
      </w:r>
      <w:r w:rsidR="00CA5CA3">
        <w:rPr>
          <w:lang w:val="ru-RU"/>
        </w:rPr>
        <w:t>?</w:t>
      </w:r>
    </w:p>
    <w:p w14:paraId="3CACA68C" w14:textId="474B1EE9" w:rsidR="0040145C" w:rsidRPr="00F3613F" w:rsidRDefault="00823037" w:rsidP="00454400">
      <w:pPr>
        <w:keepNext/>
        <w:keepLines/>
        <w:numPr>
          <w:ilvl w:val="0"/>
          <w:numId w:val="4"/>
        </w:numPr>
        <w:spacing w:line="240" w:lineRule="auto"/>
        <w:rPr>
          <w:lang w:val="ru-RU"/>
        </w:rPr>
      </w:pPr>
      <w:r>
        <w:rPr>
          <w:lang w:val="ru-RU"/>
        </w:rPr>
        <w:t>Согла</w:t>
      </w:r>
      <w:r w:rsidR="00D85926">
        <w:rPr>
          <w:lang w:val="ru-RU"/>
        </w:rPr>
        <w:t>́</w:t>
      </w:r>
      <w:r>
        <w:rPr>
          <w:lang w:val="ru-RU"/>
        </w:rPr>
        <w:t>сны ли вы с выска</w:t>
      </w:r>
      <w:r w:rsidR="00D85926">
        <w:rPr>
          <w:lang w:val="ru-RU"/>
        </w:rPr>
        <w:t>́</w:t>
      </w:r>
      <w:r>
        <w:rPr>
          <w:lang w:val="ru-RU"/>
        </w:rPr>
        <w:t>зыванием Ге</w:t>
      </w:r>
      <w:r w:rsidR="00D85926">
        <w:rPr>
          <w:lang w:val="ru-RU"/>
        </w:rPr>
        <w:t>́</w:t>
      </w:r>
      <w:r>
        <w:rPr>
          <w:lang w:val="ru-RU"/>
        </w:rPr>
        <w:t xml:space="preserve">ны, </w:t>
      </w:r>
      <w:r w:rsidR="00D85926">
        <w:rPr>
          <w:lang w:val="ru-RU"/>
        </w:rPr>
        <w:t>кото</w:t>
      </w:r>
      <w:r w:rsidR="001C09BA">
        <w:rPr>
          <w:lang w:val="ru-RU"/>
        </w:rPr>
        <w:t>́</w:t>
      </w:r>
      <w:r w:rsidR="00D85926">
        <w:rPr>
          <w:lang w:val="ru-RU"/>
        </w:rPr>
        <w:t>рый говори</w:t>
      </w:r>
      <w:r w:rsidR="001C09BA">
        <w:rPr>
          <w:lang w:val="ru-RU"/>
        </w:rPr>
        <w:t>́</w:t>
      </w:r>
      <w:r w:rsidR="00D85926">
        <w:rPr>
          <w:lang w:val="ru-RU"/>
        </w:rPr>
        <w:t>т</w:t>
      </w:r>
      <w:r>
        <w:rPr>
          <w:lang w:val="ru-RU"/>
        </w:rPr>
        <w:t xml:space="preserve"> «К сожале</w:t>
      </w:r>
      <w:r w:rsidR="001C09BA">
        <w:rPr>
          <w:lang w:val="ru-RU"/>
        </w:rPr>
        <w:t>́</w:t>
      </w:r>
      <w:r>
        <w:rPr>
          <w:lang w:val="ru-RU"/>
        </w:rPr>
        <w:t>нию</w:t>
      </w:r>
      <w:r w:rsidR="00933E6E" w:rsidRPr="00933E6E">
        <w:rPr>
          <w:lang w:val="ru-RU"/>
        </w:rPr>
        <w:t>,</w:t>
      </w:r>
      <w:r>
        <w:rPr>
          <w:lang w:val="ru-RU"/>
        </w:rPr>
        <w:t xml:space="preserve"> день рожде</w:t>
      </w:r>
      <w:r w:rsidR="001C09BA">
        <w:rPr>
          <w:lang w:val="ru-RU"/>
        </w:rPr>
        <w:t>́</w:t>
      </w:r>
      <w:r>
        <w:rPr>
          <w:lang w:val="ru-RU"/>
        </w:rPr>
        <w:t>ния то</w:t>
      </w:r>
      <w:r w:rsidR="001C09BA">
        <w:rPr>
          <w:lang w:val="ru-RU"/>
        </w:rPr>
        <w:t>́</w:t>
      </w:r>
      <w:r>
        <w:rPr>
          <w:lang w:val="ru-RU"/>
        </w:rPr>
        <w:t>лько раз в году</w:t>
      </w:r>
      <w:r w:rsidR="001C09BA">
        <w:rPr>
          <w:lang w:val="ru-RU"/>
        </w:rPr>
        <w:t>́</w:t>
      </w:r>
      <w:r>
        <w:rPr>
          <w:lang w:val="ru-RU"/>
        </w:rPr>
        <w:t xml:space="preserve">»? </w:t>
      </w:r>
      <w:r w:rsidR="00AC4CA0">
        <w:rPr>
          <w:lang w:val="ru-RU"/>
        </w:rPr>
        <w:t>Почему́?</w:t>
      </w:r>
    </w:p>
    <w:p w14:paraId="467E1B6E" w14:textId="4436131E" w:rsidR="0040145C" w:rsidRDefault="0040145C" w:rsidP="00454400">
      <w:pPr>
        <w:keepNext/>
        <w:keepLines/>
        <w:rPr>
          <w:lang w:val="ru-RU"/>
        </w:rPr>
      </w:pPr>
    </w:p>
    <w:p w14:paraId="1FC19BC8" w14:textId="477250B1" w:rsidR="00825B92" w:rsidRDefault="00825B92" w:rsidP="00454400">
      <w:pPr>
        <w:keepNext/>
        <w:keepLines/>
        <w:jc w:val="right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Текст песни и аудиофайл доступны по данной ссылке: </w:t>
      </w:r>
      <w:r w:rsidR="00FC0912">
        <w:fldChar w:fldCharType="begin"/>
      </w:r>
      <w:r w:rsidR="00FC0912" w:rsidRPr="00EE1C5C">
        <w:rPr>
          <w:lang w:val="ru-RU"/>
        </w:rPr>
        <w:instrText xml:space="preserve"> </w:instrText>
      </w:r>
      <w:r w:rsidR="00FC0912">
        <w:instrText>HYPERLINK</w:instrText>
      </w:r>
      <w:r w:rsidR="00FC0912" w:rsidRPr="00EE1C5C">
        <w:rPr>
          <w:lang w:val="ru-RU"/>
        </w:rPr>
        <w:instrText xml:space="preserve"> "</w:instrText>
      </w:r>
      <w:r w:rsidR="00FC0912">
        <w:instrText>https</w:instrText>
      </w:r>
      <w:r w:rsidR="00FC0912" w:rsidRPr="00EE1C5C">
        <w:rPr>
          <w:lang w:val="ru-RU"/>
        </w:rPr>
        <w:instrText>://</w:instrText>
      </w:r>
      <w:r w:rsidR="00FC0912">
        <w:instrText>kvaclub</w:instrText>
      </w:r>
      <w:r w:rsidR="00FC0912" w:rsidRPr="00EE1C5C">
        <w:rPr>
          <w:lang w:val="ru-RU"/>
        </w:rPr>
        <w:instrText>.</w:instrText>
      </w:r>
      <w:r w:rsidR="00FC0912">
        <w:instrText>ru</w:instrText>
      </w:r>
      <w:r w:rsidR="00FC0912" w:rsidRPr="00EE1C5C">
        <w:rPr>
          <w:lang w:val="ru-RU"/>
        </w:rPr>
        <w:instrText>/</w:instrText>
      </w:r>
      <w:r w:rsidR="00FC0912">
        <w:instrText>babyclub</w:instrText>
      </w:r>
      <w:r w:rsidR="00FC0912" w:rsidRPr="00EE1C5C">
        <w:rPr>
          <w:lang w:val="ru-RU"/>
        </w:rPr>
        <w:instrText>/</w:instrText>
      </w:r>
      <w:r w:rsidR="00FC0912">
        <w:instrText>bsong</w:instrText>
      </w:r>
      <w:r w:rsidR="00FC0912" w:rsidRPr="00EE1C5C">
        <w:rPr>
          <w:lang w:val="ru-RU"/>
        </w:rPr>
        <w:instrText>/</w:instrText>
      </w:r>
      <w:r w:rsidR="00FC0912">
        <w:instrText>gena</w:instrText>
      </w:r>
      <w:r w:rsidR="00FC0912" w:rsidRPr="00EE1C5C">
        <w:rPr>
          <w:lang w:val="ru-RU"/>
        </w:rPr>
        <w:instrText xml:space="preserve">/" </w:instrText>
      </w:r>
      <w:r w:rsidR="00FC0912">
        <w:fldChar w:fldCharType="separate"/>
      </w:r>
      <w:r w:rsidRPr="0081362C">
        <w:rPr>
          <w:rStyle w:val="Hyperlink"/>
          <w:sz w:val="18"/>
          <w:szCs w:val="18"/>
          <w:lang w:val="ru-RU"/>
        </w:rPr>
        <w:t>https://kvaclub.ru/babyclub/bsong/gena/</w:t>
      </w:r>
      <w:r w:rsidR="00FC0912">
        <w:rPr>
          <w:rStyle w:val="Hyperlink"/>
          <w:sz w:val="18"/>
          <w:szCs w:val="18"/>
          <w:lang w:val="ru-RU"/>
        </w:rPr>
        <w:fldChar w:fldCharType="end"/>
      </w:r>
      <w:r>
        <w:rPr>
          <w:sz w:val="18"/>
          <w:szCs w:val="18"/>
          <w:lang w:val="ru-RU"/>
        </w:rPr>
        <w:t xml:space="preserve"> (21.09.2022)</w:t>
      </w:r>
    </w:p>
    <w:p w14:paraId="3D6E30C6" w14:textId="59176CF5" w:rsidR="00A72F1C" w:rsidRDefault="00807C93" w:rsidP="00454400">
      <w:pPr>
        <w:keepNext/>
        <w:keepLines/>
        <w:jc w:val="right"/>
        <w:rPr>
          <w:sz w:val="18"/>
          <w:szCs w:val="18"/>
          <w:lang w:val="ru-RU"/>
        </w:rPr>
      </w:pPr>
      <w:r w:rsidRPr="002D191E">
        <w:rPr>
          <w:sz w:val="18"/>
          <w:szCs w:val="18"/>
          <w:lang w:val="ru-RU"/>
        </w:rPr>
        <w:t xml:space="preserve">Видео доступно по следующей ссылке: </w:t>
      </w:r>
      <w:r w:rsidR="00FC0912">
        <w:fldChar w:fldCharType="begin"/>
      </w:r>
      <w:r w:rsidR="00FC0912" w:rsidRPr="00EE1C5C">
        <w:rPr>
          <w:lang w:val="ru-RU"/>
        </w:rPr>
        <w:instrText xml:space="preserve"> </w:instrText>
      </w:r>
      <w:r w:rsidR="00FC0912">
        <w:instrText>HYPERLINK</w:instrText>
      </w:r>
      <w:r w:rsidR="00FC0912" w:rsidRPr="00EE1C5C">
        <w:rPr>
          <w:lang w:val="ru-RU"/>
        </w:rPr>
        <w:instrText xml:space="preserve"> "</w:instrText>
      </w:r>
      <w:r w:rsidR="00FC0912">
        <w:instrText>https</w:instrText>
      </w:r>
      <w:r w:rsidR="00FC0912" w:rsidRPr="00EE1C5C">
        <w:rPr>
          <w:lang w:val="ru-RU"/>
        </w:rPr>
        <w:instrText>://</w:instrText>
      </w:r>
      <w:r w:rsidR="00FC0912">
        <w:instrText>www</w:instrText>
      </w:r>
      <w:r w:rsidR="00FC0912" w:rsidRPr="00EE1C5C">
        <w:rPr>
          <w:lang w:val="ru-RU"/>
        </w:rPr>
        <w:instrText>.</w:instrText>
      </w:r>
      <w:r w:rsidR="00FC0912">
        <w:instrText>youtube</w:instrText>
      </w:r>
      <w:r w:rsidR="00FC0912" w:rsidRPr="00EE1C5C">
        <w:rPr>
          <w:lang w:val="ru-RU"/>
        </w:rPr>
        <w:instrText>.</w:instrText>
      </w:r>
      <w:r w:rsidR="00FC0912">
        <w:instrText>com</w:instrText>
      </w:r>
      <w:r w:rsidR="00FC0912" w:rsidRPr="00EE1C5C">
        <w:rPr>
          <w:lang w:val="ru-RU"/>
        </w:rPr>
        <w:instrText>/</w:instrText>
      </w:r>
      <w:r w:rsidR="00FC0912">
        <w:instrText>watch</w:instrText>
      </w:r>
      <w:r w:rsidR="00FC0912" w:rsidRPr="00EE1C5C">
        <w:rPr>
          <w:lang w:val="ru-RU"/>
        </w:rPr>
        <w:instrText>?</w:instrText>
      </w:r>
      <w:r w:rsidR="00FC0912">
        <w:instrText>v</w:instrText>
      </w:r>
      <w:r w:rsidR="00FC0912" w:rsidRPr="00EE1C5C">
        <w:rPr>
          <w:lang w:val="ru-RU"/>
        </w:rPr>
        <w:instrText>=3</w:instrText>
      </w:r>
      <w:r w:rsidR="00FC0912">
        <w:instrText>YOL</w:instrText>
      </w:r>
      <w:r w:rsidR="00FC0912" w:rsidRPr="00EE1C5C">
        <w:rPr>
          <w:lang w:val="ru-RU"/>
        </w:rPr>
        <w:instrText>6</w:instrText>
      </w:r>
      <w:r w:rsidR="00FC0912">
        <w:instrText>ux</w:instrText>
      </w:r>
      <w:r w:rsidR="00FC0912" w:rsidRPr="00EE1C5C">
        <w:rPr>
          <w:lang w:val="ru-RU"/>
        </w:rPr>
        <w:instrText>9</w:instrText>
      </w:r>
      <w:r w:rsidR="00FC0912">
        <w:instrText>l</w:instrText>
      </w:r>
      <w:r w:rsidR="00FC0912" w:rsidRPr="00EE1C5C">
        <w:rPr>
          <w:lang w:val="ru-RU"/>
        </w:rPr>
        <w:instrText>9</w:instrText>
      </w:r>
      <w:r w:rsidR="00FC0912">
        <w:instrText>Y</w:instrText>
      </w:r>
      <w:r w:rsidR="00FC0912" w:rsidRPr="00EE1C5C">
        <w:rPr>
          <w:lang w:val="ru-RU"/>
        </w:rPr>
        <w:instrText xml:space="preserve">" </w:instrText>
      </w:r>
      <w:r w:rsidR="00FC0912">
        <w:fldChar w:fldCharType="separate"/>
      </w:r>
      <w:r w:rsidR="002D191E" w:rsidRPr="002D191E">
        <w:rPr>
          <w:rStyle w:val="Hyperlink"/>
          <w:sz w:val="18"/>
          <w:szCs w:val="18"/>
        </w:rPr>
        <w:t>https</w:t>
      </w:r>
      <w:r w:rsidR="002D191E" w:rsidRPr="002D191E">
        <w:rPr>
          <w:rStyle w:val="Hyperlink"/>
          <w:sz w:val="18"/>
          <w:szCs w:val="18"/>
          <w:lang w:val="ru-RU"/>
        </w:rPr>
        <w:t>://</w:t>
      </w:r>
      <w:r w:rsidR="002D191E" w:rsidRPr="002D191E">
        <w:rPr>
          <w:rStyle w:val="Hyperlink"/>
          <w:sz w:val="18"/>
          <w:szCs w:val="18"/>
        </w:rPr>
        <w:t>www</w:t>
      </w:r>
      <w:r w:rsidR="002D191E" w:rsidRPr="002D191E">
        <w:rPr>
          <w:rStyle w:val="Hyperlink"/>
          <w:sz w:val="18"/>
          <w:szCs w:val="18"/>
          <w:lang w:val="ru-RU"/>
        </w:rPr>
        <w:t>.</w:t>
      </w:r>
      <w:r w:rsidR="002D191E" w:rsidRPr="002D191E">
        <w:rPr>
          <w:rStyle w:val="Hyperlink"/>
          <w:sz w:val="18"/>
          <w:szCs w:val="18"/>
        </w:rPr>
        <w:t>youtube</w:t>
      </w:r>
      <w:r w:rsidR="002D191E" w:rsidRPr="002D191E">
        <w:rPr>
          <w:rStyle w:val="Hyperlink"/>
          <w:sz w:val="18"/>
          <w:szCs w:val="18"/>
          <w:lang w:val="ru-RU"/>
        </w:rPr>
        <w:t>.</w:t>
      </w:r>
      <w:r w:rsidR="002D191E" w:rsidRPr="002D191E">
        <w:rPr>
          <w:rStyle w:val="Hyperlink"/>
          <w:sz w:val="18"/>
          <w:szCs w:val="18"/>
        </w:rPr>
        <w:t>com</w:t>
      </w:r>
      <w:r w:rsidR="002D191E" w:rsidRPr="002D191E">
        <w:rPr>
          <w:rStyle w:val="Hyperlink"/>
          <w:sz w:val="18"/>
          <w:szCs w:val="18"/>
          <w:lang w:val="ru-RU"/>
        </w:rPr>
        <w:t>/</w:t>
      </w:r>
      <w:r w:rsidR="002D191E" w:rsidRPr="002D191E">
        <w:rPr>
          <w:rStyle w:val="Hyperlink"/>
          <w:sz w:val="18"/>
          <w:szCs w:val="18"/>
        </w:rPr>
        <w:t>watch</w:t>
      </w:r>
      <w:r w:rsidR="002D191E" w:rsidRPr="002D191E">
        <w:rPr>
          <w:rStyle w:val="Hyperlink"/>
          <w:sz w:val="18"/>
          <w:szCs w:val="18"/>
          <w:lang w:val="ru-RU"/>
        </w:rPr>
        <w:t>?</w:t>
      </w:r>
      <w:r w:rsidR="002D191E" w:rsidRPr="002D191E">
        <w:rPr>
          <w:rStyle w:val="Hyperlink"/>
          <w:sz w:val="18"/>
          <w:szCs w:val="18"/>
        </w:rPr>
        <w:t>v</w:t>
      </w:r>
      <w:r w:rsidR="002D191E" w:rsidRPr="002D191E">
        <w:rPr>
          <w:rStyle w:val="Hyperlink"/>
          <w:sz w:val="18"/>
          <w:szCs w:val="18"/>
          <w:lang w:val="ru-RU"/>
        </w:rPr>
        <w:t>=3</w:t>
      </w:r>
      <w:r w:rsidR="002D191E" w:rsidRPr="002D191E">
        <w:rPr>
          <w:rStyle w:val="Hyperlink"/>
          <w:sz w:val="18"/>
          <w:szCs w:val="18"/>
        </w:rPr>
        <w:t>YOL</w:t>
      </w:r>
      <w:r w:rsidR="002D191E" w:rsidRPr="002D191E">
        <w:rPr>
          <w:rStyle w:val="Hyperlink"/>
          <w:sz w:val="18"/>
          <w:szCs w:val="18"/>
          <w:lang w:val="ru-RU"/>
        </w:rPr>
        <w:t>6</w:t>
      </w:r>
      <w:r w:rsidR="002D191E" w:rsidRPr="002D191E">
        <w:rPr>
          <w:rStyle w:val="Hyperlink"/>
          <w:sz w:val="18"/>
          <w:szCs w:val="18"/>
        </w:rPr>
        <w:t>ux</w:t>
      </w:r>
      <w:r w:rsidR="002D191E" w:rsidRPr="002D191E">
        <w:rPr>
          <w:rStyle w:val="Hyperlink"/>
          <w:sz w:val="18"/>
          <w:szCs w:val="18"/>
          <w:lang w:val="ru-RU"/>
        </w:rPr>
        <w:t>9</w:t>
      </w:r>
      <w:r w:rsidR="002D191E" w:rsidRPr="002D191E">
        <w:rPr>
          <w:rStyle w:val="Hyperlink"/>
          <w:sz w:val="18"/>
          <w:szCs w:val="18"/>
        </w:rPr>
        <w:t>l</w:t>
      </w:r>
      <w:r w:rsidR="002D191E" w:rsidRPr="002D191E">
        <w:rPr>
          <w:rStyle w:val="Hyperlink"/>
          <w:sz w:val="18"/>
          <w:szCs w:val="18"/>
          <w:lang w:val="ru-RU"/>
        </w:rPr>
        <w:t>9</w:t>
      </w:r>
      <w:r w:rsidR="002D191E" w:rsidRPr="002D191E">
        <w:rPr>
          <w:rStyle w:val="Hyperlink"/>
          <w:sz w:val="18"/>
          <w:szCs w:val="18"/>
        </w:rPr>
        <w:t>Y</w:t>
      </w:r>
      <w:r w:rsidR="00FC0912">
        <w:rPr>
          <w:rStyle w:val="Hyperlink"/>
          <w:sz w:val="18"/>
          <w:szCs w:val="18"/>
        </w:rPr>
        <w:fldChar w:fldCharType="end"/>
      </w:r>
      <w:r w:rsidR="002D191E" w:rsidRPr="002D191E">
        <w:rPr>
          <w:sz w:val="18"/>
          <w:szCs w:val="18"/>
          <w:lang w:val="ru-RU"/>
        </w:rPr>
        <w:t xml:space="preserve"> (21.09.2022)</w:t>
      </w:r>
    </w:p>
    <w:p w14:paraId="7564E506" w14:textId="74E1A888" w:rsidR="007B5FA0" w:rsidRPr="00120B43" w:rsidRDefault="00120B43" w:rsidP="00CF73F0">
      <w:pPr>
        <w:pStyle w:val="berschrift3"/>
        <w:ind w:left="426" w:hanging="426"/>
        <w:rPr>
          <w:lang w:val="de-AT"/>
        </w:rPr>
      </w:pPr>
      <w:r>
        <w:rPr>
          <w:lang w:val="de-AT"/>
        </w:rPr>
        <w:t>Lösungen</w:t>
      </w:r>
    </w:p>
    <w:p w14:paraId="3B171EB1" w14:textId="5160B7C9" w:rsidR="00120B43" w:rsidRDefault="00CF73F0" w:rsidP="007B5FA0">
      <w:pPr>
        <w:jc w:val="left"/>
        <w:rPr>
          <w:color w:val="3B3838" w:themeColor="background2" w:themeShade="40"/>
          <w:lang w:val="de-AT"/>
        </w:rPr>
      </w:pPr>
      <w:r>
        <w:rPr>
          <w:color w:val="3B3838" w:themeColor="background2" w:themeShade="40"/>
          <w:lang w:val="de-AT"/>
        </w:rPr>
        <w:t>2)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127"/>
        <w:gridCol w:w="3260"/>
        <w:gridCol w:w="3117"/>
      </w:tblGrid>
      <w:tr w:rsidR="00593B50" w:rsidRPr="00F3613F" w14:paraId="7EF00720" w14:textId="77777777" w:rsidTr="005A18ED">
        <w:tc>
          <w:tcPr>
            <w:tcW w:w="2127" w:type="dxa"/>
            <w:shd w:val="clear" w:color="auto" w:fill="auto"/>
          </w:tcPr>
          <w:p w14:paraId="445C71B5" w14:textId="77777777" w:rsidR="00593B50" w:rsidRPr="00567DDE" w:rsidRDefault="00593B50" w:rsidP="005A18ED">
            <w:pPr>
              <w:pStyle w:val="Tabelle-ErsteReihe"/>
              <w:rPr>
                <w:sz w:val="16"/>
                <w:szCs w:val="16"/>
              </w:rPr>
            </w:pPr>
            <w:proofErr w:type="spellStart"/>
            <w:r w:rsidRPr="00567DDE">
              <w:rPr>
                <w:sz w:val="16"/>
                <w:szCs w:val="16"/>
              </w:rPr>
              <w:t>Ру</w:t>
            </w:r>
            <w:proofErr w:type="spellEnd"/>
            <w:r w:rsidRPr="00567DDE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567DDE">
              <w:rPr>
                <w:sz w:val="16"/>
                <w:szCs w:val="16"/>
              </w:rPr>
              <w:t>сский</w:t>
            </w:r>
            <w:proofErr w:type="spellEnd"/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298310EF" w14:textId="77777777" w:rsidR="00593B50" w:rsidRPr="00C77D3C" w:rsidRDefault="00593B50" w:rsidP="005A18ED">
            <w:pPr>
              <w:pStyle w:val="TabelleText"/>
              <w:rPr>
                <w:i/>
                <w:sz w:val="22"/>
              </w:rPr>
            </w:pPr>
            <w:proofErr w:type="spellStart"/>
            <w:r w:rsidRPr="00C77D3C">
              <w:rPr>
                <w:i/>
                <w:sz w:val="22"/>
              </w:rPr>
              <w:t>День</w:t>
            </w:r>
            <w:proofErr w:type="spellEnd"/>
            <w:r w:rsidRPr="00C77D3C">
              <w:rPr>
                <w:i/>
                <w:sz w:val="22"/>
              </w:rPr>
              <w:t xml:space="preserve"> </w:t>
            </w:r>
            <w:proofErr w:type="spellStart"/>
            <w:r w:rsidRPr="00C77D3C">
              <w:rPr>
                <w:i/>
                <w:sz w:val="22"/>
              </w:rPr>
              <w:t>рожде́ния</w:t>
            </w:r>
            <w:proofErr w:type="spellEnd"/>
          </w:p>
        </w:tc>
        <w:tc>
          <w:tcPr>
            <w:tcW w:w="3117" w:type="dxa"/>
            <w:tcBorders>
              <w:bottom w:val="single" w:sz="4" w:space="0" w:color="auto"/>
            </w:tcBorders>
            <w:shd w:val="clear" w:color="auto" w:fill="auto"/>
          </w:tcPr>
          <w:p w14:paraId="242D750C" w14:textId="77777777" w:rsidR="00593B50" w:rsidRPr="00BA4B2B" w:rsidRDefault="00593B50" w:rsidP="005A18ED">
            <w:pPr>
              <w:pStyle w:val="TabelleText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С </w:t>
            </w:r>
            <w:r>
              <w:rPr>
                <w:i/>
                <w:sz w:val="22"/>
                <w:lang w:val="ru-RU"/>
              </w:rPr>
              <w:t>Д</w:t>
            </w:r>
            <w:proofErr w:type="spellStart"/>
            <w:r w:rsidRPr="00BA4B2B">
              <w:rPr>
                <w:i/>
                <w:sz w:val="22"/>
              </w:rPr>
              <w:t>нём</w:t>
            </w:r>
            <w:proofErr w:type="spellEnd"/>
            <w:r w:rsidRPr="00BA4B2B">
              <w:rPr>
                <w:i/>
                <w:sz w:val="22"/>
              </w:rPr>
              <w:t xml:space="preserve"> </w:t>
            </w:r>
            <w:proofErr w:type="spellStart"/>
            <w:r w:rsidRPr="00BA4B2B">
              <w:rPr>
                <w:i/>
                <w:sz w:val="22"/>
              </w:rPr>
              <w:t>рожде́ния</w:t>
            </w:r>
            <w:proofErr w:type="spellEnd"/>
            <w:r w:rsidRPr="00BA4B2B">
              <w:rPr>
                <w:i/>
                <w:sz w:val="22"/>
              </w:rPr>
              <w:t>!</w:t>
            </w:r>
          </w:p>
        </w:tc>
      </w:tr>
      <w:tr w:rsidR="00593B50" w:rsidRPr="00F3613F" w14:paraId="71AE962F" w14:textId="77777777" w:rsidTr="005A18ED">
        <w:tc>
          <w:tcPr>
            <w:tcW w:w="2127" w:type="dxa"/>
            <w:shd w:val="clear" w:color="auto" w:fill="auto"/>
          </w:tcPr>
          <w:p w14:paraId="594E588D" w14:textId="77777777" w:rsidR="00593B50" w:rsidRPr="00567DDE" w:rsidRDefault="00593B50" w:rsidP="005A18ED">
            <w:pPr>
              <w:pStyle w:val="Tabelle-ErsteReihe"/>
              <w:rPr>
                <w:sz w:val="16"/>
                <w:szCs w:val="16"/>
              </w:rPr>
            </w:pPr>
            <w:proofErr w:type="spellStart"/>
            <w:r w:rsidRPr="00567DDE">
              <w:rPr>
                <w:sz w:val="16"/>
                <w:szCs w:val="16"/>
              </w:rPr>
              <w:t>Неме</w:t>
            </w:r>
            <w:proofErr w:type="spellEnd"/>
            <w:r w:rsidRPr="00567DDE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567DDE">
              <w:rPr>
                <w:sz w:val="16"/>
                <w:szCs w:val="16"/>
              </w:rPr>
              <w:t>цкий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A7F1DD" w14:textId="77777777" w:rsidR="00593B50" w:rsidRPr="00567DDE" w:rsidRDefault="00593B50" w:rsidP="005A18ED">
            <w:pPr>
              <w:rPr>
                <w:i/>
              </w:rPr>
            </w:pPr>
            <w:r w:rsidRPr="00567DDE">
              <w:rPr>
                <w:i/>
              </w:rPr>
              <w:t>Geburtstag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F6808E" w14:textId="77777777" w:rsidR="00593B50" w:rsidRPr="00567DDE" w:rsidRDefault="00593B50" w:rsidP="005A18ED">
            <w:r w:rsidRPr="00567DDE">
              <w:rPr>
                <w:i/>
              </w:rPr>
              <w:t>Alles Gute zum Geburtstag</w:t>
            </w:r>
            <w:r w:rsidRPr="00567DDE">
              <w:t>!</w:t>
            </w:r>
          </w:p>
        </w:tc>
      </w:tr>
      <w:tr w:rsidR="00593B50" w:rsidRPr="00F3613F" w14:paraId="6CBAC27C" w14:textId="77777777" w:rsidTr="005A18ED">
        <w:tc>
          <w:tcPr>
            <w:tcW w:w="2127" w:type="dxa"/>
            <w:shd w:val="clear" w:color="auto" w:fill="auto"/>
          </w:tcPr>
          <w:p w14:paraId="51C477AB" w14:textId="77777777" w:rsidR="00593B50" w:rsidRPr="00567DDE" w:rsidRDefault="00593B50" w:rsidP="005A18ED">
            <w:pPr>
              <w:pStyle w:val="Tabelle-ErsteReihe"/>
              <w:rPr>
                <w:sz w:val="16"/>
                <w:szCs w:val="16"/>
              </w:rPr>
            </w:pPr>
            <w:proofErr w:type="spellStart"/>
            <w:r w:rsidRPr="00567DDE">
              <w:rPr>
                <w:sz w:val="16"/>
                <w:szCs w:val="16"/>
              </w:rPr>
              <w:t>Англи</w:t>
            </w:r>
            <w:proofErr w:type="spellEnd"/>
            <w:r w:rsidRPr="00567DDE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567DDE">
              <w:rPr>
                <w:sz w:val="16"/>
                <w:szCs w:val="16"/>
              </w:rPr>
              <w:t>йский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2FB8DA" w14:textId="561480D7" w:rsidR="00593B50" w:rsidRPr="00593B50" w:rsidRDefault="00593B50" w:rsidP="005A18ED">
            <w:pPr>
              <w:rPr>
                <w:lang w:val="de-AT"/>
              </w:rPr>
            </w:pPr>
            <w:proofErr w:type="spellStart"/>
            <w:r>
              <w:rPr>
                <w:lang w:val="de-AT"/>
              </w:rPr>
              <w:t>Birthday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D38C51" w14:textId="5BBC817E" w:rsidR="00593B50" w:rsidRPr="00593B50" w:rsidRDefault="00593B50" w:rsidP="005A18ED">
            <w:pPr>
              <w:rPr>
                <w:lang w:val="de-AT"/>
              </w:rPr>
            </w:pPr>
            <w:r>
              <w:rPr>
                <w:lang w:val="de-AT"/>
              </w:rPr>
              <w:t xml:space="preserve">Happy </w:t>
            </w:r>
            <w:proofErr w:type="spellStart"/>
            <w:r>
              <w:rPr>
                <w:lang w:val="de-AT"/>
              </w:rPr>
              <w:t>Birthday</w:t>
            </w:r>
            <w:proofErr w:type="spellEnd"/>
            <w:r>
              <w:rPr>
                <w:lang w:val="de-AT"/>
              </w:rPr>
              <w:t>!</w:t>
            </w:r>
          </w:p>
        </w:tc>
      </w:tr>
      <w:tr w:rsidR="00593B50" w:rsidRPr="00F3613F" w14:paraId="3A571ED2" w14:textId="77777777" w:rsidTr="005A18ED">
        <w:tc>
          <w:tcPr>
            <w:tcW w:w="2127" w:type="dxa"/>
            <w:shd w:val="clear" w:color="auto" w:fill="auto"/>
          </w:tcPr>
          <w:p w14:paraId="53C3FEB0" w14:textId="77777777" w:rsidR="00593B50" w:rsidRPr="00567DDE" w:rsidRDefault="00593B50" w:rsidP="005A18ED">
            <w:pPr>
              <w:pStyle w:val="Tabelle-ErsteReihe"/>
              <w:rPr>
                <w:sz w:val="16"/>
                <w:szCs w:val="16"/>
              </w:rPr>
            </w:pPr>
            <w:proofErr w:type="spellStart"/>
            <w:r w:rsidRPr="00567DDE">
              <w:rPr>
                <w:sz w:val="16"/>
                <w:szCs w:val="16"/>
              </w:rPr>
              <w:t>Италья</w:t>
            </w:r>
            <w:proofErr w:type="spellEnd"/>
            <w:r w:rsidRPr="00567DDE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567DDE">
              <w:rPr>
                <w:sz w:val="16"/>
                <w:szCs w:val="16"/>
              </w:rPr>
              <w:t>нский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0E98A8" w14:textId="2933207F" w:rsidR="00593B50" w:rsidRPr="00593B50" w:rsidRDefault="00593B50" w:rsidP="005A18ED">
            <w:pPr>
              <w:rPr>
                <w:lang w:val="de-AT"/>
              </w:rPr>
            </w:pPr>
            <w:proofErr w:type="spellStart"/>
            <w:r>
              <w:rPr>
                <w:lang w:val="de-AT"/>
              </w:rPr>
              <w:t>Compleanno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031C07" w14:textId="4280A9E8" w:rsidR="00593B50" w:rsidRPr="00C16A84" w:rsidRDefault="00593B50" w:rsidP="005A18ED">
            <w:pPr>
              <w:rPr>
                <w:lang w:val="de-AT"/>
              </w:rPr>
            </w:pPr>
            <w:proofErr w:type="spellStart"/>
            <w:r>
              <w:rPr>
                <w:lang w:val="de-AT"/>
              </w:rPr>
              <w:t>Buon</w:t>
            </w:r>
            <w:proofErr w:type="spellEnd"/>
            <w:r>
              <w:rPr>
                <w:lang w:val="de-AT"/>
              </w:rPr>
              <w:t xml:space="preserve"> </w:t>
            </w:r>
            <w:proofErr w:type="spellStart"/>
            <w:r>
              <w:rPr>
                <w:lang w:val="de-AT"/>
              </w:rPr>
              <w:t>compleanno</w:t>
            </w:r>
            <w:proofErr w:type="spellEnd"/>
            <w:r>
              <w:rPr>
                <w:lang w:val="de-AT"/>
              </w:rPr>
              <w:t>!</w:t>
            </w:r>
          </w:p>
        </w:tc>
      </w:tr>
      <w:tr w:rsidR="00593B50" w:rsidRPr="00F3613F" w14:paraId="435B65F6" w14:textId="77777777" w:rsidTr="005A18ED">
        <w:tc>
          <w:tcPr>
            <w:tcW w:w="2127" w:type="dxa"/>
            <w:shd w:val="clear" w:color="auto" w:fill="auto"/>
          </w:tcPr>
          <w:p w14:paraId="3B4635CE" w14:textId="77777777" w:rsidR="00593B50" w:rsidRPr="00567DDE" w:rsidRDefault="00593B50" w:rsidP="005A18ED">
            <w:pPr>
              <w:pStyle w:val="Tabelle-ErsteReihe"/>
              <w:rPr>
                <w:sz w:val="16"/>
                <w:szCs w:val="16"/>
              </w:rPr>
            </w:pPr>
            <w:proofErr w:type="spellStart"/>
            <w:r w:rsidRPr="00567DDE">
              <w:rPr>
                <w:sz w:val="16"/>
                <w:szCs w:val="16"/>
              </w:rPr>
              <w:t>Испа</w:t>
            </w:r>
            <w:proofErr w:type="spellEnd"/>
            <w:r w:rsidRPr="00567DDE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567DDE">
              <w:rPr>
                <w:sz w:val="16"/>
                <w:szCs w:val="16"/>
              </w:rPr>
              <w:t>нский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8AFFAC" w14:textId="73B889EA" w:rsidR="00593B50" w:rsidRPr="00F3613F" w:rsidRDefault="00593B50" w:rsidP="005A18ED">
            <w:pPr>
              <w:rPr>
                <w:lang w:val="ru-RU"/>
              </w:rPr>
            </w:pPr>
            <w:r>
              <w:rPr>
                <w:lang w:val="de-AT"/>
              </w:rPr>
              <w:t>C</w:t>
            </w:r>
            <w:r w:rsidRPr="00593B50">
              <w:rPr>
                <w:lang w:val="ru-RU"/>
              </w:rPr>
              <w:t>umpleaños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7F292C" w14:textId="5556E80E" w:rsidR="00593B50" w:rsidRPr="00F3613F" w:rsidRDefault="00593B50" w:rsidP="005A18ED">
            <w:pPr>
              <w:rPr>
                <w:lang w:val="ru-RU"/>
              </w:rPr>
            </w:pPr>
            <w:r w:rsidRPr="00593B50">
              <w:rPr>
                <w:lang w:val="ru-RU"/>
              </w:rPr>
              <w:t>¡Feliz cumpleaños!</w:t>
            </w:r>
          </w:p>
        </w:tc>
      </w:tr>
      <w:tr w:rsidR="00593B50" w:rsidRPr="00F3613F" w14:paraId="249F0680" w14:textId="77777777" w:rsidTr="005A18ED">
        <w:tc>
          <w:tcPr>
            <w:tcW w:w="2127" w:type="dxa"/>
            <w:shd w:val="clear" w:color="auto" w:fill="auto"/>
          </w:tcPr>
          <w:p w14:paraId="24635434" w14:textId="77777777" w:rsidR="00593B50" w:rsidRPr="00567DDE" w:rsidRDefault="00593B50" w:rsidP="005A18ED">
            <w:pPr>
              <w:pStyle w:val="Tabelle-ErsteReihe"/>
              <w:rPr>
                <w:sz w:val="16"/>
                <w:szCs w:val="16"/>
              </w:rPr>
            </w:pPr>
            <w:proofErr w:type="spellStart"/>
            <w:r w:rsidRPr="00567DDE">
              <w:rPr>
                <w:sz w:val="16"/>
                <w:szCs w:val="16"/>
              </w:rPr>
              <w:t>Францу</w:t>
            </w:r>
            <w:proofErr w:type="spellEnd"/>
            <w:r w:rsidRPr="00567DDE"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567DDE">
              <w:rPr>
                <w:sz w:val="16"/>
                <w:szCs w:val="16"/>
              </w:rPr>
              <w:t>зский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A20D75" w14:textId="77CBF195" w:rsidR="00593B50" w:rsidRPr="00F3613F" w:rsidRDefault="009F025F" w:rsidP="005A18ED">
            <w:pPr>
              <w:rPr>
                <w:lang w:val="ru-RU"/>
              </w:rPr>
            </w:pPr>
            <w:r w:rsidRPr="009F025F">
              <w:rPr>
                <w:lang w:val="ru-RU"/>
              </w:rPr>
              <w:t>Anniversaire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EB0EAF" w14:textId="733DF779" w:rsidR="00593B50" w:rsidRPr="00F3613F" w:rsidRDefault="009F025F" w:rsidP="005A18ED">
            <w:pPr>
              <w:rPr>
                <w:lang w:val="ru-RU"/>
              </w:rPr>
            </w:pPr>
            <w:r w:rsidRPr="009F025F">
              <w:rPr>
                <w:lang w:val="ru-RU"/>
              </w:rPr>
              <w:t>Joyeux</w:t>
            </w:r>
            <w:r w:rsidR="00754300">
              <w:rPr>
                <w:lang w:val="de-AT"/>
              </w:rPr>
              <w:t xml:space="preserve"> / </w:t>
            </w:r>
            <w:proofErr w:type="spellStart"/>
            <w:r w:rsidR="00754300">
              <w:rPr>
                <w:lang w:val="de-AT"/>
              </w:rPr>
              <w:t>bon</w:t>
            </w:r>
            <w:proofErr w:type="spellEnd"/>
            <w:r w:rsidRPr="009F025F">
              <w:rPr>
                <w:lang w:val="ru-RU"/>
              </w:rPr>
              <w:t xml:space="preserve"> anniversaire!</w:t>
            </w:r>
          </w:p>
        </w:tc>
      </w:tr>
      <w:tr w:rsidR="007F02D9" w:rsidRPr="00F3613F" w14:paraId="5166BA49" w14:textId="77777777" w:rsidTr="00FC4CB3">
        <w:tc>
          <w:tcPr>
            <w:tcW w:w="2127" w:type="dxa"/>
            <w:shd w:val="clear" w:color="auto" w:fill="auto"/>
          </w:tcPr>
          <w:p w14:paraId="03C91573" w14:textId="77777777" w:rsidR="007F02D9" w:rsidRPr="00567DDE" w:rsidRDefault="007F02D9" w:rsidP="005A18ED">
            <w:pPr>
              <w:pStyle w:val="Tabelle-ErsteReihe"/>
              <w:rPr>
                <w:sz w:val="16"/>
                <w:szCs w:val="16"/>
              </w:rPr>
            </w:pPr>
            <w:r w:rsidRPr="00567DDE">
              <w:rPr>
                <w:sz w:val="16"/>
                <w:szCs w:val="16"/>
                <w:lang w:val="ru-RU"/>
              </w:rPr>
              <w:t>Мо́й р</w:t>
            </w:r>
            <w:proofErr w:type="spellStart"/>
            <w:r w:rsidRPr="00567DDE">
              <w:rPr>
                <w:sz w:val="16"/>
                <w:szCs w:val="16"/>
              </w:rPr>
              <w:t>одно</w:t>
            </w:r>
            <w:proofErr w:type="spellEnd"/>
            <w:r w:rsidRPr="00567DDE">
              <w:rPr>
                <w:sz w:val="16"/>
                <w:szCs w:val="16"/>
                <w:lang w:val="ru-RU"/>
              </w:rPr>
              <w:t>́</w:t>
            </w:r>
            <w:r w:rsidRPr="00567DDE">
              <w:rPr>
                <w:sz w:val="16"/>
                <w:szCs w:val="16"/>
              </w:rPr>
              <w:t xml:space="preserve">й </w:t>
            </w:r>
            <w:proofErr w:type="spellStart"/>
            <w:r w:rsidRPr="00567DDE">
              <w:rPr>
                <w:sz w:val="16"/>
                <w:szCs w:val="16"/>
              </w:rPr>
              <w:t>язы</w:t>
            </w:r>
            <w:proofErr w:type="spellEnd"/>
            <w:r w:rsidRPr="00567DDE">
              <w:rPr>
                <w:sz w:val="16"/>
                <w:szCs w:val="16"/>
                <w:lang w:val="ru-RU"/>
              </w:rPr>
              <w:t>́</w:t>
            </w:r>
            <w:r w:rsidRPr="00567DDE">
              <w:rPr>
                <w:sz w:val="16"/>
                <w:szCs w:val="16"/>
              </w:rPr>
              <w:t>к</w:t>
            </w:r>
          </w:p>
        </w:tc>
        <w:tc>
          <w:tcPr>
            <w:tcW w:w="63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17DC2E" w14:textId="41DAA046" w:rsidR="007F02D9" w:rsidRPr="00F3613F" w:rsidRDefault="007F02D9" w:rsidP="007F02D9">
            <w:pPr>
              <w:jc w:val="center"/>
              <w:rPr>
                <w:lang w:val="ru-RU"/>
              </w:rPr>
            </w:pPr>
            <w:r w:rsidRPr="00B56B9D">
              <w:rPr>
                <w:i/>
                <w:lang w:val="de-AT"/>
              </w:rPr>
              <w:t>Individuell verschieden</w:t>
            </w:r>
          </w:p>
        </w:tc>
      </w:tr>
      <w:tr w:rsidR="007F02D9" w:rsidRPr="00254CA9" w14:paraId="27214282" w14:textId="77777777" w:rsidTr="00FC4CB3">
        <w:trPr>
          <w:trHeight w:val="628"/>
        </w:trPr>
        <w:tc>
          <w:tcPr>
            <w:tcW w:w="2127" w:type="dxa"/>
            <w:shd w:val="clear" w:color="auto" w:fill="auto"/>
          </w:tcPr>
          <w:p w14:paraId="6D0559CF" w14:textId="77777777" w:rsidR="007F02D9" w:rsidRPr="00567DDE" w:rsidRDefault="007F02D9" w:rsidP="005A18ED">
            <w:pPr>
              <w:pStyle w:val="Tabelle-ErsteReihe"/>
              <w:rPr>
                <w:sz w:val="16"/>
                <w:szCs w:val="16"/>
                <w:lang w:val="ru-RU"/>
              </w:rPr>
            </w:pPr>
            <w:r w:rsidRPr="00567DDE">
              <w:rPr>
                <w:sz w:val="16"/>
                <w:szCs w:val="16"/>
                <w:lang w:val="ru-RU"/>
              </w:rPr>
              <w:t>Други́е языки́, кото́рые я зна́ю</w:t>
            </w:r>
          </w:p>
        </w:tc>
        <w:tc>
          <w:tcPr>
            <w:tcW w:w="63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2195AF" w14:textId="77777777" w:rsidR="00FC4CB3" w:rsidRPr="00FC3198" w:rsidRDefault="00FC4CB3" w:rsidP="007F02D9">
            <w:pPr>
              <w:jc w:val="center"/>
              <w:rPr>
                <w:i/>
                <w:sz w:val="12"/>
                <w:szCs w:val="12"/>
                <w:lang w:val="ru-RU"/>
              </w:rPr>
            </w:pPr>
          </w:p>
          <w:p w14:paraId="7383ECD3" w14:textId="367814CB" w:rsidR="007F02D9" w:rsidRPr="00FC4CB3" w:rsidRDefault="007F02D9" w:rsidP="00FC4CB3">
            <w:pPr>
              <w:jc w:val="center"/>
              <w:rPr>
                <w:sz w:val="4"/>
                <w:szCs w:val="4"/>
                <w:lang w:val="ru-RU"/>
              </w:rPr>
            </w:pPr>
            <w:r w:rsidRPr="00B56B9D">
              <w:rPr>
                <w:i/>
                <w:lang w:val="de-AT"/>
              </w:rPr>
              <w:t>Individuell verschieden</w:t>
            </w:r>
          </w:p>
        </w:tc>
      </w:tr>
    </w:tbl>
    <w:p w14:paraId="04BE83FD" w14:textId="77777777" w:rsidR="00593B50" w:rsidRDefault="00593B50" w:rsidP="00593B50">
      <w:pPr>
        <w:rPr>
          <w:lang w:val="ru-RU"/>
        </w:rPr>
      </w:pPr>
    </w:p>
    <w:p w14:paraId="067774D6" w14:textId="4B806F48" w:rsidR="00CF73F0" w:rsidRDefault="0051780B" w:rsidP="007B5FA0">
      <w:pPr>
        <w:jc w:val="left"/>
        <w:rPr>
          <w:color w:val="3B3838" w:themeColor="background2" w:themeShade="40"/>
          <w:lang w:val="de-AT"/>
        </w:rPr>
      </w:pPr>
      <w:r w:rsidRPr="00822CDE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4FF626" wp14:editId="702B9875">
                <wp:simplePos x="0" y="0"/>
                <wp:positionH relativeFrom="column">
                  <wp:posOffset>715328</wp:posOffset>
                </wp:positionH>
                <wp:positionV relativeFrom="paragraph">
                  <wp:posOffset>1284923</wp:posOffset>
                </wp:positionV>
                <wp:extent cx="2590482" cy="376237"/>
                <wp:effectExtent l="19050" t="19050" r="19685" b="24130"/>
                <wp:wrapNone/>
                <wp:docPr id="19" name="Gerader Verbinde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90482" cy="37623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66FF"/>
                          </a:solidFill>
                          <a:headEnd/>
                          <a:tailEnd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2C7C37E" id="Gerader Verbinder 1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35pt,101.2pt" to="260.3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" strokecolor="#f6f" strokeweight="3pt">
                <v:stroke joinstyle="miter"/>
              </v:line>
            </w:pict>
          </mc:Fallback>
        </mc:AlternateContent>
      </w:r>
      <w:r w:rsidR="00C569F9">
        <w:rPr>
          <w:color w:val="3B3838" w:themeColor="background2" w:themeShade="40"/>
          <w:lang w:val="de-AT"/>
        </w:rPr>
        <w:t>4)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1260"/>
        <w:gridCol w:w="4316"/>
      </w:tblGrid>
      <w:tr w:rsidR="00C569F9" w:rsidRPr="00E54E30" w14:paraId="1D899338" w14:textId="77777777" w:rsidTr="005A18ED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4AC7A4" w14:textId="7D348ABB" w:rsidR="00C569F9" w:rsidRPr="00437D42" w:rsidRDefault="00C569F9" w:rsidP="005A18ED">
            <w:pPr>
              <w:rPr>
                <w:lang w:val="ru-RU"/>
              </w:rPr>
            </w:pPr>
            <w:r w:rsidRPr="00437D42">
              <w:rPr>
                <w:lang w:val="ru-RU"/>
              </w:rPr>
              <w:t>неуклю</w:t>
            </w:r>
            <w:r>
              <w:rPr>
                <w:lang w:val="ru-RU"/>
              </w:rPr>
              <w:t>́</w:t>
            </w:r>
            <w:r w:rsidRPr="00437D42">
              <w:rPr>
                <w:lang w:val="ru-RU"/>
              </w:rPr>
              <w:t>же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D9BCFE" w14:textId="77777777" w:rsidR="00C569F9" w:rsidRPr="00E54E30" w:rsidRDefault="00C569F9" w:rsidP="005A18ED">
            <w:pPr>
              <w:rPr>
                <w:lang w:val="ru-RU"/>
              </w:rPr>
            </w:pP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340AA8" w14:textId="522ABC61" w:rsidR="00C569F9" w:rsidRPr="00E54E30" w:rsidRDefault="00C569F9" w:rsidP="00C569F9">
            <w:pPr>
              <w:rPr>
                <w:lang w:val="ru-RU"/>
              </w:rPr>
            </w:pPr>
            <w:proofErr w:type="spellStart"/>
            <w:r w:rsidRPr="00F3613F">
              <w:t>Pf</w:t>
            </w:r>
            <w:proofErr w:type="spellEnd"/>
            <w:r w:rsidRPr="00E54E30">
              <w:rPr>
                <w:lang w:val="ru-RU"/>
              </w:rPr>
              <w:t>ü</w:t>
            </w:r>
            <w:proofErr w:type="spellStart"/>
            <w:r w:rsidRPr="00F3613F">
              <w:t>tze</w:t>
            </w:r>
            <w:proofErr w:type="spellEnd"/>
            <w:r w:rsidRPr="00E54E30">
              <w:rPr>
                <w:lang w:val="ru-RU"/>
              </w:rPr>
              <w:t xml:space="preserve"> (</w:t>
            </w:r>
            <w:r>
              <w:rPr>
                <w:lang w:val="ru-RU"/>
              </w:rPr>
              <w:t>неме</w:t>
            </w:r>
            <w:r w:rsidR="002D4302">
              <w:rPr>
                <w:lang w:val="ru-RU"/>
              </w:rPr>
              <w:t>́</w:t>
            </w:r>
            <w:r>
              <w:rPr>
                <w:lang w:val="ru-RU"/>
              </w:rPr>
              <w:t>цкий</w:t>
            </w:r>
            <w:r w:rsidRPr="00E54E30">
              <w:rPr>
                <w:lang w:val="ru-RU"/>
              </w:rPr>
              <w:t>)</w:t>
            </w:r>
          </w:p>
        </w:tc>
      </w:tr>
      <w:tr w:rsidR="00C569F9" w:rsidRPr="00E54E30" w14:paraId="1875C41F" w14:textId="77777777" w:rsidTr="005A18ED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E18A0F" w14:textId="63BB3386" w:rsidR="00C569F9" w:rsidRPr="00437D42" w:rsidRDefault="00EC132C" w:rsidP="005A18ED">
            <w:pPr>
              <w:rPr>
                <w:lang w:val="ru-RU"/>
              </w:rPr>
            </w:pPr>
            <w:r w:rsidRPr="00822CDE"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40942F" wp14:editId="7A72CA95">
                      <wp:simplePos x="0" y="0"/>
                      <wp:positionH relativeFrom="column">
                        <wp:posOffset>656272</wp:posOffset>
                      </wp:positionH>
                      <wp:positionV relativeFrom="paragraph">
                        <wp:posOffset>-102869</wp:posOffset>
                      </wp:positionV>
                      <wp:extent cx="2566987" cy="585470"/>
                      <wp:effectExtent l="19050" t="19050" r="24130" b="24130"/>
                      <wp:wrapNone/>
                      <wp:docPr id="13" name="Gerader Verbinde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66987" cy="58547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2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C9B3C08" id="Gerader Verbinder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-8.1pt" to="253.7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" strokecolor="#ed7d31 [3205]" strokeweight="3pt">
                      <v:stroke joinstyle="miter"/>
                    </v:line>
                  </w:pict>
                </mc:Fallback>
              </mc:AlternateContent>
            </w:r>
            <w:r w:rsidR="00C569F9" w:rsidRPr="00437D42">
              <w:rPr>
                <w:lang w:val="ru-RU"/>
              </w:rPr>
              <w:t>пешехо</w:t>
            </w:r>
            <w:r w:rsidR="00C569F9">
              <w:rPr>
                <w:lang w:val="ru-RU"/>
              </w:rPr>
              <w:t>́</w:t>
            </w:r>
            <w:r w:rsidR="00C569F9" w:rsidRPr="00437D42">
              <w:rPr>
                <w:lang w:val="ru-RU"/>
              </w:rPr>
              <w:t>д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7A3C91" w14:textId="77777777" w:rsidR="00C569F9" w:rsidRPr="00E54E30" w:rsidRDefault="00C569F9" w:rsidP="005A18ED">
            <w:pPr>
              <w:rPr>
                <w:lang w:val="ru-RU"/>
              </w:rPr>
            </w:pP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2355B" w14:textId="4C89A5A3" w:rsidR="00C569F9" w:rsidRPr="00E54E30" w:rsidRDefault="00C569F9" w:rsidP="002D4302">
            <w:pPr>
              <w:rPr>
                <w:lang w:val="ru-RU"/>
              </w:rPr>
            </w:pPr>
            <w:r w:rsidRPr="00F3613F">
              <w:t>Passant</w:t>
            </w:r>
            <w:r w:rsidRPr="00E54E30">
              <w:rPr>
                <w:lang w:val="ru-RU"/>
              </w:rPr>
              <w:t xml:space="preserve"> (</w:t>
            </w:r>
            <w:r w:rsidR="002D4302">
              <w:rPr>
                <w:lang w:val="ru-RU"/>
              </w:rPr>
              <w:t>неме́цкий</w:t>
            </w:r>
            <w:r w:rsidRPr="00E54E30">
              <w:rPr>
                <w:lang w:val="ru-RU"/>
              </w:rPr>
              <w:t>)</w:t>
            </w:r>
          </w:p>
        </w:tc>
      </w:tr>
      <w:tr w:rsidR="00C569F9" w:rsidRPr="00E54E30" w14:paraId="5DC1B519" w14:textId="77777777" w:rsidTr="005A18ED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F1877D" w14:textId="0743A567" w:rsidR="00C569F9" w:rsidRPr="00437D42" w:rsidRDefault="000E1F29" w:rsidP="005A18ED">
            <w:pPr>
              <w:rPr>
                <w:lang w:val="ru-RU"/>
              </w:rPr>
            </w:pPr>
            <w:r w:rsidRPr="00822CDE"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357F78" wp14:editId="70FD217E">
                      <wp:simplePos x="0" y="0"/>
                      <wp:positionH relativeFrom="column">
                        <wp:posOffset>380048</wp:posOffset>
                      </wp:positionH>
                      <wp:positionV relativeFrom="paragraph">
                        <wp:posOffset>-289561</wp:posOffset>
                      </wp:positionV>
                      <wp:extent cx="2866707" cy="390525"/>
                      <wp:effectExtent l="19050" t="19050" r="29210" b="28575"/>
                      <wp:wrapNone/>
                      <wp:docPr id="15" name="Gerader Verbinde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66707" cy="390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4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7EBEEFF" id="Gerader Verbinder 1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5pt,-22.8pt" to="255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" strokecolor="#ffc000 [3207]" strokeweight="3pt">
                      <v:stroke joinstyle="miter"/>
                    </v:line>
                  </w:pict>
                </mc:Fallback>
              </mc:AlternateContent>
            </w:r>
            <w:r w:rsidRPr="00822CDE"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257700" wp14:editId="6CF63929">
                      <wp:simplePos x="0" y="0"/>
                      <wp:positionH relativeFrom="column">
                        <wp:posOffset>575309</wp:posOffset>
                      </wp:positionH>
                      <wp:positionV relativeFrom="paragraph">
                        <wp:posOffset>-84773</wp:posOffset>
                      </wp:positionV>
                      <wp:extent cx="2671763" cy="962025"/>
                      <wp:effectExtent l="19050" t="19050" r="33655" b="28575"/>
                      <wp:wrapNone/>
                      <wp:docPr id="14" name="Gerader Verbinde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71763" cy="9620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466EB6C" id="Gerader Verbinde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3pt,-6.7pt" to="255.7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" strokecolor="#70ad47 [3209]" strokeweight="3pt">
                      <v:stroke joinstyle="miter"/>
                    </v:line>
                  </w:pict>
                </mc:Fallback>
              </mc:AlternateContent>
            </w:r>
            <w:r w:rsidR="00C569F9" w:rsidRPr="00437D42">
              <w:rPr>
                <w:lang w:val="ru-RU"/>
              </w:rPr>
              <w:t>лу</w:t>
            </w:r>
            <w:r w:rsidR="00C569F9">
              <w:rPr>
                <w:lang w:val="ru-RU"/>
              </w:rPr>
              <w:t>́</w:t>
            </w:r>
            <w:r w:rsidR="00C569F9" w:rsidRPr="00437D42">
              <w:rPr>
                <w:lang w:val="ru-RU"/>
              </w:rPr>
              <w:t>жа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7C962" w14:textId="77777777" w:rsidR="00C569F9" w:rsidRPr="00E54E30" w:rsidRDefault="00C569F9" w:rsidP="005A18ED">
            <w:pPr>
              <w:rPr>
                <w:lang w:val="ru-RU"/>
              </w:rPr>
            </w:pP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25A1EC" w14:textId="321E1E6D" w:rsidR="00C569F9" w:rsidRPr="00E54E30" w:rsidRDefault="00C569F9" w:rsidP="009972C6">
            <w:pPr>
              <w:rPr>
                <w:lang w:val="ru-RU"/>
              </w:rPr>
            </w:pPr>
            <w:proofErr w:type="spellStart"/>
            <w:r w:rsidRPr="00F3613F">
              <w:t>helic</w:t>
            </w:r>
            <w:proofErr w:type="spellEnd"/>
            <w:r w:rsidRPr="00E54E30">
              <w:rPr>
                <w:lang w:val="ru-RU"/>
              </w:rPr>
              <w:t>ó</w:t>
            </w:r>
            <w:proofErr w:type="spellStart"/>
            <w:r w:rsidRPr="00F3613F">
              <w:t>ptero</w:t>
            </w:r>
            <w:proofErr w:type="spellEnd"/>
            <w:r w:rsidRPr="00E54E30">
              <w:rPr>
                <w:lang w:val="ru-RU"/>
              </w:rPr>
              <w:t xml:space="preserve"> (</w:t>
            </w:r>
            <w:r w:rsidR="009972C6">
              <w:rPr>
                <w:lang w:val="ru-RU"/>
              </w:rPr>
              <w:t>испа́нский</w:t>
            </w:r>
            <w:r w:rsidRPr="00E54E30">
              <w:rPr>
                <w:lang w:val="ru-RU"/>
              </w:rPr>
              <w:t>)</w:t>
            </w:r>
          </w:p>
        </w:tc>
      </w:tr>
      <w:tr w:rsidR="00C569F9" w:rsidRPr="00F3613F" w14:paraId="6D65C34A" w14:textId="77777777" w:rsidTr="005A18ED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D5C2B" w14:textId="0F02CEAF" w:rsidR="00C569F9" w:rsidRPr="00437D42" w:rsidRDefault="00C569F9" w:rsidP="005A18ED">
            <w:r w:rsidRPr="00437D42">
              <w:rPr>
                <w:lang w:val="ru-RU"/>
              </w:rPr>
              <w:t>прохо</w:t>
            </w:r>
            <w:r>
              <w:rPr>
                <w:lang w:val="ru-RU"/>
              </w:rPr>
              <w:t>́</w:t>
            </w:r>
            <w:r w:rsidRPr="00437D42">
              <w:rPr>
                <w:lang w:val="ru-RU"/>
              </w:rPr>
              <w:t>жий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5C088" w14:textId="77777777" w:rsidR="00C569F9" w:rsidRPr="00F3613F" w:rsidRDefault="00C569F9" w:rsidP="005A18ED"/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7CBE4" w14:textId="16967B11" w:rsidR="00C569F9" w:rsidRPr="00F3613F" w:rsidRDefault="00C569F9" w:rsidP="005A18ED">
            <w:r w:rsidRPr="00F3613F">
              <w:t>tollpatschig (</w:t>
            </w:r>
            <w:r w:rsidR="009972C6">
              <w:rPr>
                <w:lang w:val="ru-RU"/>
              </w:rPr>
              <w:t>неме́цкий</w:t>
            </w:r>
            <w:r w:rsidRPr="00F3613F">
              <w:t>)</w:t>
            </w:r>
          </w:p>
        </w:tc>
      </w:tr>
      <w:tr w:rsidR="00C569F9" w:rsidRPr="00F3613F" w14:paraId="0227EF39" w14:textId="77777777" w:rsidTr="005A18ED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1E970" w14:textId="11C48538" w:rsidR="00C569F9" w:rsidRPr="00437D42" w:rsidRDefault="008603C0" w:rsidP="005A18ED">
            <w:r w:rsidRPr="00822CDE"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0115CB" wp14:editId="3F310B95">
                      <wp:simplePos x="0" y="0"/>
                      <wp:positionH relativeFrom="column">
                        <wp:posOffset>646748</wp:posOffset>
                      </wp:positionH>
                      <wp:positionV relativeFrom="paragraph">
                        <wp:posOffset>-490855</wp:posOffset>
                      </wp:positionV>
                      <wp:extent cx="2599690" cy="400050"/>
                      <wp:effectExtent l="19050" t="19050" r="29210" b="19050"/>
                      <wp:wrapNone/>
                      <wp:docPr id="16" name="Gerader Verbinde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99690" cy="4000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36513AB3" id="Gerader Verbinder 16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95pt,-38.65pt" to="255.65pt,-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" strokecolor="#a5a5a5 [2092]" strokeweight="3pt">
                      <v:stroke joinstyle="miter"/>
                    </v:line>
                  </w:pict>
                </mc:Fallback>
              </mc:AlternateContent>
            </w:r>
            <w:r w:rsidR="00C569F9" w:rsidRPr="00437D42">
              <w:rPr>
                <w:lang w:val="ru-RU"/>
              </w:rPr>
              <w:t>гармо</w:t>
            </w:r>
            <w:r w:rsidR="00C569F9">
              <w:rPr>
                <w:lang w:val="ru-RU"/>
              </w:rPr>
              <w:t>́</w:t>
            </w:r>
            <w:r w:rsidR="00C569F9" w:rsidRPr="00437D42">
              <w:rPr>
                <w:lang w:val="ru-RU"/>
              </w:rPr>
              <w:t>шка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655BC3" w14:textId="77777777" w:rsidR="00C569F9" w:rsidRPr="00F3613F" w:rsidRDefault="00C569F9" w:rsidP="005A18ED"/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7DF4DF" w14:textId="5CB3E969" w:rsidR="00C569F9" w:rsidRPr="00F3613F" w:rsidRDefault="00C569F9" w:rsidP="009972C6">
            <w:proofErr w:type="spellStart"/>
            <w:r w:rsidRPr="00F3613F">
              <w:t>fisarmonica</w:t>
            </w:r>
            <w:proofErr w:type="spellEnd"/>
            <w:r w:rsidRPr="00F3613F">
              <w:t xml:space="preserve"> (</w:t>
            </w:r>
            <w:r w:rsidR="009972C6">
              <w:rPr>
                <w:lang w:val="ru-RU"/>
              </w:rPr>
              <w:t>италья</w:t>
            </w:r>
            <w:r w:rsidR="00C802BB">
              <w:rPr>
                <w:lang w:val="ru-RU"/>
              </w:rPr>
              <w:t>́</w:t>
            </w:r>
            <w:r w:rsidR="009972C6">
              <w:rPr>
                <w:lang w:val="ru-RU"/>
              </w:rPr>
              <w:t>нский</w:t>
            </w:r>
            <w:r w:rsidRPr="00F3613F">
              <w:t>)</w:t>
            </w:r>
          </w:p>
        </w:tc>
      </w:tr>
      <w:tr w:rsidR="00C569F9" w:rsidRPr="00F3613F" w14:paraId="20B31957" w14:textId="77777777" w:rsidTr="005A18ED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119E0" w14:textId="156F92F7" w:rsidR="00C569F9" w:rsidRPr="00103F76" w:rsidRDefault="00D04D4D" w:rsidP="005A18ED">
            <w:pPr>
              <w:rPr>
                <w:i/>
                <w:lang w:val="ru-RU"/>
              </w:rPr>
            </w:pPr>
            <w:r w:rsidRPr="00822CDE"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FAE8E3C" wp14:editId="040EB5AE">
                      <wp:simplePos x="0" y="0"/>
                      <wp:positionH relativeFrom="column">
                        <wp:posOffset>613409</wp:posOffset>
                      </wp:positionH>
                      <wp:positionV relativeFrom="paragraph">
                        <wp:posOffset>-106045</wp:posOffset>
                      </wp:positionV>
                      <wp:extent cx="2633345" cy="14288"/>
                      <wp:effectExtent l="19050" t="19050" r="33655" b="24130"/>
                      <wp:wrapNone/>
                      <wp:docPr id="17" name="Gerader Verbinde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33345" cy="1428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01CA658" id="Gerader Verbinder 1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3pt,-8.35pt" to="255.65pt,-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" strokecolor="red" strokeweight="3pt">
                      <v:stroke joinstyle="miter"/>
                    </v:line>
                  </w:pict>
                </mc:Fallback>
              </mc:AlternateContent>
            </w:r>
            <w:r w:rsidR="00C569F9" w:rsidRPr="00103F76">
              <w:rPr>
                <w:i/>
                <w:lang w:val="ru-RU"/>
              </w:rPr>
              <w:t>волше́бник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1A7AC0" w14:textId="77777777" w:rsidR="00C569F9" w:rsidRPr="00822CDE" w:rsidRDefault="00C569F9" w:rsidP="005A18ED">
            <w:pPr>
              <w:rPr>
                <w:lang w:val="ru-RU"/>
              </w:rPr>
            </w:pPr>
            <w:r w:rsidRPr="00822CDE"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734D06" wp14:editId="7C5EC65A">
                      <wp:simplePos x="0" y="0"/>
                      <wp:positionH relativeFrom="column">
                        <wp:posOffset>-1721560</wp:posOffset>
                      </wp:positionH>
                      <wp:positionV relativeFrom="paragraph">
                        <wp:posOffset>105671</wp:posOffset>
                      </wp:positionV>
                      <wp:extent cx="2465294" cy="376518"/>
                      <wp:effectExtent l="19050" t="19050" r="30480" b="24130"/>
                      <wp:wrapNone/>
                      <wp:docPr id="12" name="Gerader Verbinde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5294" cy="376518"/>
                              </a:xfrm>
                              <a:prstGeom prst="line">
                                <a:avLst/>
                              </a:prstGeom>
                              <a:ln w="38100"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3D45B98" id="Gerader Verbinder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5.55pt,8.3pt" to="58.5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" strokecolor="#4472c4 [3204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3D019" w14:textId="3F3A2AD3" w:rsidR="00C569F9" w:rsidRPr="00F3613F" w:rsidRDefault="00C569F9" w:rsidP="00C802BB">
            <w:proofErr w:type="spellStart"/>
            <w:r w:rsidRPr="00822CDE">
              <w:t>for</w:t>
            </w:r>
            <w:proofErr w:type="spellEnd"/>
            <w:r w:rsidRPr="00822CDE">
              <w:t xml:space="preserve"> </w:t>
            </w:r>
            <w:proofErr w:type="spellStart"/>
            <w:r w:rsidRPr="00822CDE">
              <w:t>free</w:t>
            </w:r>
            <w:proofErr w:type="spellEnd"/>
            <w:r w:rsidRPr="00822CDE">
              <w:t xml:space="preserve"> (</w:t>
            </w:r>
            <w:r w:rsidR="00C802BB">
              <w:rPr>
                <w:lang w:val="ru-RU"/>
              </w:rPr>
              <w:t>англи́йский</w:t>
            </w:r>
            <w:r w:rsidRPr="00822CDE">
              <w:t>)</w:t>
            </w:r>
          </w:p>
        </w:tc>
      </w:tr>
      <w:tr w:rsidR="00C569F9" w:rsidRPr="00F3613F" w14:paraId="38E0AE9F" w14:textId="77777777" w:rsidTr="005A18ED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FD24F" w14:textId="1C9BB212" w:rsidR="00C569F9" w:rsidRPr="00437D42" w:rsidRDefault="00C569F9" w:rsidP="005A18ED">
            <w:pPr>
              <w:rPr>
                <w:lang w:val="ru-RU"/>
              </w:rPr>
            </w:pPr>
            <w:r w:rsidRPr="00437D42">
              <w:rPr>
                <w:lang w:val="ru-RU"/>
              </w:rPr>
              <w:t>вертолёт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3E0E9" w14:textId="77777777" w:rsidR="00C569F9" w:rsidRPr="00F3613F" w:rsidRDefault="00C569F9" w:rsidP="005A18ED">
            <w:pPr>
              <w:rPr>
                <w:lang w:val="ru-RU"/>
              </w:rPr>
            </w:pP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83E0A" w14:textId="6EFE0525" w:rsidR="00C569F9" w:rsidRPr="00F3613F" w:rsidRDefault="00C569F9" w:rsidP="005A18ED">
            <w:pPr>
              <w:rPr>
                <w:lang w:val="en-AU"/>
              </w:rPr>
            </w:pPr>
            <w:r w:rsidRPr="00F3613F">
              <w:rPr>
                <w:lang w:val="en-AU"/>
              </w:rPr>
              <w:t xml:space="preserve">pedestrian </w:t>
            </w:r>
            <w:r w:rsidRPr="00F3613F">
              <w:t>(</w:t>
            </w:r>
            <w:r w:rsidR="00EC132C">
              <w:rPr>
                <w:lang w:val="ru-RU"/>
              </w:rPr>
              <w:t>англи́йский</w:t>
            </w:r>
            <w:r w:rsidRPr="00F3613F">
              <w:t>)</w:t>
            </w:r>
          </w:p>
        </w:tc>
      </w:tr>
      <w:tr w:rsidR="00C569F9" w:rsidRPr="00F3613F" w14:paraId="2BCFEAE6" w14:textId="77777777" w:rsidTr="005A18ED"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7CAF4" w14:textId="2A722DA0" w:rsidR="00C569F9" w:rsidRPr="00437D42" w:rsidRDefault="00D04D4D" w:rsidP="005A18ED">
            <w:pPr>
              <w:rPr>
                <w:lang w:val="ru-RU"/>
              </w:rPr>
            </w:pPr>
            <w:r w:rsidRPr="00822CDE"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7A5DD4" wp14:editId="0081D74D">
                      <wp:simplePos x="0" y="0"/>
                      <wp:positionH relativeFrom="column">
                        <wp:posOffset>584834</wp:posOffset>
                      </wp:positionH>
                      <wp:positionV relativeFrom="paragraph">
                        <wp:posOffset>-874712</wp:posOffset>
                      </wp:positionV>
                      <wp:extent cx="2652395" cy="757237"/>
                      <wp:effectExtent l="19050" t="19050" r="33655" b="24130"/>
                      <wp:wrapNone/>
                      <wp:docPr id="18" name="Gerader Verbinde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52395" cy="75723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660066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779AFFF" id="Gerader Verbinder 1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-68.85pt" to="254.9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" strokecolor="#606" strokeweight="3pt">
                      <v:stroke joinstyle="miter"/>
                    </v:line>
                  </w:pict>
                </mc:Fallback>
              </mc:AlternateContent>
            </w:r>
            <w:r w:rsidR="00C569F9" w:rsidRPr="00437D42">
              <w:rPr>
                <w:lang w:val="ru-RU"/>
              </w:rPr>
              <w:t>беспла</w:t>
            </w:r>
            <w:r w:rsidR="00C569F9">
              <w:rPr>
                <w:lang w:val="ru-RU"/>
              </w:rPr>
              <w:t>́</w:t>
            </w:r>
            <w:r w:rsidR="00C569F9" w:rsidRPr="00437D42">
              <w:rPr>
                <w:lang w:val="ru-RU"/>
              </w:rPr>
              <w:t>тно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51A72A" w14:textId="77777777" w:rsidR="00C569F9" w:rsidRPr="00F3613F" w:rsidRDefault="00C569F9" w:rsidP="005A18ED">
            <w:pPr>
              <w:rPr>
                <w:lang w:val="ru-RU"/>
              </w:rPr>
            </w:pP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86DCC3" w14:textId="77777777" w:rsidR="00C569F9" w:rsidRPr="00103F76" w:rsidRDefault="00C569F9" w:rsidP="005A18ED">
            <w:pPr>
              <w:rPr>
                <w:i/>
              </w:rPr>
            </w:pPr>
            <w:proofErr w:type="spellStart"/>
            <w:r w:rsidRPr="00103F76">
              <w:rPr>
                <w:i/>
              </w:rPr>
              <w:t>magicien</w:t>
            </w:r>
            <w:proofErr w:type="spellEnd"/>
            <w:r w:rsidRPr="00103F76">
              <w:rPr>
                <w:i/>
              </w:rPr>
              <w:t xml:space="preserve"> (</w:t>
            </w:r>
            <w:r>
              <w:rPr>
                <w:i/>
                <w:lang w:val="ru-RU"/>
              </w:rPr>
              <w:t>францу́зский</w:t>
            </w:r>
            <w:r w:rsidRPr="00103F76">
              <w:rPr>
                <w:i/>
              </w:rPr>
              <w:t>)</w:t>
            </w:r>
          </w:p>
        </w:tc>
      </w:tr>
    </w:tbl>
    <w:p w14:paraId="1F958CE4" w14:textId="109B8925" w:rsidR="00C569F9" w:rsidRPr="00C569F9" w:rsidRDefault="00C569F9" w:rsidP="007B5FA0">
      <w:pPr>
        <w:jc w:val="left"/>
        <w:rPr>
          <w:color w:val="3B3838" w:themeColor="background2" w:themeShade="40"/>
          <w:lang w:val="de-AT"/>
        </w:rPr>
      </w:pPr>
    </w:p>
    <w:p w14:paraId="2A73932A" w14:textId="2B2344CC" w:rsidR="00120B43" w:rsidRPr="00454400" w:rsidRDefault="003F4213" w:rsidP="007B5FA0">
      <w:pPr>
        <w:jc w:val="left"/>
        <w:rPr>
          <w:lang w:val="ru-RU"/>
        </w:rPr>
      </w:pPr>
      <w:r w:rsidRPr="00454400">
        <w:rPr>
          <w:lang w:val="ru-RU"/>
        </w:rPr>
        <w:t>5)</w:t>
      </w:r>
    </w:p>
    <w:p w14:paraId="05583011" w14:textId="102AB76F" w:rsidR="003F4213" w:rsidRPr="00454400" w:rsidRDefault="003F4213" w:rsidP="003F4213">
      <w:pPr>
        <w:pStyle w:val="StandardWeb"/>
        <w:spacing w:before="0" w:beforeAutospacing="0" w:after="0" w:afterAutospacing="0"/>
        <w:rPr>
          <w:rFonts w:asciiTheme="minorHAnsi" w:hAnsiTheme="minorHAnsi"/>
          <w:color w:val="3E3D40"/>
          <w:sz w:val="22"/>
          <w:szCs w:val="22"/>
          <w:lang w:val="ru-RU"/>
        </w:rPr>
      </w:pP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Пусть 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бегу́т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</w:t>
      </w:r>
      <w:r w:rsidRPr="00454400">
        <w:rPr>
          <w:rFonts w:asciiTheme="minorHAnsi" w:hAnsiTheme="minorHAnsi"/>
          <w:i/>
          <w:color w:val="3E3D40"/>
          <w:sz w:val="22"/>
          <w:szCs w:val="22"/>
          <w:lang w:val="ru-RU"/>
        </w:rPr>
        <w:t>….неуклю́же…. (</w:t>
      </w:r>
      <w:r w:rsidRPr="00454400">
        <w:rPr>
          <w:rFonts w:asciiTheme="minorHAnsi" w:hAnsiTheme="minorHAnsi"/>
          <w:i/>
          <w:color w:val="3E3D40"/>
          <w:sz w:val="22"/>
          <w:szCs w:val="22"/>
        </w:rPr>
        <w:t>tollpatschig</w:t>
      </w:r>
      <w:r w:rsidRPr="00454400">
        <w:rPr>
          <w:rFonts w:asciiTheme="minorHAnsi" w:hAnsiTheme="minorHAnsi"/>
          <w:i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i/>
          <w:color w:val="3E3D40"/>
          <w:sz w:val="22"/>
          <w:szCs w:val="22"/>
        </w:rPr>
        <w:t>Adv</w:t>
      </w:r>
      <w:proofErr w:type="spellEnd"/>
      <w:r w:rsidRPr="00454400">
        <w:rPr>
          <w:rFonts w:asciiTheme="minorHAnsi" w:hAnsiTheme="minorHAnsi"/>
          <w:i/>
          <w:color w:val="3E3D40"/>
          <w:sz w:val="22"/>
          <w:szCs w:val="22"/>
          <w:lang w:val="ru-RU"/>
        </w:rPr>
        <w:t>.)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 xml:space="preserve">Пешехо́ды по </w:t>
      </w:r>
      <w:r w:rsidR="009C2489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лу</w:t>
      </w:r>
      <w:r w:rsidR="00893858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́</w:t>
      </w:r>
      <w:r w:rsidR="009C2489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жам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,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Pf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ü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tze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r w:rsidRPr="00454400">
        <w:rPr>
          <w:rFonts w:asciiTheme="minorHAnsi" w:hAnsiTheme="minorHAnsi"/>
          <w:color w:val="3E3D40"/>
          <w:sz w:val="22"/>
          <w:szCs w:val="22"/>
        </w:rPr>
        <w:t>Dat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Pl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 xml:space="preserve">А </w:t>
      </w:r>
      <w:r w:rsidR="00893858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вода́</w:t>
      </w:r>
      <w:r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water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Nom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Sg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.) по </w:t>
      </w:r>
      <w:r w:rsidR="00893858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асфа</w:t>
      </w:r>
      <w:r w:rsidR="00DE7F04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́</w:t>
      </w:r>
      <w:r w:rsidR="00893858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льту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asfalto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r w:rsidRPr="00454400">
        <w:rPr>
          <w:rFonts w:asciiTheme="minorHAnsi" w:hAnsiTheme="minorHAnsi"/>
          <w:color w:val="3E3D40"/>
          <w:sz w:val="22"/>
          <w:szCs w:val="22"/>
        </w:rPr>
        <w:t>Dat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Sg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реко́й.</w:t>
      </w:r>
    </w:p>
    <w:p w14:paraId="0E8CCCA9" w14:textId="624573F4" w:rsidR="003F4213" w:rsidRPr="00454400" w:rsidRDefault="003F4213" w:rsidP="003F4213">
      <w:pPr>
        <w:pStyle w:val="StandardWeb"/>
        <w:spacing w:before="0" w:beforeAutospacing="0" w:after="0" w:afterAutospacing="0"/>
        <w:rPr>
          <w:rFonts w:asciiTheme="minorHAnsi" w:hAnsiTheme="minorHAnsi"/>
          <w:color w:val="3E3D40"/>
          <w:sz w:val="22"/>
          <w:szCs w:val="22"/>
          <w:lang w:val="ru-RU"/>
        </w:rPr>
      </w:pP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lastRenderedPageBreak/>
        <w:t xml:space="preserve">И </w:t>
      </w:r>
      <w:r w:rsidR="00950568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нея́сно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(</w:t>
      </w:r>
      <w:r w:rsidRPr="00454400">
        <w:rPr>
          <w:rFonts w:asciiTheme="minorHAnsi" w:hAnsiTheme="minorHAnsi"/>
          <w:color w:val="3E3D40"/>
          <w:sz w:val="22"/>
          <w:szCs w:val="22"/>
        </w:rPr>
        <w:t>nicht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22"/>
          <w:szCs w:val="22"/>
        </w:rPr>
        <w:t>klar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Adv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прохо́жим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 xml:space="preserve">В э́тот </w:t>
      </w:r>
      <w:r w:rsidR="00B04571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день</w:t>
      </w:r>
      <w:r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giorno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Akk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Sg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.) 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непого́жий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,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br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Почему́ я </w:t>
      </w:r>
      <w:r w:rsidR="00C06506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весёлый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jolly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/</w:t>
      </w:r>
      <w:r w:rsidRPr="00454400">
        <w:rPr>
          <w:rFonts w:asciiTheme="minorHAnsi" w:hAnsiTheme="minorHAnsi"/>
          <w:color w:val="3E3D40"/>
          <w:sz w:val="22"/>
          <w:szCs w:val="22"/>
        </w:rPr>
        <w:t>happy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Adj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mask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Sg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тако́й?</w:t>
      </w:r>
    </w:p>
    <w:p w14:paraId="4A943142" w14:textId="77777777" w:rsidR="003F4213" w:rsidRPr="00454400" w:rsidRDefault="003F4213" w:rsidP="003F4213">
      <w:pPr>
        <w:pStyle w:val="StandardWeb"/>
        <w:spacing w:before="0" w:beforeAutospacing="0" w:after="0" w:afterAutospacing="0"/>
        <w:rPr>
          <w:rFonts w:asciiTheme="minorHAnsi" w:hAnsiTheme="minorHAnsi"/>
          <w:color w:val="3E3D40"/>
          <w:sz w:val="22"/>
          <w:szCs w:val="22"/>
          <w:lang w:val="ru-RU"/>
        </w:rPr>
      </w:pPr>
    </w:p>
    <w:p w14:paraId="323294DB" w14:textId="5926C971" w:rsidR="003F4213" w:rsidRPr="00454400" w:rsidRDefault="003F4213" w:rsidP="003F4213">
      <w:pPr>
        <w:pStyle w:val="StandardWeb"/>
        <w:spacing w:before="0" w:beforeAutospacing="0" w:after="0" w:afterAutospacing="0"/>
        <w:rPr>
          <w:rFonts w:asciiTheme="minorHAnsi" w:hAnsiTheme="minorHAnsi"/>
          <w:color w:val="3E3D40"/>
          <w:sz w:val="22"/>
          <w:szCs w:val="22"/>
          <w:lang w:val="ru-RU"/>
        </w:rPr>
      </w:pP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А я игра́ю на гармо́шке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 xml:space="preserve">У прохо́жих 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на виду́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br/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К сожале́нию, день рожде́ния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То́лько</w:t>
      </w:r>
      <w:r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 xml:space="preserve"> </w:t>
      </w:r>
      <w:r w:rsidR="007E5331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раз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una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volta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Adv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в году́.</w:t>
      </w:r>
    </w:p>
    <w:p w14:paraId="59857444" w14:textId="39489690" w:rsidR="003F4213" w:rsidRPr="00454400" w:rsidRDefault="003F4213" w:rsidP="003F4213">
      <w:pPr>
        <w:pStyle w:val="StandardWeb"/>
        <w:rPr>
          <w:rFonts w:asciiTheme="minorHAnsi" w:hAnsiTheme="minorHAnsi"/>
          <w:color w:val="3E3D40"/>
          <w:sz w:val="22"/>
          <w:szCs w:val="22"/>
          <w:lang w:val="ru-RU"/>
        </w:rPr>
      </w:pP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Прилети́т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</w:t>
      </w:r>
      <w:r w:rsidR="00C80535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вдруг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(</w:t>
      </w:r>
      <w:r w:rsidRPr="00454400">
        <w:rPr>
          <w:rFonts w:asciiTheme="minorHAnsi" w:hAnsiTheme="minorHAnsi"/>
          <w:color w:val="3E3D40"/>
          <w:sz w:val="22"/>
          <w:szCs w:val="22"/>
          <w:lang w:val="en-US"/>
        </w:rPr>
        <w:t>ad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22"/>
          <w:szCs w:val="22"/>
          <w:lang w:val="en-US"/>
        </w:rPr>
        <w:t>un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  <w:lang w:val="en-US"/>
        </w:rPr>
        <w:t>tratto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  <w:lang w:val="en-US"/>
        </w:rPr>
        <w:t>Adv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волше́бник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 xml:space="preserve">В </w:t>
      </w:r>
      <w:r w:rsidR="00377A33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голубо</w:t>
      </w:r>
      <w:r w:rsidR="008E42AC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́</w:t>
      </w:r>
      <w:r w:rsidR="00377A33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м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azzurro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  <w:lang w:val="it-IT"/>
        </w:rPr>
        <w:t>Adj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  <w:lang w:val="it-IT"/>
        </w:rPr>
        <w:t>mask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r w:rsidRPr="00454400">
        <w:rPr>
          <w:rFonts w:asciiTheme="minorHAnsi" w:hAnsiTheme="minorHAnsi"/>
          <w:color w:val="3E3D40"/>
          <w:sz w:val="22"/>
          <w:szCs w:val="22"/>
          <w:lang w:val="it-IT"/>
        </w:rPr>
        <w:t>Pr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ä</w:t>
      </w:r>
      <w:r w:rsidRPr="00454400">
        <w:rPr>
          <w:rFonts w:asciiTheme="minorHAnsi" w:hAnsiTheme="minorHAnsi"/>
          <w:color w:val="3E3D40"/>
          <w:sz w:val="22"/>
          <w:szCs w:val="22"/>
          <w:lang w:val="it-IT"/>
        </w:rPr>
        <w:t>p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Sg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вертолёте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 xml:space="preserve">И беспла́тно 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пока́жет кино́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С днём рожде́ния поздра́вит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 xml:space="preserve">И, </w:t>
      </w:r>
      <w:r w:rsidR="005F0103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наве</w:t>
      </w:r>
      <w:r w:rsidR="004D3513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́</w:t>
      </w:r>
      <w:r w:rsidR="005F0103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рно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probably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Adv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.), 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оста́вит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 xml:space="preserve">Мне в </w:t>
      </w:r>
      <w:r w:rsidR="00F02FB4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пода</w:t>
      </w:r>
      <w:r w:rsidR="004D3513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́</w:t>
      </w:r>
      <w:r w:rsidR="00F02FB4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рок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 (</w:t>
      </w:r>
      <w:r w:rsidRPr="00454400">
        <w:rPr>
          <w:rFonts w:asciiTheme="minorHAnsi" w:hAnsiTheme="minorHAnsi"/>
          <w:color w:val="3E3D40"/>
          <w:sz w:val="22"/>
          <w:szCs w:val="22"/>
        </w:rPr>
        <w:t>Geschenk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Akk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mask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Sg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.) пятьсо́т </w:t>
      </w:r>
      <w:r w:rsidRPr="00454400">
        <w:rPr>
          <w:rFonts w:asciiTheme="minorHAnsi" w:hAnsiTheme="minorHAnsi"/>
          <w:color w:val="3E3D40"/>
          <w:sz w:val="22"/>
          <w:szCs w:val="22"/>
          <w:u w:val="single"/>
          <w:lang w:val="ru-RU"/>
        </w:rPr>
        <w:t>эскимо́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</w:t>
      </w:r>
    </w:p>
    <w:p w14:paraId="6FCA4551" w14:textId="1F6E5140" w:rsidR="003F4213" w:rsidRPr="00454400" w:rsidRDefault="003F4213" w:rsidP="003F4213">
      <w:pPr>
        <w:pStyle w:val="StandardWeb"/>
        <w:rPr>
          <w:rFonts w:asciiTheme="minorHAnsi" w:hAnsiTheme="minorHAnsi"/>
          <w:color w:val="3E3D40"/>
          <w:sz w:val="22"/>
          <w:szCs w:val="22"/>
          <w:lang w:val="ru-RU"/>
        </w:rPr>
      </w:pP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А я игра́ю на гармо́шке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У прохо́жих на виду́.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>К сожале́нию, день рожде́ния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br/>
        <w:t xml:space="preserve">То́лько </w:t>
      </w:r>
      <w:r w:rsidR="008941E8"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>раз</w:t>
      </w:r>
      <w:r w:rsidRPr="00454400">
        <w:rPr>
          <w:rFonts w:asciiTheme="minorHAnsi" w:hAnsiTheme="minorHAnsi"/>
          <w:b/>
          <w:color w:val="1C72A8"/>
          <w:sz w:val="22"/>
          <w:szCs w:val="22"/>
          <w:lang w:val="ru-RU"/>
        </w:rPr>
        <w:t xml:space="preserve"> </w:t>
      </w: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(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once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 xml:space="preserve">, </w:t>
      </w:r>
      <w:proofErr w:type="spellStart"/>
      <w:r w:rsidRPr="00454400">
        <w:rPr>
          <w:rFonts w:asciiTheme="minorHAnsi" w:hAnsiTheme="minorHAnsi"/>
          <w:color w:val="3E3D40"/>
          <w:sz w:val="22"/>
          <w:szCs w:val="22"/>
        </w:rPr>
        <w:t>Adv</w:t>
      </w:r>
      <w:proofErr w:type="spellEnd"/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.) в году́.</w:t>
      </w:r>
    </w:p>
    <w:p w14:paraId="662FD88B" w14:textId="527BEDDD" w:rsidR="00927F36" w:rsidRPr="00454400" w:rsidRDefault="00A017B8" w:rsidP="00A017B8">
      <w:pPr>
        <w:pStyle w:val="StandardWeb"/>
        <w:spacing w:before="0" w:beforeAutospacing="0" w:after="0" w:afterAutospacing="0"/>
        <w:rPr>
          <w:rFonts w:asciiTheme="minorHAnsi" w:hAnsiTheme="minorHAnsi"/>
          <w:color w:val="3E3D40"/>
          <w:sz w:val="22"/>
          <w:szCs w:val="22"/>
          <w:lang w:val="ru-RU"/>
        </w:rPr>
      </w:pPr>
      <w:r w:rsidRPr="00454400">
        <w:rPr>
          <w:rFonts w:asciiTheme="minorHAnsi" w:hAnsiTheme="minorHAnsi"/>
          <w:color w:val="3E3D40"/>
          <w:sz w:val="22"/>
          <w:szCs w:val="22"/>
          <w:lang w:val="ru-RU"/>
        </w:rPr>
        <w:t>7)</w:t>
      </w:r>
      <w:r w:rsidR="00C26599" w:rsidRPr="00454400">
        <w:rPr>
          <w:rFonts w:asciiTheme="minorHAnsi" w:hAnsiTheme="minorHAnsi"/>
          <w:color w:val="3E3D40"/>
          <w:sz w:val="22"/>
          <w:szCs w:val="22"/>
          <w:lang w:val="ru-RU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213"/>
        <w:gridCol w:w="1214"/>
        <w:gridCol w:w="1213"/>
        <w:gridCol w:w="1214"/>
        <w:gridCol w:w="1213"/>
        <w:gridCol w:w="1214"/>
      </w:tblGrid>
      <w:tr w:rsidR="00A017B8" w:rsidRPr="00DF0A4D" w14:paraId="6A42C441" w14:textId="77777777" w:rsidTr="005A18ED"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80993C" w14:textId="77777777" w:rsidR="00A017B8" w:rsidRPr="00DF0A4D" w:rsidRDefault="00A017B8" w:rsidP="005A18ED">
            <w:pPr>
              <w:pStyle w:val="Tabelle-ErsteReihe"/>
              <w:jc w:val="center"/>
              <w:rPr>
                <w:sz w:val="16"/>
                <w:szCs w:val="16"/>
              </w:rPr>
            </w:pPr>
            <w:proofErr w:type="spellStart"/>
            <w:r w:rsidRPr="00DF0A4D">
              <w:rPr>
                <w:sz w:val="16"/>
                <w:szCs w:val="16"/>
              </w:rPr>
              <w:t>Ру</w:t>
            </w:r>
            <w:proofErr w:type="spellEnd"/>
            <w:r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DF0A4D">
              <w:rPr>
                <w:sz w:val="16"/>
                <w:szCs w:val="16"/>
              </w:rPr>
              <w:t>сский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8364EB" w14:textId="77777777" w:rsidR="00A017B8" w:rsidRPr="00DF0A4D" w:rsidRDefault="00A017B8" w:rsidP="005A18ED">
            <w:pPr>
              <w:pStyle w:val="Tabelle-ErsteReihe"/>
              <w:jc w:val="center"/>
              <w:rPr>
                <w:sz w:val="16"/>
                <w:szCs w:val="16"/>
              </w:rPr>
            </w:pPr>
            <w:proofErr w:type="spellStart"/>
            <w:r w:rsidRPr="00DF0A4D">
              <w:rPr>
                <w:sz w:val="16"/>
                <w:szCs w:val="16"/>
              </w:rPr>
              <w:t>Неме</w:t>
            </w:r>
            <w:proofErr w:type="spellEnd"/>
            <w:r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DF0A4D">
              <w:rPr>
                <w:sz w:val="16"/>
                <w:szCs w:val="16"/>
              </w:rPr>
              <w:t>цкий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C36836" w14:textId="77777777" w:rsidR="00A017B8" w:rsidRPr="00DF0A4D" w:rsidRDefault="00A017B8" w:rsidP="005A18ED">
            <w:pPr>
              <w:pStyle w:val="Tabelle-ErsteReihe"/>
              <w:jc w:val="center"/>
              <w:rPr>
                <w:sz w:val="16"/>
                <w:szCs w:val="16"/>
              </w:rPr>
            </w:pPr>
            <w:proofErr w:type="spellStart"/>
            <w:r w:rsidRPr="00DF0A4D">
              <w:rPr>
                <w:sz w:val="16"/>
                <w:szCs w:val="16"/>
              </w:rPr>
              <w:t>Англи</w:t>
            </w:r>
            <w:proofErr w:type="spellEnd"/>
            <w:r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DF0A4D">
              <w:rPr>
                <w:sz w:val="16"/>
                <w:szCs w:val="16"/>
              </w:rPr>
              <w:t>йский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81951E" w14:textId="77777777" w:rsidR="00A017B8" w:rsidRPr="00DF0A4D" w:rsidRDefault="00A017B8" w:rsidP="005A18ED">
            <w:pPr>
              <w:pStyle w:val="Tabelle-ErsteReihe"/>
              <w:jc w:val="center"/>
              <w:rPr>
                <w:sz w:val="16"/>
                <w:szCs w:val="16"/>
              </w:rPr>
            </w:pPr>
            <w:proofErr w:type="spellStart"/>
            <w:r w:rsidRPr="00DF0A4D">
              <w:rPr>
                <w:sz w:val="16"/>
                <w:szCs w:val="16"/>
              </w:rPr>
              <w:t>Италья</w:t>
            </w:r>
            <w:proofErr w:type="spellEnd"/>
            <w:r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DF0A4D">
              <w:rPr>
                <w:sz w:val="16"/>
                <w:szCs w:val="16"/>
              </w:rPr>
              <w:t>нский</w:t>
            </w:r>
            <w:proofErr w:type="spellEnd"/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426DE6" w14:textId="77777777" w:rsidR="00A017B8" w:rsidRPr="00DF0A4D" w:rsidRDefault="00A017B8" w:rsidP="005A18ED">
            <w:pPr>
              <w:pStyle w:val="Tabelle-ErsteReihe"/>
              <w:jc w:val="center"/>
              <w:rPr>
                <w:sz w:val="16"/>
                <w:szCs w:val="16"/>
              </w:rPr>
            </w:pPr>
            <w:proofErr w:type="spellStart"/>
            <w:r w:rsidRPr="00DF0A4D">
              <w:rPr>
                <w:sz w:val="16"/>
                <w:szCs w:val="16"/>
              </w:rPr>
              <w:t>Испа</w:t>
            </w:r>
            <w:proofErr w:type="spellEnd"/>
            <w:r>
              <w:rPr>
                <w:sz w:val="16"/>
                <w:szCs w:val="16"/>
                <w:lang w:val="ru-RU"/>
              </w:rPr>
              <w:t>́</w:t>
            </w:r>
            <w:proofErr w:type="spellStart"/>
            <w:r w:rsidRPr="00DF0A4D">
              <w:rPr>
                <w:sz w:val="16"/>
                <w:szCs w:val="16"/>
              </w:rPr>
              <w:t>нский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7EEDC4" w14:textId="77777777" w:rsidR="00A017B8" w:rsidRPr="00DF0A4D" w:rsidRDefault="00A017B8" w:rsidP="005A18ED">
            <w:pPr>
              <w:pStyle w:val="Tabelle-ErsteReihe"/>
              <w:jc w:val="center"/>
              <w:rPr>
                <w:sz w:val="16"/>
                <w:szCs w:val="16"/>
                <w:lang w:val="ru-RU"/>
              </w:rPr>
            </w:pPr>
            <w:r w:rsidRPr="00DF0A4D">
              <w:rPr>
                <w:sz w:val="16"/>
                <w:szCs w:val="16"/>
                <w:lang w:val="ru-RU"/>
              </w:rPr>
              <w:t>Мо</w:t>
            </w:r>
            <w:r>
              <w:rPr>
                <w:sz w:val="16"/>
                <w:szCs w:val="16"/>
                <w:lang w:val="ru-RU"/>
              </w:rPr>
              <w:t>́</w:t>
            </w:r>
            <w:r w:rsidRPr="00DF0A4D">
              <w:rPr>
                <w:sz w:val="16"/>
                <w:szCs w:val="16"/>
                <w:lang w:val="ru-RU"/>
              </w:rPr>
              <w:t>й родно</w:t>
            </w:r>
            <w:r>
              <w:rPr>
                <w:sz w:val="16"/>
                <w:szCs w:val="16"/>
                <w:lang w:val="ru-RU"/>
              </w:rPr>
              <w:t>́</w:t>
            </w:r>
            <w:r w:rsidRPr="00DF0A4D">
              <w:rPr>
                <w:sz w:val="16"/>
                <w:szCs w:val="16"/>
                <w:lang w:val="ru-RU"/>
              </w:rPr>
              <w:t>й язы</w:t>
            </w:r>
            <w:r>
              <w:rPr>
                <w:sz w:val="16"/>
                <w:szCs w:val="16"/>
                <w:lang w:val="ru-RU"/>
              </w:rPr>
              <w:t>́</w:t>
            </w:r>
            <w:r w:rsidRPr="00DF0A4D">
              <w:rPr>
                <w:sz w:val="16"/>
                <w:szCs w:val="16"/>
                <w:lang w:val="ru-RU"/>
              </w:rPr>
              <w:t>к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74508B" w14:textId="77777777" w:rsidR="00A017B8" w:rsidRPr="00DF0A4D" w:rsidRDefault="00A017B8" w:rsidP="005A18ED">
            <w:pPr>
              <w:pStyle w:val="Tabelle-ErsteReihe"/>
              <w:jc w:val="center"/>
              <w:rPr>
                <w:sz w:val="16"/>
                <w:szCs w:val="16"/>
                <w:lang w:val="ru-RU"/>
              </w:rPr>
            </w:pPr>
            <w:r w:rsidRPr="00DF0A4D">
              <w:rPr>
                <w:sz w:val="16"/>
                <w:szCs w:val="16"/>
                <w:lang w:val="ru-RU"/>
              </w:rPr>
              <w:t>Други</w:t>
            </w:r>
            <w:r>
              <w:rPr>
                <w:sz w:val="16"/>
                <w:szCs w:val="16"/>
                <w:lang w:val="ru-RU"/>
              </w:rPr>
              <w:t>́</w:t>
            </w:r>
            <w:r w:rsidRPr="00DF0A4D">
              <w:rPr>
                <w:sz w:val="16"/>
                <w:szCs w:val="16"/>
                <w:lang w:val="ru-RU"/>
              </w:rPr>
              <w:t>е языки</w:t>
            </w:r>
            <w:r>
              <w:rPr>
                <w:sz w:val="16"/>
                <w:szCs w:val="16"/>
                <w:lang w:val="ru-RU"/>
              </w:rPr>
              <w:t>́</w:t>
            </w:r>
          </w:p>
        </w:tc>
      </w:tr>
      <w:tr w:rsidR="007F58B1" w:rsidRPr="00F3613F" w14:paraId="33C692F2" w14:textId="77777777" w:rsidTr="005A18ED"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E6FD0B3" w14:textId="4BEBC7D9" w:rsidR="007F58B1" w:rsidRPr="00F3613F" w:rsidRDefault="007F58B1" w:rsidP="005A18ED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вода́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42A629C3" w14:textId="18C46408" w:rsidR="007F58B1" w:rsidRPr="00FD5DAD" w:rsidRDefault="007F58B1" w:rsidP="005A18ED">
            <w:pPr>
              <w:jc w:val="left"/>
              <w:rPr>
                <w:lang w:val="de-AT"/>
              </w:rPr>
            </w:pPr>
            <w:r>
              <w:rPr>
                <w:lang w:val="de-AT"/>
              </w:rPr>
              <w:t>Wasser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</w:tcPr>
          <w:p w14:paraId="7B9CE34C" w14:textId="77777777" w:rsidR="007F58B1" w:rsidRPr="00F3613F" w:rsidRDefault="007F58B1" w:rsidP="005A18ED">
            <w:pPr>
              <w:jc w:val="left"/>
              <w:rPr>
                <w:lang w:val="ru-RU"/>
              </w:rPr>
            </w:pPr>
            <w:proofErr w:type="spellStart"/>
            <w:r w:rsidRPr="00F3613F">
              <w:t>water</w:t>
            </w:r>
            <w:proofErr w:type="spellEnd"/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4CC8C30F" w14:textId="5D6B5B9C" w:rsidR="007F58B1" w:rsidRPr="00BE4869" w:rsidRDefault="007F58B1" w:rsidP="005A18ED">
            <w:pPr>
              <w:jc w:val="left"/>
              <w:rPr>
                <w:lang w:val="de-AT"/>
              </w:rPr>
            </w:pPr>
            <w:proofErr w:type="spellStart"/>
            <w:r>
              <w:rPr>
                <w:lang w:val="de-AT"/>
              </w:rPr>
              <w:t>acqua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</w:tcPr>
          <w:p w14:paraId="4CEFF861" w14:textId="2382BF8A" w:rsidR="007F58B1" w:rsidRPr="00655646" w:rsidRDefault="007F58B1" w:rsidP="005A18ED">
            <w:pPr>
              <w:jc w:val="left"/>
              <w:rPr>
                <w:lang w:val="de-AT"/>
              </w:rPr>
            </w:pPr>
            <w:proofErr w:type="spellStart"/>
            <w:r>
              <w:rPr>
                <w:lang w:val="de-AT"/>
              </w:rPr>
              <w:t>agua</w:t>
            </w:r>
            <w:proofErr w:type="spellEnd"/>
          </w:p>
        </w:tc>
        <w:tc>
          <w:tcPr>
            <w:tcW w:w="121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49FA586" w14:textId="77777777" w:rsidR="007F58B1" w:rsidRPr="007F58B1" w:rsidRDefault="007F58B1" w:rsidP="005A18ED">
            <w:pPr>
              <w:jc w:val="left"/>
              <w:rPr>
                <w:i/>
                <w:lang w:val="de-AT"/>
              </w:rPr>
            </w:pPr>
          </w:p>
          <w:p w14:paraId="6A0F0525" w14:textId="77777777" w:rsidR="007F58B1" w:rsidRPr="007F58B1" w:rsidRDefault="007F58B1" w:rsidP="005A18ED">
            <w:pPr>
              <w:jc w:val="left"/>
              <w:rPr>
                <w:i/>
                <w:lang w:val="de-AT"/>
              </w:rPr>
            </w:pPr>
          </w:p>
          <w:p w14:paraId="4642972B" w14:textId="77777777" w:rsidR="007F58B1" w:rsidRPr="007F58B1" w:rsidRDefault="007F58B1" w:rsidP="005A18ED">
            <w:pPr>
              <w:jc w:val="left"/>
              <w:rPr>
                <w:i/>
                <w:lang w:val="de-AT"/>
              </w:rPr>
            </w:pPr>
          </w:p>
          <w:p w14:paraId="4C2B8159" w14:textId="77777777" w:rsidR="007F58B1" w:rsidRPr="007F58B1" w:rsidRDefault="007F58B1" w:rsidP="005A18ED">
            <w:pPr>
              <w:jc w:val="left"/>
              <w:rPr>
                <w:i/>
                <w:lang w:val="de-AT"/>
              </w:rPr>
            </w:pPr>
          </w:p>
          <w:p w14:paraId="024A2097" w14:textId="77777777" w:rsidR="007F58B1" w:rsidRPr="007F58B1" w:rsidRDefault="007F58B1" w:rsidP="005A18ED">
            <w:pPr>
              <w:jc w:val="left"/>
              <w:rPr>
                <w:i/>
                <w:lang w:val="de-AT"/>
              </w:rPr>
            </w:pPr>
          </w:p>
          <w:p w14:paraId="1CC6E0B5" w14:textId="77777777" w:rsidR="007F58B1" w:rsidRPr="007F58B1" w:rsidRDefault="007F58B1" w:rsidP="005A18ED">
            <w:pPr>
              <w:jc w:val="left"/>
              <w:rPr>
                <w:i/>
                <w:lang w:val="de-AT"/>
              </w:rPr>
            </w:pPr>
          </w:p>
          <w:p w14:paraId="71CBFD68" w14:textId="77777777" w:rsidR="007F58B1" w:rsidRPr="007F58B1" w:rsidRDefault="007F58B1" w:rsidP="005A18ED">
            <w:pPr>
              <w:jc w:val="left"/>
              <w:rPr>
                <w:i/>
                <w:lang w:val="de-AT"/>
              </w:rPr>
            </w:pPr>
          </w:p>
          <w:p w14:paraId="525E4B0D" w14:textId="14A7509B" w:rsidR="007F58B1" w:rsidRPr="007F58B1" w:rsidRDefault="007F58B1" w:rsidP="005A18ED">
            <w:pPr>
              <w:jc w:val="left"/>
              <w:rPr>
                <w:i/>
                <w:lang w:val="de-AT"/>
              </w:rPr>
            </w:pPr>
            <w:r w:rsidRPr="007F58B1">
              <w:rPr>
                <w:i/>
                <w:lang w:val="de-AT"/>
              </w:rPr>
              <w:t>Individuell</w:t>
            </w:r>
          </w:p>
          <w:p w14:paraId="2D188A97" w14:textId="37E654EF" w:rsidR="007F58B1" w:rsidRPr="007F58B1" w:rsidRDefault="003D77CE" w:rsidP="007F58B1">
            <w:pPr>
              <w:jc w:val="left"/>
              <w:rPr>
                <w:i/>
                <w:lang w:val="de-AT"/>
              </w:rPr>
            </w:pPr>
            <w:r>
              <w:rPr>
                <w:i/>
                <w:lang w:val="de-AT"/>
              </w:rPr>
              <w:t>v</w:t>
            </w:r>
            <w:r w:rsidR="007F58B1" w:rsidRPr="007F58B1">
              <w:rPr>
                <w:i/>
                <w:lang w:val="de-AT"/>
              </w:rPr>
              <w:t>ersch</w:t>
            </w:r>
            <w:r w:rsidR="007F58B1">
              <w:rPr>
                <w:i/>
                <w:lang w:val="de-AT"/>
              </w:rPr>
              <w:t>.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</w:tcBorders>
          </w:tcPr>
          <w:p w14:paraId="6FAD7088" w14:textId="77777777" w:rsidR="007F58B1" w:rsidRPr="007F58B1" w:rsidRDefault="007F58B1" w:rsidP="007F58B1">
            <w:pPr>
              <w:jc w:val="left"/>
              <w:rPr>
                <w:i/>
                <w:lang w:val="de-AT"/>
              </w:rPr>
            </w:pPr>
          </w:p>
          <w:p w14:paraId="6BC30D1D" w14:textId="77777777" w:rsidR="007F58B1" w:rsidRPr="007F58B1" w:rsidRDefault="007F58B1" w:rsidP="007F58B1">
            <w:pPr>
              <w:jc w:val="left"/>
              <w:rPr>
                <w:i/>
                <w:lang w:val="de-AT"/>
              </w:rPr>
            </w:pPr>
          </w:p>
          <w:p w14:paraId="34DAFE1B" w14:textId="77777777" w:rsidR="007F58B1" w:rsidRPr="007F58B1" w:rsidRDefault="007F58B1" w:rsidP="007F58B1">
            <w:pPr>
              <w:jc w:val="left"/>
              <w:rPr>
                <w:i/>
                <w:lang w:val="de-AT"/>
              </w:rPr>
            </w:pPr>
          </w:p>
          <w:p w14:paraId="5053334A" w14:textId="77777777" w:rsidR="007F58B1" w:rsidRPr="007F58B1" w:rsidRDefault="007F58B1" w:rsidP="007F58B1">
            <w:pPr>
              <w:jc w:val="left"/>
              <w:rPr>
                <w:i/>
                <w:lang w:val="de-AT"/>
              </w:rPr>
            </w:pPr>
          </w:p>
          <w:p w14:paraId="22E383CA" w14:textId="77777777" w:rsidR="007F58B1" w:rsidRPr="007F58B1" w:rsidRDefault="007F58B1" w:rsidP="007F58B1">
            <w:pPr>
              <w:jc w:val="left"/>
              <w:rPr>
                <w:i/>
                <w:lang w:val="de-AT"/>
              </w:rPr>
            </w:pPr>
          </w:p>
          <w:p w14:paraId="0D439110" w14:textId="77777777" w:rsidR="007F58B1" w:rsidRPr="007F58B1" w:rsidRDefault="007F58B1" w:rsidP="007F58B1">
            <w:pPr>
              <w:jc w:val="left"/>
              <w:rPr>
                <w:i/>
                <w:lang w:val="de-AT"/>
              </w:rPr>
            </w:pPr>
          </w:p>
          <w:p w14:paraId="7420BA86" w14:textId="77777777" w:rsidR="007F58B1" w:rsidRPr="007F58B1" w:rsidRDefault="007F58B1" w:rsidP="007F58B1">
            <w:pPr>
              <w:jc w:val="left"/>
              <w:rPr>
                <w:i/>
                <w:lang w:val="de-AT"/>
              </w:rPr>
            </w:pPr>
          </w:p>
          <w:p w14:paraId="26A08ADC" w14:textId="77777777" w:rsidR="007F58B1" w:rsidRPr="007F58B1" w:rsidRDefault="007F58B1" w:rsidP="007F58B1">
            <w:pPr>
              <w:jc w:val="left"/>
              <w:rPr>
                <w:i/>
                <w:lang w:val="de-AT"/>
              </w:rPr>
            </w:pPr>
            <w:r w:rsidRPr="007F58B1">
              <w:rPr>
                <w:i/>
                <w:lang w:val="de-AT"/>
              </w:rPr>
              <w:t>Individuell</w:t>
            </w:r>
          </w:p>
          <w:p w14:paraId="2189852B" w14:textId="024C5068" w:rsidR="007F58B1" w:rsidRPr="00F3613F" w:rsidRDefault="00CC119B" w:rsidP="00CC119B">
            <w:pPr>
              <w:jc w:val="left"/>
              <w:rPr>
                <w:lang w:val="ru-RU"/>
              </w:rPr>
            </w:pPr>
            <w:r>
              <w:rPr>
                <w:i/>
                <w:lang w:val="de-AT"/>
              </w:rPr>
              <w:t>v</w:t>
            </w:r>
            <w:r w:rsidR="007F58B1" w:rsidRPr="007F58B1">
              <w:rPr>
                <w:i/>
                <w:lang w:val="de-AT"/>
              </w:rPr>
              <w:t>ersch</w:t>
            </w:r>
            <w:r>
              <w:rPr>
                <w:i/>
                <w:lang w:val="de-AT"/>
              </w:rPr>
              <w:t>.</w:t>
            </w:r>
          </w:p>
        </w:tc>
      </w:tr>
      <w:tr w:rsidR="007F58B1" w:rsidRPr="00F3613F" w14:paraId="318791AE" w14:textId="77777777" w:rsidTr="005A18ED">
        <w:tc>
          <w:tcPr>
            <w:tcW w:w="1213" w:type="dxa"/>
            <w:shd w:val="clear" w:color="auto" w:fill="auto"/>
          </w:tcPr>
          <w:p w14:paraId="64001CF6" w14:textId="3A1B35AD" w:rsidR="007F58B1" w:rsidRPr="00F3613F" w:rsidRDefault="007F58B1" w:rsidP="005A18ED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день</w:t>
            </w:r>
          </w:p>
        </w:tc>
        <w:tc>
          <w:tcPr>
            <w:tcW w:w="1213" w:type="dxa"/>
            <w:shd w:val="clear" w:color="auto" w:fill="auto"/>
          </w:tcPr>
          <w:p w14:paraId="7363FB68" w14:textId="77777777" w:rsidR="007F58B1" w:rsidRPr="00991156" w:rsidRDefault="007F58B1" w:rsidP="005A18ED">
            <w:pPr>
              <w:jc w:val="left"/>
              <w:rPr>
                <w:lang w:val="de-AT"/>
              </w:rPr>
            </w:pPr>
            <w:r>
              <w:rPr>
                <w:lang w:val="de-AT"/>
              </w:rPr>
              <w:t>Tag</w:t>
            </w:r>
          </w:p>
        </w:tc>
        <w:tc>
          <w:tcPr>
            <w:tcW w:w="1214" w:type="dxa"/>
            <w:shd w:val="clear" w:color="auto" w:fill="auto"/>
          </w:tcPr>
          <w:p w14:paraId="5DB0B027" w14:textId="7311222A" w:rsidR="007F58B1" w:rsidRPr="003538C3" w:rsidRDefault="007F58B1" w:rsidP="005A18ED">
            <w:pPr>
              <w:jc w:val="left"/>
              <w:rPr>
                <w:lang w:val="de-AT"/>
              </w:rPr>
            </w:pPr>
            <w:proofErr w:type="spellStart"/>
            <w:r>
              <w:rPr>
                <w:lang w:val="de-AT"/>
              </w:rPr>
              <w:t>day</w:t>
            </w:r>
            <w:proofErr w:type="spellEnd"/>
          </w:p>
        </w:tc>
        <w:tc>
          <w:tcPr>
            <w:tcW w:w="1213" w:type="dxa"/>
            <w:shd w:val="clear" w:color="auto" w:fill="auto"/>
          </w:tcPr>
          <w:p w14:paraId="5E62AD3F" w14:textId="77777777" w:rsidR="007F58B1" w:rsidRPr="00F3613F" w:rsidRDefault="007F58B1" w:rsidP="005A18ED">
            <w:pPr>
              <w:jc w:val="left"/>
              <w:rPr>
                <w:lang w:val="ru-RU"/>
              </w:rPr>
            </w:pPr>
            <w:proofErr w:type="spellStart"/>
            <w:r w:rsidRPr="00F3613F">
              <w:t>giorno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14:paraId="0A9D2501" w14:textId="74253380" w:rsidR="007F58B1" w:rsidRPr="00E26998" w:rsidRDefault="007F58B1" w:rsidP="005A18ED">
            <w:pPr>
              <w:jc w:val="left"/>
              <w:rPr>
                <w:lang w:val="de-AT"/>
              </w:rPr>
            </w:pPr>
            <w:proofErr w:type="spellStart"/>
            <w:r>
              <w:rPr>
                <w:lang w:val="de-AT"/>
              </w:rPr>
              <w:t>día</w:t>
            </w:r>
            <w:proofErr w:type="spellEnd"/>
          </w:p>
        </w:tc>
        <w:tc>
          <w:tcPr>
            <w:tcW w:w="1213" w:type="dxa"/>
            <w:vMerge/>
            <w:shd w:val="clear" w:color="auto" w:fill="auto"/>
          </w:tcPr>
          <w:p w14:paraId="49A1460B" w14:textId="77777777" w:rsidR="007F58B1" w:rsidRPr="00F3613F" w:rsidRDefault="007F58B1" w:rsidP="005A18ED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vMerge/>
          </w:tcPr>
          <w:p w14:paraId="4B08F40E" w14:textId="77777777" w:rsidR="007F58B1" w:rsidRPr="00F3613F" w:rsidRDefault="007F58B1" w:rsidP="005A18ED">
            <w:pPr>
              <w:jc w:val="left"/>
              <w:rPr>
                <w:lang w:val="ru-RU"/>
              </w:rPr>
            </w:pPr>
          </w:p>
        </w:tc>
      </w:tr>
      <w:tr w:rsidR="007F58B1" w:rsidRPr="00F3613F" w14:paraId="7DA6D1A0" w14:textId="77777777" w:rsidTr="005A18ED">
        <w:tc>
          <w:tcPr>
            <w:tcW w:w="1213" w:type="dxa"/>
            <w:shd w:val="clear" w:color="auto" w:fill="auto"/>
          </w:tcPr>
          <w:p w14:paraId="38EC9CD3" w14:textId="6E5BEBAC" w:rsidR="007F58B1" w:rsidRPr="00F3613F" w:rsidRDefault="007F58B1" w:rsidP="005A18ED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весёлый</w:t>
            </w:r>
          </w:p>
        </w:tc>
        <w:tc>
          <w:tcPr>
            <w:tcW w:w="1213" w:type="dxa"/>
            <w:shd w:val="clear" w:color="auto" w:fill="auto"/>
          </w:tcPr>
          <w:p w14:paraId="6849119B" w14:textId="530E5DCF" w:rsidR="007F58B1" w:rsidRPr="00FD5DAD" w:rsidRDefault="007F58B1" w:rsidP="005A18ED">
            <w:pPr>
              <w:jc w:val="left"/>
              <w:rPr>
                <w:lang w:val="de-AT"/>
              </w:rPr>
            </w:pPr>
            <w:r>
              <w:rPr>
                <w:lang w:val="de-AT"/>
              </w:rPr>
              <w:t>lustig, fröhlich, heiter</w:t>
            </w:r>
          </w:p>
        </w:tc>
        <w:tc>
          <w:tcPr>
            <w:tcW w:w="1214" w:type="dxa"/>
            <w:shd w:val="clear" w:color="auto" w:fill="auto"/>
          </w:tcPr>
          <w:p w14:paraId="56356809" w14:textId="77777777" w:rsidR="007F58B1" w:rsidRPr="00F3613F" w:rsidRDefault="007F58B1" w:rsidP="005A18ED">
            <w:pPr>
              <w:jc w:val="left"/>
              <w:rPr>
                <w:lang w:val="ru-RU"/>
              </w:rPr>
            </w:pPr>
            <w:r>
              <w:rPr>
                <w:lang w:val="de-AT"/>
              </w:rPr>
              <w:t>j</w:t>
            </w:r>
            <w:proofErr w:type="spellStart"/>
            <w:r w:rsidRPr="00F3613F">
              <w:t>olly</w:t>
            </w:r>
            <w:proofErr w:type="spellEnd"/>
            <w:r>
              <w:rPr>
                <w:lang w:val="ru-RU"/>
              </w:rPr>
              <w:t xml:space="preserve"> </w:t>
            </w:r>
            <w:r w:rsidRPr="00F3613F">
              <w:t>/</w:t>
            </w:r>
            <w:r>
              <w:rPr>
                <w:lang w:val="ru-RU"/>
              </w:rPr>
              <w:t xml:space="preserve"> </w:t>
            </w:r>
            <w:r w:rsidRPr="00F3613F">
              <w:t>happy</w:t>
            </w:r>
          </w:p>
        </w:tc>
        <w:tc>
          <w:tcPr>
            <w:tcW w:w="1213" w:type="dxa"/>
            <w:shd w:val="clear" w:color="auto" w:fill="auto"/>
          </w:tcPr>
          <w:p w14:paraId="59E4FD5B" w14:textId="4DEABA98" w:rsidR="007F58B1" w:rsidRPr="009A0B77" w:rsidRDefault="007F58B1" w:rsidP="005A18ED">
            <w:pPr>
              <w:jc w:val="left"/>
              <w:rPr>
                <w:lang w:val="de-AT"/>
              </w:rPr>
            </w:pPr>
            <w:proofErr w:type="spellStart"/>
            <w:r>
              <w:rPr>
                <w:lang w:val="de-AT"/>
              </w:rPr>
              <w:t>felice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14:paraId="40D86EF7" w14:textId="29384031" w:rsidR="007F58B1" w:rsidRPr="00222E60" w:rsidRDefault="007F58B1" w:rsidP="005A18ED">
            <w:pPr>
              <w:jc w:val="left"/>
              <w:rPr>
                <w:lang w:val="de-AT"/>
              </w:rPr>
            </w:pPr>
            <w:proofErr w:type="spellStart"/>
            <w:r>
              <w:rPr>
                <w:lang w:val="de-AT"/>
              </w:rPr>
              <w:t>feliz</w:t>
            </w:r>
            <w:proofErr w:type="spellEnd"/>
          </w:p>
        </w:tc>
        <w:tc>
          <w:tcPr>
            <w:tcW w:w="1213" w:type="dxa"/>
            <w:vMerge/>
            <w:shd w:val="clear" w:color="auto" w:fill="auto"/>
          </w:tcPr>
          <w:p w14:paraId="4A25CA94" w14:textId="77777777" w:rsidR="007F58B1" w:rsidRPr="00F3613F" w:rsidRDefault="007F58B1" w:rsidP="005A18ED">
            <w:pPr>
              <w:jc w:val="left"/>
              <w:rPr>
                <w:lang w:val="ru-RU"/>
              </w:rPr>
            </w:pPr>
          </w:p>
        </w:tc>
        <w:tc>
          <w:tcPr>
            <w:tcW w:w="1214" w:type="dxa"/>
            <w:vMerge/>
          </w:tcPr>
          <w:p w14:paraId="26D9693B" w14:textId="77777777" w:rsidR="007F58B1" w:rsidRPr="00F3613F" w:rsidRDefault="007F58B1" w:rsidP="005A18ED">
            <w:pPr>
              <w:jc w:val="left"/>
              <w:rPr>
                <w:lang w:val="ru-RU"/>
              </w:rPr>
            </w:pPr>
          </w:p>
        </w:tc>
      </w:tr>
      <w:tr w:rsidR="007F58B1" w:rsidRPr="00F3613F" w14:paraId="4A98EEFB" w14:textId="77777777" w:rsidTr="005A18ED">
        <w:tc>
          <w:tcPr>
            <w:tcW w:w="1213" w:type="dxa"/>
            <w:shd w:val="clear" w:color="auto" w:fill="auto"/>
          </w:tcPr>
          <w:p w14:paraId="03C4D520" w14:textId="0346BC72" w:rsidR="007F58B1" w:rsidRPr="000223B2" w:rsidRDefault="007F58B1" w:rsidP="005A18ED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раз / одна́жды</w:t>
            </w:r>
          </w:p>
        </w:tc>
        <w:tc>
          <w:tcPr>
            <w:tcW w:w="1213" w:type="dxa"/>
            <w:shd w:val="clear" w:color="auto" w:fill="auto"/>
          </w:tcPr>
          <w:p w14:paraId="3130D29D" w14:textId="137458CA" w:rsidR="007F58B1" w:rsidRPr="00C23D74" w:rsidRDefault="007F58B1" w:rsidP="005A18ED">
            <w:pPr>
              <w:jc w:val="left"/>
              <w:rPr>
                <w:lang w:val="de-AT"/>
              </w:rPr>
            </w:pPr>
            <w:r>
              <w:rPr>
                <w:lang w:val="de-AT"/>
              </w:rPr>
              <w:t>einmal</w:t>
            </w:r>
          </w:p>
        </w:tc>
        <w:tc>
          <w:tcPr>
            <w:tcW w:w="1214" w:type="dxa"/>
            <w:shd w:val="clear" w:color="auto" w:fill="auto"/>
          </w:tcPr>
          <w:p w14:paraId="390CAE66" w14:textId="77777777" w:rsidR="007F58B1" w:rsidRPr="00F3613F" w:rsidRDefault="007F58B1" w:rsidP="005A18ED">
            <w:pPr>
              <w:jc w:val="left"/>
              <w:rPr>
                <w:lang w:val="ru-RU"/>
              </w:rPr>
            </w:pPr>
            <w:proofErr w:type="spellStart"/>
            <w:r w:rsidRPr="00F3613F">
              <w:t>once</w:t>
            </w:r>
            <w:proofErr w:type="spellEnd"/>
          </w:p>
        </w:tc>
        <w:tc>
          <w:tcPr>
            <w:tcW w:w="1213" w:type="dxa"/>
            <w:shd w:val="clear" w:color="auto" w:fill="auto"/>
          </w:tcPr>
          <w:p w14:paraId="368B3EF8" w14:textId="77777777" w:rsidR="007F58B1" w:rsidRPr="00F3613F" w:rsidRDefault="007F58B1" w:rsidP="005A18ED">
            <w:pPr>
              <w:jc w:val="left"/>
            </w:pPr>
            <w:proofErr w:type="spellStart"/>
            <w:r w:rsidRPr="00F3613F">
              <w:t>una</w:t>
            </w:r>
            <w:proofErr w:type="spellEnd"/>
            <w:r w:rsidRPr="00F3613F">
              <w:rPr>
                <w:lang w:val="ru-RU"/>
              </w:rPr>
              <w:t xml:space="preserve"> </w:t>
            </w:r>
            <w:proofErr w:type="spellStart"/>
            <w:r w:rsidRPr="00F3613F">
              <w:t>volta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14:paraId="16FB879D" w14:textId="0EF2CF36" w:rsidR="007F58B1" w:rsidRPr="002F632A" w:rsidRDefault="007F58B1" w:rsidP="005A18ED">
            <w:pPr>
              <w:jc w:val="left"/>
              <w:rPr>
                <w:lang w:val="de-AT"/>
              </w:rPr>
            </w:pPr>
            <w:proofErr w:type="spellStart"/>
            <w:r>
              <w:rPr>
                <w:lang w:val="de-AT"/>
              </w:rPr>
              <w:t>una</w:t>
            </w:r>
            <w:proofErr w:type="spellEnd"/>
            <w:r>
              <w:rPr>
                <w:lang w:val="de-AT"/>
              </w:rPr>
              <w:t xml:space="preserve"> </w:t>
            </w:r>
            <w:proofErr w:type="spellStart"/>
            <w:r>
              <w:rPr>
                <w:lang w:val="de-AT"/>
              </w:rPr>
              <w:t>vez</w:t>
            </w:r>
            <w:proofErr w:type="spellEnd"/>
          </w:p>
        </w:tc>
        <w:tc>
          <w:tcPr>
            <w:tcW w:w="1213" w:type="dxa"/>
            <w:vMerge/>
            <w:shd w:val="clear" w:color="auto" w:fill="auto"/>
          </w:tcPr>
          <w:p w14:paraId="4A8E4B81" w14:textId="77777777" w:rsidR="007F58B1" w:rsidRPr="00F3613F" w:rsidRDefault="007F58B1" w:rsidP="005A18ED">
            <w:pPr>
              <w:jc w:val="left"/>
            </w:pPr>
          </w:p>
        </w:tc>
        <w:tc>
          <w:tcPr>
            <w:tcW w:w="1214" w:type="dxa"/>
            <w:vMerge/>
          </w:tcPr>
          <w:p w14:paraId="4FF379EA" w14:textId="77777777" w:rsidR="007F58B1" w:rsidRPr="00F3613F" w:rsidRDefault="007F58B1" w:rsidP="005A18ED">
            <w:pPr>
              <w:jc w:val="left"/>
            </w:pPr>
          </w:p>
        </w:tc>
      </w:tr>
      <w:tr w:rsidR="007F58B1" w:rsidRPr="00F3613F" w14:paraId="47EF0038" w14:textId="77777777" w:rsidTr="005A18ED">
        <w:tc>
          <w:tcPr>
            <w:tcW w:w="1213" w:type="dxa"/>
            <w:shd w:val="clear" w:color="auto" w:fill="auto"/>
          </w:tcPr>
          <w:p w14:paraId="6814FF61" w14:textId="140B15B2" w:rsidR="007F58B1" w:rsidRPr="00FD634F" w:rsidRDefault="007F58B1" w:rsidP="005A18ED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вдруг</w:t>
            </w:r>
            <w:r>
              <w:rPr>
                <w:lang w:val="de-AT"/>
              </w:rPr>
              <w:t xml:space="preserve"> / </w:t>
            </w:r>
            <w:r>
              <w:rPr>
                <w:lang w:val="ru-RU"/>
              </w:rPr>
              <w:t>внеза́пно</w:t>
            </w:r>
          </w:p>
        </w:tc>
        <w:tc>
          <w:tcPr>
            <w:tcW w:w="1213" w:type="dxa"/>
            <w:shd w:val="clear" w:color="auto" w:fill="auto"/>
          </w:tcPr>
          <w:p w14:paraId="6E265E23" w14:textId="77777777" w:rsidR="00A55F32" w:rsidRDefault="007F58B1" w:rsidP="005A18ED">
            <w:pPr>
              <w:jc w:val="left"/>
            </w:pPr>
            <w:r>
              <w:t>plötzlich, unver</w:t>
            </w:r>
            <w:r w:rsidR="00A55F32">
              <w:t>-</w:t>
            </w:r>
          </w:p>
          <w:p w14:paraId="0896112C" w14:textId="51BD81B8" w:rsidR="007F58B1" w:rsidRPr="00F3613F" w:rsidRDefault="007F58B1" w:rsidP="005A18ED">
            <w:pPr>
              <w:jc w:val="left"/>
            </w:pPr>
            <w:r>
              <w:t>mittelt</w:t>
            </w:r>
          </w:p>
        </w:tc>
        <w:tc>
          <w:tcPr>
            <w:tcW w:w="1214" w:type="dxa"/>
            <w:shd w:val="clear" w:color="auto" w:fill="auto"/>
          </w:tcPr>
          <w:p w14:paraId="001D6BCD" w14:textId="43C9DED1" w:rsidR="007F58B1" w:rsidRPr="00F3613F" w:rsidRDefault="007F58B1" w:rsidP="005A18ED">
            <w:pPr>
              <w:jc w:val="left"/>
            </w:pPr>
            <w:proofErr w:type="spellStart"/>
            <w:r>
              <w:t>suddenly</w:t>
            </w:r>
            <w:proofErr w:type="spellEnd"/>
          </w:p>
        </w:tc>
        <w:tc>
          <w:tcPr>
            <w:tcW w:w="1213" w:type="dxa"/>
            <w:shd w:val="clear" w:color="auto" w:fill="auto"/>
          </w:tcPr>
          <w:p w14:paraId="03BD4E66" w14:textId="77777777" w:rsidR="007F58B1" w:rsidRPr="00F3613F" w:rsidRDefault="007F58B1" w:rsidP="005A18ED">
            <w:pPr>
              <w:jc w:val="left"/>
            </w:pPr>
            <w:r w:rsidRPr="00F3613F">
              <w:t xml:space="preserve">ad </w:t>
            </w:r>
            <w:proofErr w:type="spellStart"/>
            <w:r w:rsidRPr="00F3613F">
              <w:t>un</w:t>
            </w:r>
            <w:proofErr w:type="spellEnd"/>
            <w:r w:rsidRPr="00F3613F">
              <w:t xml:space="preserve"> </w:t>
            </w:r>
            <w:proofErr w:type="spellStart"/>
            <w:r w:rsidRPr="00F3613F">
              <w:t>tratto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14:paraId="10755801" w14:textId="6AB4F0DD" w:rsidR="007F58B1" w:rsidRPr="00A77D9C" w:rsidRDefault="00EB3377" w:rsidP="005A18ED">
            <w:pPr>
              <w:jc w:val="left"/>
              <w:rPr>
                <w:lang w:val="de-AT"/>
              </w:rPr>
            </w:pPr>
            <w:r>
              <w:rPr>
                <w:lang w:val="de-AT"/>
              </w:rPr>
              <w:t>d</w:t>
            </w:r>
            <w:r w:rsidR="00A77D9C">
              <w:rPr>
                <w:lang w:val="de-AT"/>
              </w:rPr>
              <w:t xml:space="preserve">e </w:t>
            </w:r>
            <w:proofErr w:type="spellStart"/>
            <w:r w:rsidR="00A77D9C">
              <w:rPr>
                <w:lang w:val="de-AT"/>
              </w:rPr>
              <w:t>repente</w:t>
            </w:r>
            <w:proofErr w:type="spellEnd"/>
            <w:r w:rsidR="00A77D9C">
              <w:rPr>
                <w:lang w:val="de-AT"/>
              </w:rPr>
              <w:t xml:space="preserve"> / de </w:t>
            </w:r>
            <w:proofErr w:type="spellStart"/>
            <w:r w:rsidR="00A77D9C">
              <w:rPr>
                <w:lang w:val="de-AT"/>
              </w:rPr>
              <w:t>pronto</w:t>
            </w:r>
            <w:proofErr w:type="spellEnd"/>
          </w:p>
        </w:tc>
        <w:tc>
          <w:tcPr>
            <w:tcW w:w="1213" w:type="dxa"/>
            <w:vMerge/>
            <w:shd w:val="clear" w:color="auto" w:fill="auto"/>
          </w:tcPr>
          <w:p w14:paraId="00BDE203" w14:textId="77777777" w:rsidR="007F58B1" w:rsidRPr="00F3613F" w:rsidRDefault="007F58B1" w:rsidP="005A18ED">
            <w:pPr>
              <w:jc w:val="left"/>
            </w:pPr>
          </w:p>
        </w:tc>
        <w:tc>
          <w:tcPr>
            <w:tcW w:w="1214" w:type="dxa"/>
            <w:vMerge/>
          </w:tcPr>
          <w:p w14:paraId="0F9450DE" w14:textId="77777777" w:rsidR="007F58B1" w:rsidRPr="00F3613F" w:rsidRDefault="007F58B1" w:rsidP="005A18ED">
            <w:pPr>
              <w:jc w:val="left"/>
            </w:pPr>
          </w:p>
        </w:tc>
      </w:tr>
      <w:tr w:rsidR="007F58B1" w:rsidRPr="00F3613F" w14:paraId="44F75C93" w14:textId="77777777" w:rsidTr="005A18ED">
        <w:tc>
          <w:tcPr>
            <w:tcW w:w="1213" w:type="dxa"/>
            <w:shd w:val="clear" w:color="auto" w:fill="auto"/>
          </w:tcPr>
          <w:p w14:paraId="36E84E71" w14:textId="084BFEBF" w:rsidR="007F58B1" w:rsidRPr="00381A51" w:rsidRDefault="007F58B1" w:rsidP="005A18ED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голубо́й</w:t>
            </w:r>
          </w:p>
        </w:tc>
        <w:tc>
          <w:tcPr>
            <w:tcW w:w="1213" w:type="dxa"/>
            <w:shd w:val="clear" w:color="auto" w:fill="auto"/>
          </w:tcPr>
          <w:p w14:paraId="091626B0" w14:textId="67CA2392" w:rsidR="007F58B1" w:rsidRPr="00F3613F" w:rsidRDefault="007F58B1" w:rsidP="005A18ED">
            <w:pPr>
              <w:jc w:val="left"/>
            </w:pPr>
            <w:r>
              <w:t>hellblau</w:t>
            </w:r>
          </w:p>
        </w:tc>
        <w:tc>
          <w:tcPr>
            <w:tcW w:w="1214" w:type="dxa"/>
            <w:shd w:val="clear" w:color="auto" w:fill="auto"/>
          </w:tcPr>
          <w:p w14:paraId="31D6D50D" w14:textId="6E8F31B0" w:rsidR="007F58B1" w:rsidRPr="00F3613F" w:rsidRDefault="007F58B1" w:rsidP="005A18ED">
            <w:pPr>
              <w:jc w:val="left"/>
            </w:pPr>
            <w:r>
              <w:t xml:space="preserve">light </w:t>
            </w:r>
            <w:proofErr w:type="spellStart"/>
            <w:r>
              <w:t>blue</w:t>
            </w:r>
            <w:proofErr w:type="spellEnd"/>
          </w:p>
        </w:tc>
        <w:tc>
          <w:tcPr>
            <w:tcW w:w="1213" w:type="dxa"/>
            <w:shd w:val="clear" w:color="auto" w:fill="auto"/>
          </w:tcPr>
          <w:p w14:paraId="19B82685" w14:textId="236A9205" w:rsidR="007F58B1" w:rsidRPr="00F3613F" w:rsidRDefault="007F58B1" w:rsidP="000413C2">
            <w:pPr>
              <w:jc w:val="left"/>
            </w:pPr>
            <w:proofErr w:type="spellStart"/>
            <w:r>
              <w:t>azzurro</w:t>
            </w:r>
            <w:proofErr w:type="spellEnd"/>
          </w:p>
        </w:tc>
        <w:tc>
          <w:tcPr>
            <w:tcW w:w="1214" w:type="dxa"/>
            <w:shd w:val="clear" w:color="auto" w:fill="auto"/>
          </w:tcPr>
          <w:p w14:paraId="48AA8B24" w14:textId="77777777" w:rsidR="007F58B1" w:rsidRPr="00143794" w:rsidRDefault="007F58B1" w:rsidP="005A18ED">
            <w:pPr>
              <w:jc w:val="left"/>
              <w:rPr>
                <w:lang w:val="de-AT"/>
              </w:rPr>
            </w:pPr>
            <w:proofErr w:type="spellStart"/>
            <w:r>
              <w:t>azul</w:t>
            </w:r>
            <w:proofErr w:type="spellEnd"/>
            <w:r>
              <w:t xml:space="preserve"> </w:t>
            </w:r>
            <w:proofErr w:type="spellStart"/>
            <w:r>
              <w:t>claro</w:t>
            </w:r>
            <w:proofErr w:type="spellEnd"/>
          </w:p>
        </w:tc>
        <w:tc>
          <w:tcPr>
            <w:tcW w:w="1213" w:type="dxa"/>
            <w:vMerge/>
            <w:shd w:val="clear" w:color="auto" w:fill="auto"/>
          </w:tcPr>
          <w:p w14:paraId="51A8C137" w14:textId="77777777" w:rsidR="007F58B1" w:rsidRPr="00F3613F" w:rsidRDefault="007F58B1" w:rsidP="005A18ED">
            <w:pPr>
              <w:jc w:val="left"/>
            </w:pPr>
          </w:p>
        </w:tc>
        <w:tc>
          <w:tcPr>
            <w:tcW w:w="1214" w:type="dxa"/>
            <w:vMerge/>
          </w:tcPr>
          <w:p w14:paraId="52092C5A" w14:textId="77777777" w:rsidR="007F58B1" w:rsidRPr="00F3613F" w:rsidRDefault="007F58B1" w:rsidP="005A18ED">
            <w:pPr>
              <w:jc w:val="left"/>
            </w:pPr>
          </w:p>
        </w:tc>
      </w:tr>
      <w:tr w:rsidR="007F58B1" w:rsidRPr="00F3613F" w14:paraId="047A8D7F" w14:textId="77777777" w:rsidTr="009A77DA"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60A7521C" w14:textId="6CE21D98" w:rsidR="007F58B1" w:rsidRPr="00927E07" w:rsidRDefault="007F58B1" w:rsidP="000445A9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наве́рно / вероя́тно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20793F4A" w14:textId="77777777" w:rsidR="00CC35DD" w:rsidRDefault="00CC35DD" w:rsidP="005A18ED">
            <w:pPr>
              <w:jc w:val="left"/>
            </w:pPr>
            <w:proofErr w:type="gramStart"/>
            <w:r>
              <w:t>w</w:t>
            </w:r>
            <w:r w:rsidR="007F58B1">
              <w:t>ahr</w:t>
            </w:r>
            <w:r>
              <w:t>-</w:t>
            </w:r>
            <w:r w:rsidR="007F58B1">
              <w:t>scheinlich</w:t>
            </w:r>
            <w:proofErr w:type="gramEnd"/>
            <w:r w:rsidR="007F58B1">
              <w:t>, voraus</w:t>
            </w:r>
            <w:r>
              <w:t>-</w:t>
            </w:r>
          </w:p>
          <w:p w14:paraId="0E05ECCB" w14:textId="34AE5ED7" w:rsidR="007F58B1" w:rsidRPr="00F3613F" w:rsidRDefault="007F58B1" w:rsidP="005A18ED">
            <w:pPr>
              <w:jc w:val="left"/>
            </w:pPr>
            <w:r>
              <w:t>sichtlich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auto"/>
          </w:tcPr>
          <w:p w14:paraId="1459DB73" w14:textId="77777777" w:rsidR="007F58B1" w:rsidRPr="00F3613F" w:rsidRDefault="007F58B1" w:rsidP="005A18ED">
            <w:pPr>
              <w:jc w:val="left"/>
            </w:pPr>
            <w:proofErr w:type="spellStart"/>
            <w:r w:rsidRPr="00F3613F">
              <w:t>probably</w:t>
            </w:r>
            <w:proofErr w:type="spellEnd"/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56448AFD" w14:textId="33C254D7" w:rsidR="007F58B1" w:rsidRPr="00F3613F" w:rsidRDefault="006C4F8E" w:rsidP="000F41A0">
            <w:pPr>
              <w:jc w:val="left"/>
            </w:pPr>
            <w:proofErr w:type="spellStart"/>
            <w:r>
              <w:t>p</w:t>
            </w:r>
            <w:r w:rsidR="00132B06">
              <w:t>robabil</w:t>
            </w:r>
            <w:r>
              <w:t>-</w:t>
            </w:r>
            <w:r w:rsidR="00132B06">
              <w:t>mente</w:t>
            </w:r>
            <w:proofErr w:type="spellEnd"/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auto"/>
          </w:tcPr>
          <w:p w14:paraId="1E94FF4D" w14:textId="623FF26F" w:rsidR="007F58B1" w:rsidRPr="00F3613F" w:rsidRDefault="006C4F8E" w:rsidP="005A18ED">
            <w:pPr>
              <w:jc w:val="left"/>
            </w:pPr>
            <w:r>
              <w:t>p</w:t>
            </w:r>
            <w:r w:rsidR="007F58B1">
              <w:t>robable</w:t>
            </w:r>
            <w:r>
              <w:t>-</w:t>
            </w:r>
            <w:proofErr w:type="spellStart"/>
            <w:r w:rsidR="007F58B1">
              <w:t>mente</w:t>
            </w:r>
            <w:proofErr w:type="spellEnd"/>
          </w:p>
        </w:tc>
        <w:tc>
          <w:tcPr>
            <w:tcW w:w="1213" w:type="dxa"/>
            <w:vMerge/>
            <w:shd w:val="clear" w:color="auto" w:fill="auto"/>
          </w:tcPr>
          <w:p w14:paraId="5512FC52" w14:textId="77777777" w:rsidR="007F58B1" w:rsidRPr="00F3613F" w:rsidRDefault="007F58B1" w:rsidP="005A18ED">
            <w:pPr>
              <w:jc w:val="left"/>
            </w:pPr>
          </w:p>
        </w:tc>
        <w:tc>
          <w:tcPr>
            <w:tcW w:w="1214" w:type="dxa"/>
            <w:vMerge/>
          </w:tcPr>
          <w:p w14:paraId="5466BD57" w14:textId="77777777" w:rsidR="007F58B1" w:rsidRPr="00F3613F" w:rsidRDefault="007F58B1" w:rsidP="005A18ED">
            <w:pPr>
              <w:jc w:val="left"/>
            </w:pPr>
          </w:p>
        </w:tc>
      </w:tr>
      <w:tr w:rsidR="007F58B1" w:rsidRPr="00F3613F" w14:paraId="5999267E" w14:textId="77777777" w:rsidTr="005A18ED"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6C930146" w14:textId="748B78AC" w:rsidR="007F58B1" w:rsidRPr="000D61A4" w:rsidRDefault="007F58B1" w:rsidP="005A18ED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пода́рок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5EA4C6D9" w14:textId="77777777" w:rsidR="007F58B1" w:rsidRPr="00F3613F" w:rsidRDefault="007F58B1" w:rsidP="005A18ED">
            <w:pPr>
              <w:jc w:val="left"/>
            </w:pPr>
            <w:r w:rsidRPr="00F3613F">
              <w:t>Geschenk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auto"/>
          </w:tcPr>
          <w:p w14:paraId="726D6CBD" w14:textId="19F77570" w:rsidR="007F58B1" w:rsidRPr="00F3613F" w:rsidRDefault="007F58B1" w:rsidP="005A18ED">
            <w:pPr>
              <w:jc w:val="left"/>
            </w:pPr>
            <w:proofErr w:type="spellStart"/>
            <w:r>
              <w:t>present</w:t>
            </w:r>
            <w:proofErr w:type="spellEnd"/>
            <w:r>
              <w:t xml:space="preserve"> / </w:t>
            </w:r>
            <w:proofErr w:type="spellStart"/>
            <w:r>
              <w:t>gift</w:t>
            </w:r>
            <w:proofErr w:type="spellEnd"/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</w:tcPr>
          <w:p w14:paraId="6AF17CCD" w14:textId="17905A45" w:rsidR="007F58B1" w:rsidRPr="00F3613F" w:rsidRDefault="007F58B1" w:rsidP="005A18ED">
            <w:pPr>
              <w:jc w:val="left"/>
            </w:pPr>
            <w:proofErr w:type="spellStart"/>
            <w:r>
              <w:t>regalo</w:t>
            </w:r>
            <w:proofErr w:type="spellEnd"/>
          </w:p>
        </w:tc>
        <w:tc>
          <w:tcPr>
            <w:tcW w:w="1214" w:type="dxa"/>
            <w:tcBorders>
              <w:bottom w:val="single" w:sz="4" w:space="0" w:color="auto"/>
            </w:tcBorders>
            <w:shd w:val="clear" w:color="auto" w:fill="auto"/>
          </w:tcPr>
          <w:p w14:paraId="4D4DC546" w14:textId="3584208C" w:rsidR="007F58B1" w:rsidRPr="00F3613F" w:rsidRDefault="007F58B1" w:rsidP="005A18ED">
            <w:pPr>
              <w:jc w:val="left"/>
            </w:pPr>
            <w:proofErr w:type="spellStart"/>
            <w:r>
              <w:t>regalo</w:t>
            </w:r>
            <w:proofErr w:type="spellEnd"/>
          </w:p>
        </w:tc>
        <w:tc>
          <w:tcPr>
            <w:tcW w:w="121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B95F18F" w14:textId="77777777" w:rsidR="007F58B1" w:rsidRPr="00F3613F" w:rsidRDefault="007F58B1" w:rsidP="005A18ED">
            <w:pPr>
              <w:jc w:val="left"/>
            </w:pPr>
          </w:p>
        </w:tc>
        <w:tc>
          <w:tcPr>
            <w:tcW w:w="1214" w:type="dxa"/>
            <w:vMerge/>
            <w:tcBorders>
              <w:bottom w:val="single" w:sz="4" w:space="0" w:color="auto"/>
            </w:tcBorders>
          </w:tcPr>
          <w:p w14:paraId="0260E0B5" w14:textId="77777777" w:rsidR="007F58B1" w:rsidRPr="00F3613F" w:rsidRDefault="007F58B1" w:rsidP="005A18ED">
            <w:pPr>
              <w:jc w:val="left"/>
            </w:pPr>
          </w:p>
        </w:tc>
      </w:tr>
      <w:tr w:rsidR="00A017B8" w:rsidRPr="002C256D" w14:paraId="4E85D6A5" w14:textId="77777777" w:rsidTr="005A18ED">
        <w:tc>
          <w:tcPr>
            <w:tcW w:w="84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668617" w14:textId="77777777" w:rsidR="00A017B8" w:rsidRDefault="00A017B8" w:rsidP="005A18ED">
            <w:pPr>
              <w:pStyle w:val="Tabelle-ErsteReihe"/>
              <w:jc w:val="center"/>
              <w:rPr>
                <w:sz w:val="18"/>
                <w:szCs w:val="18"/>
              </w:rPr>
            </w:pPr>
          </w:p>
          <w:p w14:paraId="6F331AC9" w14:textId="77777777" w:rsidR="00A017B8" w:rsidRPr="002C256D" w:rsidRDefault="00A017B8" w:rsidP="005A18ED">
            <w:pPr>
              <w:pStyle w:val="Tabelle-ErsteReihe"/>
              <w:jc w:val="center"/>
              <w:rPr>
                <w:sz w:val="16"/>
                <w:szCs w:val="16"/>
                <w:lang w:val="ru-RU"/>
              </w:rPr>
            </w:pPr>
            <w:r w:rsidRPr="002C256D">
              <w:rPr>
                <w:sz w:val="16"/>
                <w:szCs w:val="16"/>
                <w:lang w:val="ru-RU"/>
              </w:rPr>
              <w:t>Ва</w:t>
            </w:r>
            <w:r>
              <w:rPr>
                <w:sz w:val="16"/>
                <w:szCs w:val="16"/>
                <w:lang w:val="ru-RU"/>
              </w:rPr>
              <w:t>́</w:t>
            </w:r>
            <w:r w:rsidRPr="002C256D">
              <w:rPr>
                <w:sz w:val="16"/>
                <w:szCs w:val="16"/>
                <w:lang w:val="ru-RU"/>
              </w:rPr>
              <w:t>ши приме</w:t>
            </w:r>
            <w:r>
              <w:rPr>
                <w:sz w:val="16"/>
                <w:szCs w:val="16"/>
                <w:lang w:val="ru-RU"/>
              </w:rPr>
              <w:t>́</w:t>
            </w:r>
            <w:r w:rsidRPr="002C256D">
              <w:rPr>
                <w:sz w:val="16"/>
                <w:szCs w:val="16"/>
                <w:lang w:val="ru-RU"/>
              </w:rPr>
              <w:t>ры</w:t>
            </w:r>
            <w:r>
              <w:rPr>
                <w:sz w:val="16"/>
                <w:szCs w:val="16"/>
                <w:lang w:val="ru-RU"/>
              </w:rPr>
              <w:t xml:space="preserve"> из те́кста пе́сни</w:t>
            </w:r>
          </w:p>
          <w:p w14:paraId="16978995" w14:textId="77777777" w:rsidR="00A017B8" w:rsidRPr="002C256D" w:rsidRDefault="00A017B8" w:rsidP="005A18ED">
            <w:pPr>
              <w:pStyle w:val="Tabelle-ErsteReihe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FD036C" w:rsidRPr="002C256D" w14:paraId="13032F9D" w14:textId="77777777" w:rsidTr="00422FBC">
        <w:trPr>
          <w:trHeight w:val="947"/>
        </w:trPr>
        <w:tc>
          <w:tcPr>
            <w:tcW w:w="8494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7F7D9F57" w14:textId="77777777" w:rsidR="00FD036C" w:rsidRDefault="00FD036C" w:rsidP="005A18ED">
            <w:pPr>
              <w:jc w:val="left"/>
              <w:rPr>
                <w:lang w:val="ru-RU"/>
              </w:rPr>
            </w:pPr>
          </w:p>
          <w:p w14:paraId="0666060F" w14:textId="5FDE9994" w:rsidR="00FD036C" w:rsidRPr="006F66B4" w:rsidRDefault="00FD036C" w:rsidP="00FD036C">
            <w:pPr>
              <w:jc w:val="center"/>
              <w:rPr>
                <w:i/>
              </w:rPr>
            </w:pPr>
            <w:r w:rsidRPr="006F66B4">
              <w:rPr>
                <w:i/>
              </w:rPr>
              <w:t>Individuell verschieden</w:t>
            </w:r>
          </w:p>
        </w:tc>
      </w:tr>
    </w:tbl>
    <w:p w14:paraId="42476380" w14:textId="69A26DBA" w:rsidR="00A017B8" w:rsidRPr="00454400" w:rsidRDefault="00C26599" w:rsidP="00287F23">
      <w:pPr>
        <w:pStyle w:val="StandardWeb"/>
        <w:spacing w:before="0" w:beforeAutospacing="0" w:after="0" w:afterAutospacing="0"/>
        <w:jc w:val="right"/>
        <w:rPr>
          <w:rFonts w:asciiTheme="minorHAnsi" w:hAnsiTheme="minorHAnsi"/>
          <w:color w:val="3E3D40"/>
          <w:sz w:val="16"/>
          <w:szCs w:val="16"/>
        </w:rPr>
      </w:pPr>
      <w:r w:rsidRPr="00454400">
        <w:rPr>
          <w:rFonts w:asciiTheme="minorHAnsi" w:hAnsiTheme="minorHAnsi"/>
          <w:color w:val="3E3D40"/>
          <w:sz w:val="16"/>
          <w:szCs w:val="16"/>
        </w:rPr>
        <w:t xml:space="preserve">*= 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>ориентировочный</w:t>
      </w:r>
      <w:r w:rsidRPr="00454400">
        <w:rPr>
          <w:rFonts w:asciiTheme="minorHAnsi" w:hAnsiTheme="minorHAnsi"/>
          <w:color w:val="3E3D40"/>
          <w:sz w:val="16"/>
          <w:szCs w:val="16"/>
        </w:rPr>
        <w:t xml:space="preserve"> </w:t>
      </w:r>
      <w:r w:rsidRPr="00454400">
        <w:rPr>
          <w:rFonts w:asciiTheme="minorHAnsi" w:hAnsiTheme="minorHAnsi"/>
          <w:color w:val="3E3D40"/>
          <w:sz w:val="16"/>
          <w:szCs w:val="16"/>
          <w:lang w:val="ru-RU"/>
        </w:rPr>
        <w:t>ключ</w:t>
      </w:r>
      <w:r w:rsidR="00530DB5" w:rsidRPr="00454400">
        <w:rPr>
          <w:rFonts w:asciiTheme="minorHAnsi" w:hAnsiTheme="minorHAnsi"/>
          <w:color w:val="3E3D40"/>
          <w:sz w:val="16"/>
          <w:szCs w:val="16"/>
        </w:rPr>
        <w:t xml:space="preserve"> (Weitere Varianten sind hier möglich)</w:t>
      </w:r>
    </w:p>
    <w:sectPr w:rsidR="00A017B8" w:rsidRPr="00454400" w:rsidSect="00A4476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footnotePr>
        <w:numRestart w:val="eachSect"/>
      </w:footnotePr>
      <w:pgSz w:w="11906" w:h="16838"/>
      <w:pgMar w:top="2455" w:right="1701" w:bottom="851" w:left="1701" w:header="709" w:footer="57" w:gutter="0"/>
      <w:pgNumType w:start="13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FAD750" w14:textId="77777777" w:rsidR="00E54245" w:rsidRDefault="00E54245" w:rsidP="00233A88">
      <w:r>
        <w:separator/>
      </w:r>
    </w:p>
  </w:endnote>
  <w:endnote w:type="continuationSeparator" w:id="0">
    <w:p w14:paraId="634540FC" w14:textId="77777777" w:rsidR="00E54245" w:rsidRDefault="00E54245" w:rsidP="0023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 Light (Überschriften)">
    <w:altName w:val="Calibri Light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(Textkörper)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FB608" w14:textId="77777777" w:rsidR="0091764F" w:rsidRDefault="0091764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6089518"/>
      <w:docPartObj>
        <w:docPartGallery w:val="Page Numbers (Bottom of Page)"/>
        <w:docPartUnique/>
      </w:docPartObj>
    </w:sdtPr>
    <w:sdtEndPr/>
    <w:sdtContent>
      <w:p w14:paraId="7E1A0A8B" w14:textId="4E2BE86B" w:rsidR="00A4476E" w:rsidRDefault="00A4476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830">
          <w:rPr>
            <w:noProof/>
          </w:rPr>
          <w:t>142</w:t>
        </w:r>
        <w:r>
          <w:fldChar w:fldCharType="end"/>
        </w:r>
      </w:p>
    </w:sdtContent>
  </w:sdt>
  <w:p w14:paraId="0480D294" w14:textId="77777777" w:rsidR="00A4476E" w:rsidRDefault="00A4476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C52F4" w14:textId="77777777" w:rsidR="00A4476E" w:rsidRPr="00233A88" w:rsidRDefault="00A4476E" w:rsidP="00A4476E">
    <w:pPr>
      <w:pStyle w:val="Fuzeile"/>
      <w:spacing w:before="360" w:line="240" w:lineRule="auto"/>
      <w:ind w:left="709"/>
      <w:rPr>
        <w:sz w:val="18"/>
        <w:szCs w:val="18"/>
      </w:rPr>
    </w:pPr>
    <w:bookmarkStart w:id="5" w:name="_Hlk124242088"/>
    <w:bookmarkStart w:id="6" w:name="_Hlk124242089"/>
    <w:r w:rsidRPr="00233A88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743232" behindDoc="0" locked="0" layoutInCell="1" allowOverlap="1" wp14:anchorId="1F170FC4" wp14:editId="52C4A3B9">
          <wp:simplePos x="0" y="0"/>
          <wp:positionH relativeFrom="margin">
            <wp:posOffset>-209550</wp:posOffset>
          </wp:positionH>
          <wp:positionV relativeFrom="page">
            <wp:posOffset>10048875</wp:posOffset>
          </wp:positionV>
          <wp:extent cx="482600" cy="215265"/>
          <wp:effectExtent l="0" t="0" r="0" b="0"/>
          <wp:wrapSquare wrapText="bothSides"/>
          <wp:docPr id="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reative commons_grau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600" cy="215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3A88">
      <w:rPr>
        <w:sz w:val="18"/>
        <w:szCs w:val="18"/>
      </w:rPr>
      <w:t xml:space="preserve">Der Inhalt dieser Veröffentlichung steht unter einer Creative </w:t>
    </w:r>
    <w:proofErr w:type="spellStart"/>
    <w:r w:rsidRPr="00233A88">
      <w:rPr>
        <w:sz w:val="18"/>
        <w:szCs w:val="18"/>
      </w:rPr>
      <w:t>Commons</w:t>
    </w:r>
    <w:proofErr w:type="spellEnd"/>
    <w:r w:rsidRPr="00233A88">
      <w:rPr>
        <w:sz w:val="18"/>
        <w:szCs w:val="18"/>
      </w:rPr>
      <w:t xml:space="preserve"> Namensnennung 4.0 Lizenz (</w:t>
    </w:r>
    <w:r w:rsidRPr="003D5734">
      <w:rPr>
        <w:sz w:val="18"/>
        <w:szCs w:val="18"/>
      </w:rPr>
      <w:t xml:space="preserve">Creative </w:t>
    </w:r>
    <w:proofErr w:type="spellStart"/>
    <w:r w:rsidRPr="003D5734">
      <w:rPr>
        <w:sz w:val="18"/>
        <w:szCs w:val="18"/>
      </w:rPr>
      <w:t>Commons</w:t>
    </w:r>
    <w:proofErr w:type="spellEnd"/>
    <w:r w:rsidRPr="003D5734">
      <w:rPr>
        <w:sz w:val="18"/>
        <w:szCs w:val="18"/>
      </w:rPr>
      <w:t xml:space="preserve"> — Namensnennung 4.0 International — CC BY 4.0</w:t>
    </w:r>
    <w:r w:rsidRPr="00233A88">
      <w:rPr>
        <w:sz w:val="18"/>
        <w:szCs w:val="18"/>
      </w:rPr>
      <w:t>). Ausgenommen sind Bilder, Screenshots und Logos.</w:t>
    </w:r>
    <w:bookmarkEnd w:id="5"/>
    <w:bookmarkEnd w:id="6"/>
  </w:p>
  <w:p w14:paraId="13B5CFFE" w14:textId="77777777" w:rsidR="00A4476E" w:rsidRDefault="00A447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D4D7F" w14:textId="77777777" w:rsidR="00E54245" w:rsidRDefault="00E54245" w:rsidP="00233A88">
      <w:r>
        <w:separator/>
      </w:r>
    </w:p>
  </w:footnote>
  <w:footnote w:type="continuationSeparator" w:id="0">
    <w:p w14:paraId="1A264BD3" w14:textId="77777777" w:rsidR="00E54245" w:rsidRDefault="00E54245" w:rsidP="00233A88">
      <w:r>
        <w:continuationSeparator/>
      </w:r>
    </w:p>
  </w:footnote>
  <w:footnote w:id="1">
    <w:p w14:paraId="41AB1D1B" w14:textId="19EAB293" w:rsidR="00793D96" w:rsidRPr="00454400" w:rsidRDefault="00793D96" w:rsidP="00793D96">
      <w:pPr>
        <w:pStyle w:val="Funotentext"/>
        <w:jc w:val="both"/>
        <w:rPr>
          <w:color w:val="3E3D40"/>
          <w:sz w:val="18"/>
          <w:szCs w:val="18"/>
        </w:rPr>
      </w:pPr>
      <w:r w:rsidRPr="00454400">
        <w:rPr>
          <w:rStyle w:val="Funotenzeichen"/>
          <w:color w:val="3E3D40"/>
          <w:sz w:val="18"/>
          <w:szCs w:val="18"/>
        </w:rPr>
        <w:footnoteRef/>
      </w:r>
      <w:r w:rsidRPr="00454400">
        <w:rPr>
          <w:color w:val="3E3D40"/>
          <w:sz w:val="18"/>
          <w:szCs w:val="18"/>
        </w:rPr>
        <w:t xml:space="preserve"> Die Anweisungen sind auf Russisch verfasst und zumeist mit einem Beispiel versehen, wodurch das Verständnis erleichtert werden soll. </w:t>
      </w:r>
      <w:r w:rsidR="00EE79BC" w:rsidRPr="00454400">
        <w:rPr>
          <w:color w:val="3E3D40"/>
          <w:sz w:val="18"/>
          <w:szCs w:val="18"/>
        </w:rPr>
        <w:t>Nichtsdestotrotz wird die Lehrperson in Anbetracht des Zielniveaus A2+ weitere Erkl</w:t>
      </w:r>
      <w:r w:rsidR="00A25410" w:rsidRPr="00454400">
        <w:rPr>
          <w:color w:val="3E3D40"/>
          <w:sz w:val="18"/>
          <w:szCs w:val="18"/>
        </w:rPr>
        <w:t>ärungen anbringen oder bei Bedarf</w:t>
      </w:r>
      <w:r w:rsidR="00EE79BC" w:rsidRPr="00454400">
        <w:rPr>
          <w:color w:val="3E3D40"/>
          <w:sz w:val="18"/>
          <w:szCs w:val="18"/>
        </w:rPr>
        <w:t xml:space="preserve"> Teile der Anweisungen </w:t>
      </w:r>
      <w:r w:rsidR="00A03123" w:rsidRPr="00454400">
        <w:rPr>
          <w:color w:val="3E3D40"/>
          <w:sz w:val="18"/>
          <w:szCs w:val="18"/>
        </w:rPr>
        <w:t xml:space="preserve">in die Bildungssprache </w:t>
      </w:r>
      <w:r w:rsidR="003821E7" w:rsidRPr="00454400">
        <w:rPr>
          <w:color w:val="3E3D40"/>
          <w:sz w:val="18"/>
          <w:szCs w:val="18"/>
        </w:rPr>
        <w:t>übertragen</w:t>
      </w:r>
      <w:r w:rsidR="00EE79BC" w:rsidRPr="00454400">
        <w:rPr>
          <w:color w:val="3E3D40"/>
          <w:sz w:val="18"/>
          <w:szCs w:val="18"/>
        </w:rPr>
        <w:t xml:space="preserve"> müssen.</w:t>
      </w:r>
    </w:p>
  </w:footnote>
  <w:footnote w:id="2">
    <w:p w14:paraId="1D8D690B" w14:textId="693D5945" w:rsidR="00B86223" w:rsidRPr="00454400" w:rsidRDefault="00B86223" w:rsidP="00571E7E">
      <w:pPr>
        <w:pStyle w:val="Funotentext"/>
        <w:jc w:val="both"/>
        <w:rPr>
          <w:i/>
          <w:color w:val="3E3D40"/>
        </w:rPr>
      </w:pPr>
      <w:r w:rsidRPr="00454400">
        <w:rPr>
          <w:rStyle w:val="Funotenzeichen"/>
          <w:color w:val="3E3D40"/>
        </w:rPr>
        <w:footnoteRef/>
      </w:r>
      <w:r w:rsidRPr="00454400">
        <w:rPr>
          <w:color w:val="3E3D40"/>
        </w:rPr>
        <w:t xml:space="preserve"> </w:t>
      </w:r>
      <w:r w:rsidR="001716B7" w:rsidRPr="00454400">
        <w:rPr>
          <w:color w:val="3E3D40"/>
        </w:rPr>
        <w:t>D</w:t>
      </w:r>
      <w:r w:rsidR="00172E71" w:rsidRPr="00454400">
        <w:rPr>
          <w:color w:val="3E3D40"/>
        </w:rPr>
        <w:t>er Hinweis</w:t>
      </w:r>
      <w:r w:rsidR="002C1A83" w:rsidRPr="00454400">
        <w:rPr>
          <w:color w:val="3E3D40"/>
        </w:rPr>
        <w:t>,</w:t>
      </w:r>
      <w:r w:rsidR="00172E71" w:rsidRPr="00454400">
        <w:rPr>
          <w:color w:val="3E3D40"/>
        </w:rPr>
        <w:t xml:space="preserve"> auf die Wortformen (z.B. Endungen von Adverbien und Substantiven) zu achten, kann bei der Lösung dieser Aktivität helfen. </w:t>
      </w:r>
      <w:r w:rsidR="00085A77" w:rsidRPr="00454400">
        <w:rPr>
          <w:color w:val="3E3D40"/>
        </w:rPr>
        <w:t>Hilfestellung kann von der Lehrperson angeboten werden, inde</w:t>
      </w:r>
      <w:r w:rsidR="00112537" w:rsidRPr="00454400">
        <w:rPr>
          <w:color w:val="3E3D40"/>
        </w:rPr>
        <w:t>m s</w:t>
      </w:r>
      <w:r w:rsidR="00085A77" w:rsidRPr="00454400">
        <w:rPr>
          <w:color w:val="3E3D40"/>
        </w:rPr>
        <w:t xml:space="preserve">ie Umschreibungen bzw. weiterführende Erklärungen in der Zielsprache anbietet, wie z.B. </w:t>
      </w:r>
      <w:r w:rsidR="00085A77" w:rsidRPr="00454400">
        <w:rPr>
          <w:i/>
          <w:color w:val="3E3D40"/>
          <w:lang w:val="ru-RU"/>
        </w:rPr>
        <w:t>пешехо</w:t>
      </w:r>
      <w:r w:rsidR="00160507" w:rsidRPr="00454400">
        <w:rPr>
          <w:i/>
          <w:color w:val="3E3D40"/>
        </w:rPr>
        <w:t>́</w:t>
      </w:r>
      <w:r w:rsidR="00085A77" w:rsidRPr="00454400">
        <w:rPr>
          <w:i/>
          <w:color w:val="3E3D40"/>
          <w:lang w:val="ru-RU"/>
        </w:rPr>
        <w:t>д</w:t>
      </w:r>
      <w:r w:rsidR="00A74483" w:rsidRPr="00454400">
        <w:rPr>
          <w:i/>
          <w:color w:val="3E3D40"/>
        </w:rPr>
        <w:t xml:space="preserve"> – </w:t>
      </w:r>
      <w:proofErr w:type="spellStart"/>
      <w:r w:rsidR="00A74483" w:rsidRPr="00454400">
        <w:rPr>
          <w:i/>
          <w:color w:val="3E3D40"/>
        </w:rPr>
        <w:t>э</w:t>
      </w:r>
      <w:r w:rsidR="00FB110A" w:rsidRPr="00454400">
        <w:rPr>
          <w:i/>
          <w:color w:val="3E3D40"/>
        </w:rPr>
        <w:t>́</w:t>
      </w:r>
      <w:r w:rsidR="00A74483" w:rsidRPr="00454400">
        <w:rPr>
          <w:i/>
          <w:color w:val="3E3D40"/>
        </w:rPr>
        <w:t>то</w:t>
      </w:r>
      <w:proofErr w:type="spellEnd"/>
      <w:r w:rsidR="00A74483" w:rsidRPr="00454400">
        <w:rPr>
          <w:i/>
          <w:color w:val="3E3D40"/>
        </w:rPr>
        <w:t xml:space="preserve"> </w:t>
      </w:r>
      <w:r w:rsidR="00483837" w:rsidRPr="00454400">
        <w:rPr>
          <w:i/>
          <w:color w:val="3E3D40"/>
          <w:lang w:val="ru-RU"/>
        </w:rPr>
        <w:t>челове</w:t>
      </w:r>
      <w:r w:rsidR="00160507" w:rsidRPr="00454400">
        <w:rPr>
          <w:i/>
          <w:color w:val="3E3D40"/>
        </w:rPr>
        <w:t>́</w:t>
      </w:r>
      <w:r w:rsidR="00483837" w:rsidRPr="00454400">
        <w:rPr>
          <w:i/>
          <w:color w:val="3E3D40"/>
          <w:lang w:val="ru-RU"/>
        </w:rPr>
        <w:t>к</w:t>
      </w:r>
      <w:r w:rsidR="00483837" w:rsidRPr="00454400">
        <w:rPr>
          <w:i/>
          <w:color w:val="3E3D40"/>
        </w:rPr>
        <w:t xml:space="preserve">, </w:t>
      </w:r>
      <w:r w:rsidR="00483837" w:rsidRPr="00454400">
        <w:rPr>
          <w:i/>
          <w:color w:val="3E3D40"/>
          <w:lang w:val="ru-RU"/>
        </w:rPr>
        <w:t>кото</w:t>
      </w:r>
      <w:r w:rsidR="00160507" w:rsidRPr="00454400">
        <w:rPr>
          <w:i/>
          <w:color w:val="3E3D40"/>
        </w:rPr>
        <w:t>́</w:t>
      </w:r>
      <w:r w:rsidR="00483837" w:rsidRPr="00454400">
        <w:rPr>
          <w:i/>
          <w:color w:val="3E3D40"/>
          <w:lang w:val="ru-RU"/>
        </w:rPr>
        <w:t>рый</w:t>
      </w:r>
      <w:r w:rsidR="00483837" w:rsidRPr="00454400">
        <w:rPr>
          <w:i/>
          <w:color w:val="3E3D40"/>
        </w:rPr>
        <w:t xml:space="preserve"> </w:t>
      </w:r>
      <w:r w:rsidR="00483837" w:rsidRPr="00454400">
        <w:rPr>
          <w:i/>
          <w:color w:val="3E3D40"/>
          <w:lang w:val="ru-RU"/>
        </w:rPr>
        <w:t>нахо</w:t>
      </w:r>
      <w:r w:rsidR="00160507" w:rsidRPr="00454400">
        <w:rPr>
          <w:i/>
          <w:color w:val="3E3D40"/>
        </w:rPr>
        <w:t>́</w:t>
      </w:r>
      <w:r w:rsidR="00483837" w:rsidRPr="00454400">
        <w:rPr>
          <w:i/>
          <w:color w:val="3E3D40"/>
          <w:lang w:val="ru-RU"/>
        </w:rPr>
        <w:t>дится</w:t>
      </w:r>
      <w:r w:rsidR="00483837" w:rsidRPr="00454400">
        <w:rPr>
          <w:i/>
          <w:color w:val="3E3D40"/>
        </w:rPr>
        <w:t xml:space="preserve"> </w:t>
      </w:r>
      <w:r w:rsidR="00483837" w:rsidRPr="00454400">
        <w:rPr>
          <w:i/>
          <w:color w:val="3E3D40"/>
          <w:lang w:val="ru-RU"/>
        </w:rPr>
        <w:t>на</w:t>
      </w:r>
      <w:r w:rsidR="00483837" w:rsidRPr="00454400">
        <w:rPr>
          <w:i/>
          <w:color w:val="3E3D40"/>
        </w:rPr>
        <w:t xml:space="preserve"> </w:t>
      </w:r>
      <w:r w:rsidR="00483837" w:rsidRPr="00454400">
        <w:rPr>
          <w:i/>
          <w:color w:val="3E3D40"/>
          <w:lang w:val="ru-RU"/>
        </w:rPr>
        <w:t>у</w:t>
      </w:r>
      <w:r w:rsidR="00160507" w:rsidRPr="00454400">
        <w:rPr>
          <w:i/>
          <w:color w:val="3E3D40"/>
        </w:rPr>
        <w:t>́</w:t>
      </w:r>
      <w:r w:rsidR="00483837" w:rsidRPr="00454400">
        <w:rPr>
          <w:i/>
          <w:color w:val="3E3D40"/>
          <w:lang w:val="ru-RU"/>
        </w:rPr>
        <w:t>лице</w:t>
      </w:r>
      <w:r w:rsidR="00483837" w:rsidRPr="00454400">
        <w:rPr>
          <w:i/>
          <w:color w:val="3E3D40"/>
        </w:rPr>
        <w:t xml:space="preserve"> </w:t>
      </w:r>
      <w:r w:rsidR="00483837" w:rsidRPr="00454400">
        <w:rPr>
          <w:i/>
          <w:color w:val="3E3D40"/>
          <w:lang w:val="ru-RU"/>
        </w:rPr>
        <w:t>и</w:t>
      </w:r>
      <w:r w:rsidR="00483837" w:rsidRPr="00454400">
        <w:rPr>
          <w:i/>
          <w:color w:val="3E3D40"/>
        </w:rPr>
        <w:t xml:space="preserve"> </w:t>
      </w:r>
      <w:r w:rsidR="00483837" w:rsidRPr="00454400">
        <w:rPr>
          <w:i/>
          <w:color w:val="3E3D40"/>
          <w:lang w:val="ru-RU"/>
        </w:rPr>
        <w:t>идёт</w:t>
      </w:r>
      <w:r w:rsidR="00483837" w:rsidRPr="00454400">
        <w:rPr>
          <w:i/>
          <w:color w:val="3E3D40"/>
        </w:rPr>
        <w:t xml:space="preserve"> / </w:t>
      </w:r>
      <w:r w:rsidR="00483837" w:rsidRPr="00454400">
        <w:rPr>
          <w:i/>
          <w:color w:val="3E3D40"/>
          <w:lang w:val="ru-RU"/>
        </w:rPr>
        <w:t>хо</w:t>
      </w:r>
      <w:r w:rsidR="00160507" w:rsidRPr="00454400">
        <w:rPr>
          <w:i/>
          <w:color w:val="3E3D40"/>
        </w:rPr>
        <w:t>́</w:t>
      </w:r>
      <w:r w:rsidR="00483837" w:rsidRPr="00454400">
        <w:rPr>
          <w:i/>
          <w:color w:val="3E3D40"/>
          <w:lang w:val="ru-RU"/>
        </w:rPr>
        <w:t>дит</w:t>
      </w:r>
      <w:r w:rsidR="00483837" w:rsidRPr="00454400">
        <w:rPr>
          <w:i/>
          <w:color w:val="3E3D40"/>
        </w:rPr>
        <w:t xml:space="preserve"> </w:t>
      </w:r>
      <w:r w:rsidR="00483837" w:rsidRPr="00454400">
        <w:rPr>
          <w:i/>
          <w:color w:val="3E3D40"/>
          <w:lang w:val="ru-RU"/>
        </w:rPr>
        <w:t>пешко</w:t>
      </w:r>
      <w:r w:rsidR="00A74483" w:rsidRPr="00454400">
        <w:rPr>
          <w:i/>
          <w:color w:val="3E3D40"/>
        </w:rPr>
        <w:t>́</w:t>
      </w:r>
      <w:r w:rsidR="00483837" w:rsidRPr="00454400">
        <w:rPr>
          <w:i/>
          <w:color w:val="3E3D40"/>
          <w:lang w:val="ru-RU"/>
        </w:rPr>
        <w:t>м</w:t>
      </w:r>
      <w:r w:rsidR="004B3B1D" w:rsidRPr="00454400">
        <w:rPr>
          <w:color w:val="3E3D40"/>
        </w:rPr>
        <w:t xml:space="preserve">; </w:t>
      </w:r>
      <w:r w:rsidR="004B3B1D" w:rsidRPr="00454400">
        <w:rPr>
          <w:i/>
          <w:color w:val="3E3D40"/>
          <w:lang w:val="ru-RU"/>
        </w:rPr>
        <w:t>гармо</w:t>
      </w:r>
      <w:r w:rsidR="00A74483" w:rsidRPr="00454400">
        <w:rPr>
          <w:i/>
          <w:color w:val="3E3D40"/>
        </w:rPr>
        <w:t>́</w:t>
      </w:r>
      <w:r w:rsidR="004B3B1D" w:rsidRPr="00454400">
        <w:rPr>
          <w:i/>
          <w:color w:val="3E3D40"/>
          <w:lang w:val="ru-RU"/>
        </w:rPr>
        <w:t>шка</w:t>
      </w:r>
      <w:r w:rsidR="00FB110A" w:rsidRPr="00454400">
        <w:rPr>
          <w:i/>
          <w:color w:val="3E3D40"/>
        </w:rPr>
        <w:t xml:space="preserve"> – </w:t>
      </w:r>
      <w:proofErr w:type="spellStart"/>
      <w:r w:rsidR="00FB110A" w:rsidRPr="00454400">
        <w:rPr>
          <w:i/>
          <w:color w:val="3E3D40"/>
        </w:rPr>
        <w:t>э́то</w:t>
      </w:r>
      <w:proofErr w:type="spellEnd"/>
      <w:r w:rsidR="00FB110A" w:rsidRPr="00454400">
        <w:rPr>
          <w:i/>
          <w:color w:val="3E3D40"/>
        </w:rPr>
        <w:t xml:space="preserve"> </w:t>
      </w:r>
      <w:r w:rsidR="004B3B1D" w:rsidRPr="00454400">
        <w:rPr>
          <w:i/>
          <w:color w:val="3E3D40"/>
          <w:lang w:val="ru-RU"/>
        </w:rPr>
        <w:t>музыка</w:t>
      </w:r>
      <w:r w:rsidR="00837106" w:rsidRPr="00454400">
        <w:rPr>
          <w:i/>
          <w:color w:val="3E3D40"/>
        </w:rPr>
        <w:t>́</w:t>
      </w:r>
      <w:r w:rsidR="004B3B1D" w:rsidRPr="00454400">
        <w:rPr>
          <w:i/>
          <w:color w:val="3E3D40"/>
          <w:lang w:val="ru-RU"/>
        </w:rPr>
        <w:t>льный</w:t>
      </w:r>
      <w:r w:rsidR="004B3B1D" w:rsidRPr="00454400">
        <w:rPr>
          <w:i/>
          <w:color w:val="3E3D40"/>
        </w:rPr>
        <w:t xml:space="preserve"> </w:t>
      </w:r>
      <w:r w:rsidR="004B3B1D" w:rsidRPr="00454400">
        <w:rPr>
          <w:i/>
          <w:color w:val="3E3D40"/>
          <w:lang w:val="ru-RU"/>
        </w:rPr>
        <w:t>инструме</w:t>
      </w:r>
      <w:r w:rsidR="00837106" w:rsidRPr="00454400">
        <w:rPr>
          <w:i/>
          <w:color w:val="3E3D40"/>
        </w:rPr>
        <w:t>́</w:t>
      </w:r>
      <w:r w:rsidR="004B3B1D" w:rsidRPr="00454400">
        <w:rPr>
          <w:i/>
          <w:color w:val="3E3D40"/>
          <w:lang w:val="ru-RU"/>
        </w:rPr>
        <w:t>нт</w:t>
      </w:r>
      <w:r w:rsidR="004B3B1D" w:rsidRPr="00454400">
        <w:rPr>
          <w:i/>
          <w:color w:val="3E3D40"/>
        </w:rPr>
        <w:t>.</w:t>
      </w:r>
      <w:r w:rsidR="009025F8" w:rsidRPr="00454400">
        <w:rPr>
          <w:i/>
          <w:color w:val="3E3D40"/>
        </w:rPr>
        <w:t xml:space="preserve"> </w:t>
      </w:r>
      <w:r w:rsidR="005D65AF" w:rsidRPr="00454400">
        <w:rPr>
          <w:color w:val="3E3D40"/>
        </w:rPr>
        <w:t xml:space="preserve">Auch </w:t>
      </w:r>
      <w:r w:rsidR="009025F8" w:rsidRPr="00454400">
        <w:rPr>
          <w:color w:val="3E3D40"/>
        </w:rPr>
        <w:t>kann den Schüler*innen die Verwendung eines Online-Wörterbuches gestattet werden.</w:t>
      </w:r>
    </w:p>
  </w:footnote>
  <w:footnote w:id="3">
    <w:p w14:paraId="7031CFB8" w14:textId="2BECD7D3" w:rsidR="00005DE1" w:rsidRPr="00454400" w:rsidRDefault="00005DE1">
      <w:pPr>
        <w:pStyle w:val="Funotentext"/>
        <w:rPr>
          <w:color w:val="3E3D40"/>
        </w:rPr>
      </w:pPr>
      <w:r w:rsidRPr="00454400">
        <w:rPr>
          <w:rStyle w:val="Funotenzeichen"/>
          <w:color w:val="3E3D40"/>
        </w:rPr>
        <w:footnoteRef/>
      </w:r>
      <w:r w:rsidRPr="00454400">
        <w:rPr>
          <w:color w:val="3E3D40"/>
        </w:rPr>
        <w:t xml:space="preserve"> </w:t>
      </w:r>
      <w:r w:rsidRPr="00454400">
        <w:rPr>
          <w:color w:val="3E3D40"/>
          <w:sz w:val="18"/>
          <w:szCs w:val="18"/>
        </w:rPr>
        <w:t>Falls notwendig, kann den Schüler*innen die Verwendung eines Online-Wörterbuches gestattet werden.</w:t>
      </w:r>
    </w:p>
  </w:footnote>
  <w:footnote w:id="4">
    <w:p w14:paraId="2C8499C7" w14:textId="7687A992" w:rsidR="00191927" w:rsidRPr="00454400" w:rsidRDefault="00191927" w:rsidP="00CC5F99">
      <w:pPr>
        <w:pStyle w:val="Funotentext"/>
        <w:jc w:val="both"/>
        <w:rPr>
          <w:color w:val="3E3D40"/>
          <w:sz w:val="18"/>
          <w:szCs w:val="18"/>
        </w:rPr>
      </w:pPr>
      <w:r w:rsidRPr="00454400">
        <w:rPr>
          <w:rStyle w:val="Funotenzeichen"/>
          <w:color w:val="3E3D40"/>
          <w:sz w:val="18"/>
          <w:szCs w:val="18"/>
        </w:rPr>
        <w:footnoteRef/>
      </w:r>
      <w:r w:rsidRPr="00454400">
        <w:rPr>
          <w:color w:val="3E3D40"/>
          <w:sz w:val="18"/>
          <w:szCs w:val="18"/>
        </w:rPr>
        <w:t xml:space="preserve"> </w:t>
      </w:r>
      <w:r w:rsidR="00CC5F99" w:rsidRPr="00454400">
        <w:rPr>
          <w:color w:val="3E3D40"/>
          <w:sz w:val="18"/>
          <w:szCs w:val="18"/>
        </w:rPr>
        <w:t>Im Hinblick auf das Sprachniveau A2+ kann d</w:t>
      </w:r>
      <w:r w:rsidRPr="00454400">
        <w:rPr>
          <w:color w:val="3E3D40"/>
          <w:sz w:val="18"/>
          <w:szCs w:val="18"/>
        </w:rPr>
        <w:t xml:space="preserve">iese Reflexionsfrage </w:t>
      </w:r>
      <w:r w:rsidR="00CC5F99" w:rsidRPr="00454400">
        <w:rPr>
          <w:color w:val="3E3D40"/>
          <w:sz w:val="18"/>
          <w:szCs w:val="18"/>
        </w:rPr>
        <w:t xml:space="preserve">auf Deutsch bzw. in der Erst- oder </w:t>
      </w:r>
      <w:r w:rsidRPr="00454400">
        <w:rPr>
          <w:color w:val="3E3D40"/>
          <w:sz w:val="18"/>
          <w:szCs w:val="18"/>
        </w:rPr>
        <w:t>Bildungssprache der Schüler*innen beantwortet werden.</w:t>
      </w:r>
      <w:r w:rsidR="003371C5" w:rsidRPr="00454400">
        <w:rPr>
          <w:color w:val="3E3D40"/>
          <w:sz w:val="18"/>
          <w:szCs w:val="18"/>
        </w:rPr>
        <w:t xml:space="preserve"> </w:t>
      </w:r>
    </w:p>
  </w:footnote>
  <w:footnote w:id="5">
    <w:p w14:paraId="74196E4C" w14:textId="5531EE0E" w:rsidR="002944CB" w:rsidRPr="00BA367A" w:rsidRDefault="002944CB" w:rsidP="002944CB">
      <w:pPr>
        <w:pStyle w:val="Funotentext"/>
        <w:jc w:val="both"/>
        <w:rPr>
          <w:sz w:val="18"/>
          <w:szCs w:val="18"/>
        </w:rPr>
      </w:pPr>
      <w:r w:rsidRPr="00454400">
        <w:rPr>
          <w:rStyle w:val="Funotenzeichen"/>
          <w:color w:val="3E3D40"/>
          <w:sz w:val="18"/>
          <w:szCs w:val="18"/>
        </w:rPr>
        <w:footnoteRef/>
      </w:r>
      <w:r w:rsidRPr="00454400">
        <w:rPr>
          <w:color w:val="3E3D40"/>
          <w:sz w:val="18"/>
          <w:szCs w:val="18"/>
        </w:rPr>
        <w:t xml:space="preserve"> Hier bietet sich z.B. der Verweis </w:t>
      </w:r>
      <w:r w:rsidR="007B7446" w:rsidRPr="00454400">
        <w:rPr>
          <w:color w:val="3E3D40"/>
          <w:sz w:val="18"/>
          <w:szCs w:val="18"/>
        </w:rPr>
        <w:t xml:space="preserve">(Hinweis?) </w:t>
      </w:r>
      <w:r w:rsidRPr="00454400">
        <w:rPr>
          <w:color w:val="3E3D40"/>
          <w:sz w:val="18"/>
          <w:szCs w:val="18"/>
        </w:rPr>
        <w:t xml:space="preserve">darauf an, dass das Russische und Italienische von </w:t>
      </w:r>
      <w:r w:rsidR="000A193F" w:rsidRPr="00454400">
        <w:rPr>
          <w:color w:val="3E3D40"/>
          <w:sz w:val="18"/>
          <w:szCs w:val="18"/>
        </w:rPr>
        <w:t>vorneherein</w:t>
      </w:r>
      <w:r w:rsidRPr="00454400">
        <w:rPr>
          <w:color w:val="3E3D40"/>
          <w:sz w:val="18"/>
          <w:szCs w:val="18"/>
        </w:rPr>
        <w:t xml:space="preserve"> zwischen hellblau (</w:t>
      </w:r>
      <w:proofErr w:type="spellStart"/>
      <w:r w:rsidRPr="00454400">
        <w:rPr>
          <w:i/>
          <w:color w:val="3E3D40"/>
          <w:sz w:val="18"/>
          <w:szCs w:val="18"/>
        </w:rPr>
        <w:t>azzurro</w:t>
      </w:r>
      <w:proofErr w:type="spellEnd"/>
      <w:r w:rsidRPr="00454400">
        <w:rPr>
          <w:i/>
          <w:color w:val="3E3D40"/>
          <w:sz w:val="18"/>
          <w:szCs w:val="18"/>
        </w:rPr>
        <w:t xml:space="preserve">, </w:t>
      </w:r>
      <w:r w:rsidRPr="00454400">
        <w:rPr>
          <w:i/>
          <w:color w:val="3E3D40"/>
          <w:sz w:val="18"/>
          <w:szCs w:val="18"/>
          <w:lang w:val="ru-RU"/>
        </w:rPr>
        <w:t>голубой</w:t>
      </w:r>
      <w:r w:rsidRPr="00454400">
        <w:rPr>
          <w:color w:val="3E3D40"/>
          <w:sz w:val="18"/>
          <w:szCs w:val="18"/>
        </w:rPr>
        <w:t>) und dunkelblau (</w:t>
      </w:r>
      <w:proofErr w:type="spellStart"/>
      <w:r w:rsidRPr="00454400">
        <w:rPr>
          <w:i/>
          <w:color w:val="3E3D40"/>
          <w:sz w:val="18"/>
          <w:szCs w:val="18"/>
        </w:rPr>
        <w:t>blu</w:t>
      </w:r>
      <w:proofErr w:type="spellEnd"/>
      <w:r w:rsidRPr="00454400">
        <w:rPr>
          <w:i/>
          <w:color w:val="3E3D40"/>
          <w:sz w:val="18"/>
          <w:szCs w:val="18"/>
        </w:rPr>
        <w:t xml:space="preserve">, </w:t>
      </w:r>
      <w:r w:rsidRPr="00454400">
        <w:rPr>
          <w:i/>
          <w:color w:val="3E3D40"/>
          <w:sz w:val="18"/>
          <w:szCs w:val="18"/>
          <w:lang w:val="ru-RU"/>
        </w:rPr>
        <w:t>синий</w:t>
      </w:r>
      <w:r w:rsidRPr="00454400">
        <w:rPr>
          <w:color w:val="3E3D40"/>
          <w:sz w:val="18"/>
          <w:szCs w:val="18"/>
        </w:rPr>
        <w:t>) differenzieren. In anderen Sprachen ist dies nicht der Fall bzw. wird hier eine Ergänzung verwendet (</w:t>
      </w:r>
      <w:r w:rsidRPr="00454400">
        <w:rPr>
          <w:i/>
          <w:color w:val="3E3D40"/>
          <w:sz w:val="18"/>
          <w:szCs w:val="18"/>
        </w:rPr>
        <w:t xml:space="preserve">light </w:t>
      </w:r>
      <w:proofErr w:type="spellStart"/>
      <w:r w:rsidRPr="00454400">
        <w:rPr>
          <w:i/>
          <w:color w:val="3E3D40"/>
          <w:sz w:val="18"/>
          <w:szCs w:val="18"/>
        </w:rPr>
        <w:t>blue</w:t>
      </w:r>
      <w:proofErr w:type="spellEnd"/>
      <w:r w:rsidRPr="00454400">
        <w:rPr>
          <w:i/>
          <w:color w:val="3E3D40"/>
          <w:sz w:val="18"/>
          <w:szCs w:val="18"/>
        </w:rPr>
        <w:t xml:space="preserve">, hellblau, </w:t>
      </w:r>
      <w:proofErr w:type="spellStart"/>
      <w:r w:rsidRPr="00454400">
        <w:rPr>
          <w:i/>
          <w:color w:val="3E3D40"/>
          <w:sz w:val="18"/>
          <w:szCs w:val="18"/>
        </w:rPr>
        <w:t>azul</w:t>
      </w:r>
      <w:proofErr w:type="spellEnd"/>
      <w:r w:rsidRPr="00454400">
        <w:rPr>
          <w:i/>
          <w:color w:val="3E3D40"/>
          <w:sz w:val="18"/>
          <w:szCs w:val="18"/>
        </w:rPr>
        <w:t xml:space="preserve"> </w:t>
      </w:r>
      <w:proofErr w:type="spellStart"/>
      <w:r w:rsidRPr="00454400">
        <w:rPr>
          <w:i/>
          <w:color w:val="3E3D40"/>
          <w:sz w:val="18"/>
          <w:szCs w:val="18"/>
        </w:rPr>
        <w:t>claro</w:t>
      </w:r>
      <w:proofErr w:type="spellEnd"/>
      <w:r w:rsidRPr="00454400">
        <w:rPr>
          <w:color w:val="3E3D40"/>
          <w:sz w:val="18"/>
          <w:szCs w:val="18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DA860" w14:textId="77777777" w:rsidR="0091764F" w:rsidRDefault="0091764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C4DFA" w14:textId="77777777" w:rsidR="001116E1" w:rsidRDefault="001116E1" w:rsidP="001116E1">
    <w:pPr>
      <w:pStyle w:val="Kopfzeile"/>
      <w:rPr>
        <w:b/>
        <w:spacing w:val="14"/>
        <w:sz w:val="18"/>
        <w:szCs w:val="18"/>
        <w:lang w:val="de-AT"/>
      </w:rPr>
    </w:pPr>
    <w:r w:rsidRPr="00832F75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741184" behindDoc="0" locked="0" layoutInCell="1" allowOverlap="1" wp14:anchorId="11882F1F" wp14:editId="3084746E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2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50629">
      <w:rPr>
        <w:rFonts w:cs="Calibri (Textkörper)"/>
        <w:b/>
        <w:spacing w:val="14"/>
        <w:sz w:val="18"/>
        <w:szCs w:val="18"/>
        <w:lang w:val="de-AT"/>
      </w:rPr>
      <w:t xml:space="preserve">DiSlaw – </w:t>
    </w:r>
    <w:r w:rsidRPr="00050629">
      <w:rPr>
        <w:b/>
        <w:spacing w:val="14"/>
        <w:sz w:val="18"/>
        <w:szCs w:val="18"/>
        <w:lang w:val="de-AT"/>
      </w:rPr>
      <w:t>Didaktik slawischer Sprachen</w:t>
    </w:r>
  </w:p>
  <w:p w14:paraId="5B483F65" w14:textId="77777777" w:rsidR="001116E1" w:rsidRPr="00454400" w:rsidRDefault="001116E1" w:rsidP="001116E1">
    <w:pPr>
      <w:pStyle w:val="Kopfzeile"/>
      <w:rPr>
        <w:sz w:val="18"/>
        <w:szCs w:val="18"/>
      </w:rPr>
    </w:pPr>
    <w:r w:rsidRPr="00454400">
      <w:rPr>
        <w:sz w:val="18"/>
        <w:szCs w:val="18"/>
      </w:rPr>
      <w:t>ISSN: 2960–4117</w:t>
    </w:r>
  </w:p>
  <w:p w14:paraId="7DB4DBC8" w14:textId="77777777" w:rsidR="001116E1" w:rsidRPr="00454400" w:rsidRDefault="001116E1" w:rsidP="001116E1">
    <w:pPr>
      <w:pStyle w:val="Kopfzeile"/>
      <w:rPr>
        <w:rStyle w:val="Hyperlink"/>
        <w:rFonts w:cs="Calibri (Textkörper)"/>
        <w:color w:val="3E3D40"/>
        <w:sz w:val="18"/>
        <w:szCs w:val="18"/>
        <w:lang w:val="de-AT"/>
      </w:rPr>
    </w:pPr>
    <w:r w:rsidRPr="00454400">
      <w:rPr>
        <w:rStyle w:val="Hyperlink"/>
        <w:rFonts w:cs="Calibri (Textkörper)"/>
        <w:color w:val="3E3D40"/>
        <w:sz w:val="18"/>
        <w:szCs w:val="18"/>
        <w:lang w:val="de-AT"/>
      </w:rPr>
      <w:t>https://www.uibk.ac.at/slawistik/dislaw/</w:t>
    </w:r>
  </w:p>
  <w:p w14:paraId="1E607C8C" w14:textId="46012538" w:rsidR="001116E1" w:rsidRPr="0091764F" w:rsidRDefault="001116E1" w:rsidP="001116E1">
    <w:pPr>
      <w:pStyle w:val="Kopfzeile"/>
      <w:tabs>
        <w:tab w:val="clear" w:pos="4536"/>
        <w:tab w:val="clear" w:pos="9072"/>
        <w:tab w:val="left" w:pos="1980"/>
      </w:tabs>
      <w:rPr>
        <w:sz w:val="18"/>
        <w:szCs w:val="18"/>
      </w:rPr>
    </w:pPr>
    <w:r w:rsidRPr="0091764F">
      <w:rPr>
        <w:sz w:val="18"/>
        <w:szCs w:val="18"/>
      </w:rPr>
      <w:t xml:space="preserve">2022, </w:t>
    </w:r>
    <w:r w:rsidRPr="0091764F">
      <w:rPr>
        <w:sz w:val="18"/>
        <w:szCs w:val="18"/>
        <w:lang w:val="de-AT"/>
      </w:rPr>
      <w:t>2</w:t>
    </w:r>
    <w:r w:rsidRPr="0091764F">
      <w:rPr>
        <w:sz w:val="18"/>
        <w:szCs w:val="18"/>
      </w:rPr>
      <w:t xml:space="preserve"> (</w:t>
    </w:r>
    <w:r w:rsidRPr="0091764F">
      <w:rPr>
        <w:sz w:val="18"/>
        <w:szCs w:val="18"/>
        <w:lang w:val="de-AT"/>
      </w:rPr>
      <w:t>2</w:t>
    </w:r>
    <w:r w:rsidRPr="0091764F">
      <w:rPr>
        <w:sz w:val="18"/>
        <w:szCs w:val="18"/>
      </w:rPr>
      <w:t xml:space="preserve">), </w:t>
    </w:r>
    <w:r w:rsidR="008E6351" w:rsidRPr="0091764F">
      <w:rPr>
        <w:sz w:val="18"/>
        <w:szCs w:val="18"/>
        <w:lang w:val="ru-RU"/>
      </w:rPr>
      <w:t>13</w:t>
    </w:r>
    <w:r w:rsidRPr="0091764F">
      <w:rPr>
        <w:sz w:val="18"/>
        <w:szCs w:val="18"/>
        <w:lang w:val="en-US"/>
      </w:rPr>
      <w:t>8</w:t>
    </w:r>
    <w:r w:rsidRPr="0091764F">
      <w:rPr>
        <w:sz w:val="18"/>
        <w:szCs w:val="18"/>
      </w:rPr>
      <w:t>–1</w:t>
    </w:r>
    <w:r w:rsidR="008E6351" w:rsidRPr="0091764F">
      <w:rPr>
        <w:sz w:val="18"/>
        <w:szCs w:val="18"/>
        <w:lang w:val="ru-RU"/>
      </w:rPr>
      <w:t>4</w:t>
    </w:r>
    <w:r w:rsidR="00AF0206" w:rsidRPr="0091764F">
      <w:rPr>
        <w:sz w:val="18"/>
        <w:szCs w:val="18"/>
        <w:lang w:val="ru-RU"/>
      </w:rPr>
      <w:t>6</w:t>
    </w:r>
  </w:p>
  <w:p w14:paraId="7696C81E" w14:textId="77777777" w:rsidR="001116E1" w:rsidRPr="0091764F" w:rsidRDefault="001116E1" w:rsidP="001116E1">
    <w:pPr>
      <w:pStyle w:val="Kopfzeile"/>
      <w:rPr>
        <w:sz w:val="18"/>
        <w:szCs w:val="18"/>
      </w:rPr>
    </w:pPr>
    <w:r w:rsidRPr="0091764F">
      <w:rPr>
        <w:sz w:val="18"/>
        <w:szCs w:val="18"/>
      </w:rPr>
      <w:t>DOI: 10.48789/2022.1</w:t>
    </w:r>
  </w:p>
  <w:p w14:paraId="1A1DC9BB" w14:textId="1E6D43E0" w:rsidR="00726803" w:rsidRPr="009A6737" w:rsidRDefault="00726803" w:rsidP="009A6737">
    <w:pPr>
      <w:pStyle w:val="Kopfzeile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4C6E6" w14:textId="77777777" w:rsidR="00FE4558" w:rsidRDefault="00FE4558" w:rsidP="00FE4558">
    <w:pPr>
      <w:pStyle w:val="Kopfzeile"/>
      <w:rPr>
        <w:b/>
        <w:spacing w:val="14"/>
        <w:sz w:val="18"/>
        <w:szCs w:val="18"/>
        <w:lang w:val="de-AT"/>
      </w:rPr>
    </w:pPr>
    <w:bookmarkStart w:id="1" w:name="_Hlk122502840"/>
    <w:bookmarkStart w:id="2" w:name="_Hlk122502841"/>
    <w:bookmarkStart w:id="3" w:name="_Hlk122502842"/>
    <w:bookmarkStart w:id="4" w:name="_Hlk122502843"/>
    <w:r w:rsidRPr="00832F75">
      <w:rPr>
        <w:noProof/>
        <w:sz w:val="18"/>
        <w:szCs w:val="18"/>
        <w:lang w:val="de-AT" w:eastAsia="de-AT"/>
      </w:rPr>
      <w:drawing>
        <wp:anchor distT="0" distB="0" distL="114300" distR="114300" simplePos="0" relativeHeight="251739136" behindDoc="0" locked="0" layoutInCell="1" allowOverlap="1" wp14:anchorId="0FC7E3C4" wp14:editId="0279A029">
          <wp:simplePos x="0" y="0"/>
          <wp:positionH relativeFrom="column">
            <wp:posOffset>3731078</wp:posOffset>
          </wp:positionH>
          <wp:positionV relativeFrom="paragraph">
            <wp:posOffset>0</wp:posOffset>
          </wp:positionV>
          <wp:extent cx="1587600" cy="669600"/>
          <wp:effectExtent l="0" t="0" r="0" b="3810"/>
          <wp:wrapNone/>
          <wp:docPr id="1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iSlaw Logo bla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600" cy="66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50629">
      <w:rPr>
        <w:rFonts w:cs="Calibri (Textkörper)"/>
        <w:b/>
        <w:spacing w:val="14"/>
        <w:sz w:val="18"/>
        <w:szCs w:val="18"/>
        <w:lang w:val="de-AT"/>
      </w:rPr>
      <w:t xml:space="preserve">DiSlaw – </w:t>
    </w:r>
    <w:r w:rsidRPr="00050629">
      <w:rPr>
        <w:b/>
        <w:spacing w:val="14"/>
        <w:sz w:val="18"/>
        <w:szCs w:val="18"/>
        <w:lang w:val="de-AT"/>
      </w:rPr>
      <w:t>Didaktik slawischer Sprachen</w:t>
    </w:r>
  </w:p>
  <w:p w14:paraId="3BA9E47A" w14:textId="77777777" w:rsidR="003742F5" w:rsidRDefault="00FE4558" w:rsidP="00FE4558">
    <w:pPr>
      <w:pStyle w:val="Kopfzeile"/>
      <w:rPr>
        <w:sz w:val="18"/>
        <w:szCs w:val="18"/>
        <w:lang w:val="de-AT"/>
      </w:rPr>
    </w:pPr>
    <w:r w:rsidRPr="00454400">
      <w:rPr>
        <w:sz w:val="18"/>
        <w:szCs w:val="18"/>
      </w:rPr>
      <w:t>ISSN: 2960–4117</w:t>
    </w:r>
  </w:p>
  <w:p w14:paraId="05EFBC69" w14:textId="61AC5BCB" w:rsidR="00FE4558" w:rsidRPr="00454400" w:rsidRDefault="003742F5" w:rsidP="00FE4558">
    <w:pPr>
      <w:pStyle w:val="Kopfzeile"/>
      <w:rPr>
        <w:rStyle w:val="Hyperlink"/>
        <w:color w:val="3E3D40"/>
        <w:sz w:val="18"/>
        <w:szCs w:val="18"/>
        <w:lang w:val="de-AT"/>
      </w:rPr>
    </w:pPr>
    <w:r>
      <w:rPr>
        <w:rStyle w:val="Hyperlink"/>
        <w:color w:val="3E3D40"/>
        <w:sz w:val="18"/>
        <w:szCs w:val="18"/>
        <w:lang w:val="de-AT"/>
      </w:rPr>
      <w:t>dislaw.at</w:t>
    </w:r>
  </w:p>
  <w:p w14:paraId="591BC270" w14:textId="70F616A2" w:rsidR="00FE4558" w:rsidRPr="00454400" w:rsidRDefault="00FE4558" w:rsidP="00FE4558">
    <w:pPr>
      <w:pStyle w:val="Kopfzeile"/>
      <w:tabs>
        <w:tab w:val="clear" w:pos="4536"/>
        <w:tab w:val="clear" w:pos="9072"/>
        <w:tab w:val="left" w:pos="1980"/>
      </w:tabs>
      <w:rPr>
        <w:sz w:val="18"/>
        <w:szCs w:val="18"/>
      </w:rPr>
    </w:pPr>
    <w:r w:rsidRPr="00454400">
      <w:rPr>
        <w:sz w:val="18"/>
        <w:szCs w:val="18"/>
      </w:rPr>
      <w:t xml:space="preserve">2022, </w:t>
    </w:r>
    <w:r w:rsidRPr="00454400">
      <w:rPr>
        <w:sz w:val="18"/>
        <w:szCs w:val="18"/>
        <w:lang w:val="de-AT"/>
      </w:rPr>
      <w:t>2</w:t>
    </w:r>
    <w:r w:rsidRPr="00454400">
      <w:rPr>
        <w:sz w:val="18"/>
        <w:szCs w:val="18"/>
      </w:rPr>
      <w:t xml:space="preserve"> (</w:t>
    </w:r>
    <w:r w:rsidRPr="00454400">
      <w:rPr>
        <w:sz w:val="18"/>
        <w:szCs w:val="18"/>
        <w:lang w:val="de-AT"/>
      </w:rPr>
      <w:t>2</w:t>
    </w:r>
    <w:r w:rsidRPr="00454400">
      <w:rPr>
        <w:sz w:val="18"/>
        <w:szCs w:val="18"/>
      </w:rPr>
      <w:t xml:space="preserve">), </w:t>
    </w:r>
    <w:r w:rsidR="008E6351" w:rsidRPr="00454400">
      <w:rPr>
        <w:sz w:val="18"/>
        <w:szCs w:val="18"/>
        <w:lang w:val="ru-RU"/>
      </w:rPr>
      <w:t>138</w:t>
    </w:r>
    <w:r w:rsidRPr="00454400">
      <w:rPr>
        <w:sz w:val="18"/>
        <w:szCs w:val="18"/>
      </w:rPr>
      <w:t>–1</w:t>
    </w:r>
    <w:r w:rsidR="008E6351" w:rsidRPr="00454400">
      <w:rPr>
        <w:sz w:val="18"/>
        <w:szCs w:val="18"/>
        <w:lang w:val="ru-RU"/>
      </w:rPr>
      <w:t>4</w:t>
    </w:r>
    <w:r w:rsidR="00AF0206" w:rsidRPr="00454400">
      <w:rPr>
        <w:sz w:val="18"/>
        <w:szCs w:val="18"/>
        <w:lang w:val="ru-RU"/>
      </w:rPr>
      <w:t>6</w:t>
    </w:r>
  </w:p>
  <w:p w14:paraId="5F81C414" w14:textId="56A5EE92" w:rsidR="00726803" w:rsidRPr="00832F75" w:rsidRDefault="00FE4558" w:rsidP="00233A88">
    <w:pPr>
      <w:pStyle w:val="Kopfzeile"/>
      <w:rPr>
        <w:rStyle w:val="Hyperlink"/>
        <w:rFonts w:cs="Calibri (Textkörper)"/>
        <w:color w:val="3E3D40"/>
        <w:sz w:val="18"/>
        <w:szCs w:val="18"/>
      </w:rPr>
    </w:pPr>
    <w:r w:rsidRPr="00454400">
      <w:rPr>
        <w:sz w:val="18"/>
        <w:szCs w:val="18"/>
      </w:rPr>
      <w:t>DOI: 10.48789/2022.</w:t>
    </w:r>
    <w:bookmarkEnd w:id="1"/>
    <w:bookmarkEnd w:id="2"/>
    <w:bookmarkEnd w:id="3"/>
    <w:bookmarkEnd w:id="4"/>
    <w:r w:rsidR="003F1830">
      <w:rPr>
        <w:sz w:val="18"/>
        <w:szCs w:val="18"/>
      </w:rPr>
      <w:t>2</w:t>
    </w:r>
    <w:r w:rsidR="003742F5">
      <w:rPr>
        <w:sz w:val="18"/>
        <w:szCs w:val="18"/>
      </w:rPr>
      <w:t>.13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Creative Commons license - Wikipedia" style="width:900pt;height:900pt;visibility:visible;mso-wrap-style:square" o:bullet="t">
        <v:imagedata r:id="rId1" o:title="Creative Commons license - Wikipedia"/>
      </v:shape>
    </w:pict>
  </w:numPicBullet>
  <w:abstractNum w:abstractNumId="0" w15:restartNumberingAfterBreak="0">
    <w:nsid w:val="0F8D5809"/>
    <w:multiLevelType w:val="hybridMultilevel"/>
    <w:tmpl w:val="7988BEF4"/>
    <w:lvl w:ilvl="0" w:tplc="0C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A290F"/>
    <w:multiLevelType w:val="hybridMultilevel"/>
    <w:tmpl w:val="7CD8D630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E5921"/>
    <w:multiLevelType w:val="hybridMultilevel"/>
    <w:tmpl w:val="F9ACE7D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B92591"/>
    <w:multiLevelType w:val="hybridMultilevel"/>
    <w:tmpl w:val="4A90FE68"/>
    <w:lvl w:ilvl="0" w:tplc="0C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DD1738"/>
    <w:multiLevelType w:val="hybridMultilevel"/>
    <w:tmpl w:val="9E42EE32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1AF11DA"/>
    <w:multiLevelType w:val="multilevel"/>
    <w:tmpl w:val="E232583C"/>
    <w:lvl w:ilvl="0">
      <w:start w:val="1"/>
      <w:numFmt w:val="decimal"/>
      <w:pStyle w:val="berschrift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berschrift4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pStyle w:val="berschrift5"/>
      <w:isLgl/>
      <w:lvlText w:val="%1.%2.%3"/>
      <w:lvlJc w:val="left"/>
      <w:pPr>
        <w:ind w:left="1080" w:hanging="720"/>
      </w:pPr>
      <w:rPr>
        <w:lang w:bidi="x-none"/>
        <w:specVanish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isplayBackgroundShap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D82"/>
    <w:rsid w:val="000002F3"/>
    <w:rsid w:val="0000066A"/>
    <w:rsid w:val="00001494"/>
    <w:rsid w:val="000018BF"/>
    <w:rsid w:val="000020E5"/>
    <w:rsid w:val="00002761"/>
    <w:rsid w:val="0000332B"/>
    <w:rsid w:val="00004C23"/>
    <w:rsid w:val="00004FED"/>
    <w:rsid w:val="00005DE1"/>
    <w:rsid w:val="00006176"/>
    <w:rsid w:val="00007694"/>
    <w:rsid w:val="000100E1"/>
    <w:rsid w:val="00014C25"/>
    <w:rsid w:val="00015214"/>
    <w:rsid w:val="00015F24"/>
    <w:rsid w:val="000207AE"/>
    <w:rsid w:val="000223B2"/>
    <w:rsid w:val="00023102"/>
    <w:rsid w:val="00023471"/>
    <w:rsid w:val="0002372D"/>
    <w:rsid w:val="00023BBF"/>
    <w:rsid w:val="000264C4"/>
    <w:rsid w:val="0003041B"/>
    <w:rsid w:val="000312E8"/>
    <w:rsid w:val="00032F13"/>
    <w:rsid w:val="00035536"/>
    <w:rsid w:val="00035B71"/>
    <w:rsid w:val="0003652A"/>
    <w:rsid w:val="00037996"/>
    <w:rsid w:val="00037D34"/>
    <w:rsid w:val="00040150"/>
    <w:rsid w:val="00040778"/>
    <w:rsid w:val="00040A38"/>
    <w:rsid w:val="000413C2"/>
    <w:rsid w:val="00041797"/>
    <w:rsid w:val="00041AD1"/>
    <w:rsid w:val="000442FE"/>
    <w:rsid w:val="000445A9"/>
    <w:rsid w:val="00047BCA"/>
    <w:rsid w:val="0005013D"/>
    <w:rsid w:val="000502BF"/>
    <w:rsid w:val="00050C28"/>
    <w:rsid w:val="0005105E"/>
    <w:rsid w:val="00054627"/>
    <w:rsid w:val="0005553C"/>
    <w:rsid w:val="00056C98"/>
    <w:rsid w:val="00060022"/>
    <w:rsid w:val="00061921"/>
    <w:rsid w:val="00061DA0"/>
    <w:rsid w:val="00061F17"/>
    <w:rsid w:val="00063A26"/>
    <w:rsid w:val="00064030"/>
    <w:rsid w:val="00064AA2"/>
    <w:rsid w:val="000667BB"/>
    <w:rsid w:val="000668B1"/>
    <w:rsid w:val="00067F04"/>
    <w:rsid w:val="000724D8"/>
    <w:rsid w:val="0007297E"/>
    <w:rsid w:val="00073752"/>
    <w:rsid w:val="000820A4"/>
    <w:rsid w:val="00082DBF"/>
    <w:rsid w:val="00082F3D"/>
    <w:rsid w:val="000834C1"/>
    <w:rsid w:val="00083B9F"/>
    <w:rsid w:val="0008465D"/>
    <w:rsid w:val="00085A77"/>
    <w:rsid w:val="00086E1D"/>
    <w:rsid w:val="00086EB6"/>
    <w:rsid w:val="00090F23"/>
    <w:rsid w:val="00091AD2"/>
    <w:rsid w:val="00092FC7"/>
    <w:rsid w:val="0009531E"/>
    <w:rsid w:val="000A15FE"/>
    <w:rsid w:val="000A193F"/>
    <w:rsid w:val="000A2801"/>
    <w:rsid w:val="000A426E"/>
    <w:rsid w:val="000A48BD"/>
    <w:rsid w:val="000A5915"/>
    <w:rsid w:val="000A5C4B"/>
    <w:rsid w:val="000A7112"/>
    <w:rsid w:val="000B1D96"/>
    <w:rsid w:val="000B3149"/>
    <w:rsid w:val="000B7572"/>
    <w:rsid w:val="000C09B8"/>
    <w:rsid w:val="000C261E"/>
    <w:rsid w:val="000C7F5F"/>
    <w:rsid w:val="000D06AD"/>
    <w:rsid w:val="000D2E5E"/>
    <w:rsid w:val="000D41C2"/>
    <w:rsid w:val="000D427F"/>
    <w:rsid w:val="000D48E7"/>
    <w:rsid w:val="000D4B27"/>
    <w:rsid w:val="000D5764"/>
    <w:rsid w:val="000D58FF"/>
    <w:rsid w:val="000D6148"/>
    <w:rsid w:val="000D61A4"/>
    <w:rsid w:val="000D6761"/>
    <w:rsid w:val="000E1939"/>
    <w:rsid w:val="000E1B3A"/>
    <w:rsid w:val="000E1C1B"/>
    <w:rsid w:val="000E1F29"/>
    <w:rsid w:val="000E275F"/>
    <w:rsid w:val="000E2A32"/>
    <w:rsid w:val="000E2B7F"/>
    <w:rsid w:val="000E407E"/>
    <w:rsid w:val="000E7A4C"/>
    <w:rsid w:val="000E7C13"/>
    <w:rsid w:val="000F1A88"/>
    <w:rsid w:val="000F41A0"/>
    <w:rsid w:val="000F48B9"/>
    <w:rsid w:val="000F701C"/>
    <w:rsid w:val="00100943"/>
    <w:rsid w:val="00100B19"/>
    <w:rsid w:val="0010175E"/>
    <w:rsid w:val="0010214F"/>
    <w:rsid w:val="001027FD"/>
    <w:rsid w:val="00102D78"/>
    <w:rsid w:val="001036E6"/>
    <w:rsid w:val="00103F76"/>
    <w:rsid w:val="00105BED"/>
    <w:rsid w:val="00106C7E"/>
    <w:rsid w:val="00107852"/>
    <w:rsid w:val="001116E1"/>
    <w:rsid w:val="00112537"/>
    <w:rsid w:val="00112AE1"/>
    <w:rsid w:val="00114C02"/>
    <w:rsid w:val="00115064"/>
    <w:rsid w:val="00115366"/>
    <w:rsid w:val="00115547"/>
    <w:rsid w:val="0011761F"/>
    <w:rsid w:val="001178B1"/>
    <w:rsid w:val="00117BC2"/>
    <w:rsid w:val="00117F7A"/>
    <w:rsid w:val="0012015A"/>
    <w:rsid w:val="001205F5"/>
    <w:rsid w:val="00120B43"/>
    <w:rsid w:val="00122708"/>
    <w:rsid w:val="001255A1"/>
    <w:rsid w:val="00127371"/>
    <w:rsid w:val="00127F75"/>
    <w:rsid w:val="00132B06"/>
    <w:rsid w:val="00132F8A"/>
    <w:rsid w:val="00133EEC"/>
    <w:rsid w:val="00134C71"/>
    <w:rsid w:val="0013762E"/>
    <w:rsid w:val="001379DA"/>
    <w:rsid w:val="001407A0"/>
    <w:rsid w:val="00141E3A"/>
    <w:rsid w:val="00142850"/>
    <w:rsid w:val="00143794"/>
    <w:rsid w:val="00143F28"/>
    <w:rsid w:val="001455B8"/>
    <w:rsid w:val="00145BC8"/>
    <w:rsid w:val="00150F9A"/>
    <w:rsid w:val="00151C99"/>
    <w:rsid w:val="001532CF"/>
    <w:rsid w:val="0015382C"/>
    <w:rsid w:val="00154337"/>
    <w:rsid w:val="0015677D"/>
    <w:rsid w:val="00156A5D"/>
    <w:rsid w:val="001604E2"/>
    <w:rsid w:val="00160507"/>
    <w:rsid w:val="00160CAA"/>
    <w:rsid w:val="00165970"/>
    <w:rsid w:val="00166106"/>
    <w:rsid w:val="0017124F"/>
    <w:rsid w:val="001712CF"/>
    <w:rsid w:val="001716B7"/>
    <w:rsid w:val="00171AC4"/>
    <w:rsid w:val="00172E71"/>
    <w:rsid w:val="00172F11"/>
    <w:rsid w:val="00173B69"/>
    <w:rsid w:val="00175240"/>
    <w:rsid w:val="00175F1D"/>
    <w:rsid w:val="00176563"/>
    <w:rsid w:val="00177CDB"/>
    <w:rsid w:val="00180D76"/>
    <w:rsid w:val="00181DFF"/>
    <w:rsid w:val="00182B3F"/>
    <w:rsid w:val="00182C11"/>
    <w:rsid w:val="00184A73"/>
    <w:rsid w:val="00186750"/>
    <w:rsid w:val="001913BF"/>
    <w:rsid w:val="00191494"/>
    <w:rsid w:val="001914D5"/>
    <w:rsid w:val="001917AA"/>
    <w:rsid w:val="00191927"/>
    <w:rsid w:val="00191FD6"/>
    <w:rsid w:val="00194466"/>
    <w:rsid w:val="00195A51"/>
    <w:rsid w:val="00195DAA"/>
    <w:rsid w:val="001960CC"/>
    <w:rsid w:val="00196F50"/>
    <w:rsid w:val="0019789D"/>
    <w:rsid w:val="00197A43"/>
    <w:rsid w:val="001A0693"/>
    <w:rsid w:val="001A15DE"/>
    <w:rsid w:val="001A3B91"/>
    <w:rsid w:val="001A444C"/>
    <w:rsid w:val="001A4718"/>
    <w:rsid w:val="001A6EAA"/>
    <w:rsid w:val="001A7FB8"/>
    <w:rsid w:val="001B106A"/>
    <w:rsid w:val="001B1CB6"/>
    <w:rsid w:val="001B2076"/>
    <w:rsid w:val="001B22C2"/>
    <w:rsid w:val="001B2563"/>
    <w:rsid w:val="001B4306"/>
    <w:rsid w:val="001B4E13"/>
    <w:rsid w:val="001B567F"/>
    <w:rsid w:val="001B73E2"/>
    <w:rsid w:val="001C0676"/>
    <w:rsid w:val="001C09BA"/>
    <w:rsid w:val="001C1E82"/>
    <w:rsid w:val="001C3836"/>
    <w:rsid w:val="001C3C84"/>
    <w:rsid w:val="001C3E5D"/>
    <w:rsid w:val="001C4440"/>
    <w:rsid w:val="001C4AE6"/>
    <w:rsid w:val="001C5BDD"/>
    <w:rsid w:val="001C5FC3"/>
    <w:rsid w:val="001C6979"/>
    <w:rsid w:val="001C6B3A"/>
    <w:rsid w:val="001C6F72"/>
    <w:rsid w:val="001C70A6"/>
    <w:rsid w:val="001C7DA4"/>
    <w:rsid w:val="001D577F"/>
    <w:rsid w:val="001D5DC7"/>
    <w:rsid w:val="001D6395"/>
    <w:rsid w:val="001D7073"/>
    <w:rsid w:val="001D785F"/>
    <w:rsid w:val="001E0F55"/>
    <w:rsid w:val="001E23A3"/>
    <w:rsid w:val="001E2BCC"/>
    <w:rsid w:val="001E4952"/>
    <w:rsid w:val="001E548D"/>
    <w:rsid w:val="001E5E0B"/>
    <w:rsid w:val="001E7891"/>
    <w:rsid w:val="001E7FFD"/>
    <w:rsid w:val="001F006A"/>
    <w:rsid w:val="001F235C"/>
    <w:rsid w:val="001F4692"/>
    <w:rsid w:val="001F492A"/>
    <w:rsid w:val="001F7EA3"/>
    <w:rsid w:val="001F7FFE"/>
    <w:rsid w:val="00200687"/>
    <w:rsid w:val="00201A52"/>
    <w:rsid w:val="00201A71"/>
    <w:rsid w:val="00203918"/>
    <w:rsid w:val="00203E52"/>
    <w:rsid w:val="00206492"/>
    <w:rsid w:val="00206B79"/>
    <w:rsid w:val="00210346"/>
    <w:rsid w:val="00210B4E"/>
    <w:rsid w:val="00211661"/>
    <w:rsid w:val="00212549"/>
    <w:rsid w:val="00212BE0"/>
    <w:rsid w:val="002148C3"/>
    <w:rsid w:val="002157C7"/>
    <w:rsid w:val="00216EFC"/>
    <w:rsid w:val="00217510"/>
    <w:rsid w:val="00222487"/>
    <w:rsid w:val="00222E60"/>
    <w:rsid w:val="00223C12"/>
    <w:rsid w:val="00224C23"/>
    <w:rsid w:val="002262ED"/>
    <w:rsid w:val="0022699B"/>
    <w:rsid w:val="002316CC"/>
    <w:rsid w:val="00233A88"/>
    <w:rsid w:val="0023631D"/>
    <w:rsid w:val="00236629"/>
    <w:rsid w:val="00240215"/>
    <w:rsid w:val="00240580"/>
    <w:rsid w:val="0024089A"/>
    <w:rsid w:val="00241645"/>
    <w:rsid w:val="00242117"/>
    <w:rsid w:val="002466C9"/>
    <w:rsid w:val="00246745"/>
    <w:rsid w:val="00246B08"/>
    <w:rsid w:val="002504AD"/>
    <w:rsid w:val="002507CA"/>
    <w:rsid w:val="002512F6"/>
    <w:rsid w:val="00251C34"/>
    <w:rsid w:val="00253902"/>
    <w:rsid w:val="00253984"/>
    <w:rsid w:val="00253AFC"/>
    <w:rsid w:val="00254BAC"/>
    <w:rsid w:val="00254CA9"/>
    <w:rsid w:val="00255FEE"/>
    <w:rsid w:val="00256F5D"/>
    <w:rsid w:val="00261AEF"/>
    <w:rsid w:val="002622C5"/>
    <w:rsid w:val="0026457C"/>
    <w:rsid w:val="0026499E"/>
    <w:rsid w:val="00265467"/>
    <w:rsid w:val="00266372"/>
    <w:rsid w:val="002671CB"/>
    <w:rsid w:val="00270BDA"/>
    <w:rsid w:val="0027118C"/>
    <w:rsid w:val="00272EE9"/>
    <w:rsid w:val="002731F2"/>
    <w:rsid w:val="00274266"/>
    <w:rsid w:val="002769DA"/>
    <w:rsid w:val="00276B1E"/>
    <w:rsid w:val="002779CE"/>
    <w:rsid w:val="00280C10"/>
    <w:rsid w:val="0028263A"/>
    <w:rsid w:val="00282D65"/>
    <w:rsid w:val="00283409"/>
    <w:rsid w:val="002837A1"/>
    <w:rsid w:val="0028447E"/>
    <w:rsid w:val="002861A7"/>
    <w:rsid w:val="00286290"/>
    <w:rsid w:val="002871DE"/>
    <w:rsid w:val="00287994"/>
    <w:rsid w:val="00287F23"/>
    <w:rsid w:val="00290535"/>
    <w:rsid w:val="002944CB"/>
    <w:rsid w:val="0029515D"/>
    <w:rsid w:val="002A00B1"/>
    <w:rsid w:val="002A126B"/>
    <w:rsid w:val="002A19FA"/>
    <w:rsid w:val="002A1E89"/>
    <w:rsid w:val="002A3CC3"/>
    <w:rsid w:val="002B0848"/>
    <w:rsid w:val="002B108F"/>
    <w:rsid w:val="002B2667"/>
    <w:rsid w:val="002B311B"/>
    <w:rsid w:val="002B4BFD"/>
    <w:rsid w:val="002B4D00"/>
    <w:rsid w:val="002B4E1D"/>
    <w:rsid w:val="002B6734"/>
    <w:rsid w:val="002C01D2"/>
    <w:rsid w:val="002C1A83"/>
    <w:rsid w:val="002C256D"/>
    <w:rsid w:val="002C318B"/>
    <w:rsid w:val="002C47CD"/>
    <w:rsid w:val="002C6163"/>
    <w:rsid w:val="002C6E2B"/>
    <w:rsid w:val="002C6E89"/>
    <w:rsid w:val="002D157F"/>
    <w:rsid w:val="002D191E"/>
    <w:rsid w:val="002D2070"/>
    <w:rsid w:val="002D2BDD"/>
    <w:rsid w:val="002D38F4"/>
    <w:rsid w:val="002D4302"/>
    <w:rsid w:val="002D7136"/>
    <w:rsid w:val="002E01A0"/>
    <w:rsid w:val="002E0B03"/>
    <w:rsid w:val="002E1784"/>
    <w:rsid w:val="002E1CC2"/>
    <w:rsid w:val="002E397D"/>
    <w:rsid w:val="002E410D"/>
    <w:rsid w:val="002F0C25"/>
    <w:rsid w:val="002F1A72"/>
    <w:rsid w:val="002F2257"/>
    <w:rsid w:val="002F4DB8"/>
    <w:rsid w:val="002F5B89"/>
    <w:rsid w:val="002F632A"/>
    <w:rsid w:val="002F74CD"/>
    <w:rsid w:val="002F7732"/>
    <w:rsid w:val="00302E42"/>
    <w:rsid w:val="00303C53"/>
    <w:rsid w:val="00305E45"/>
    <w:rsid w:val="00305EAC"/>
    <w:rsid w:val="00313318"/>
    <w:rsid w:val="00313403"/>
    <w:rsid w:val="00313E7F"/>
    <w:rsid w:val="00315EF1"/>
    <w:rsid w:val="0031641E"/>
    <w:rsid w:val="003166CC"/>
    <w:rsid w:val="00317EA2"/>
    <w:rsid w:val="0032385D"/>
    <w:rsid w:val="0032418C"/>
    <w:rsid w:val="00325331"/>
    <w:rsid w:val="003264EE"/>
    <w:rsid w:val="00326BF6"/>
    <w:rsid w:val="00330B85"/>
    <w:rsid w:val="00332581"/>
    <w:rsid w:val="00332FD1"/>
    <w:rsid w:val="00333485"/>
    <w:rsid w:val="00333629"/>
    <w:rsid w:val="00333ECC"/>
    <w:rsid w:val="00334C7C"/>
    <w:rsid w:val="00334FE8"/>
    <w:rsid w:val="003360BE"/>
    <w:rsid w:val="00336E7B"/>
    <w:rsid w:val="003371C5"/>
    <w:rsid w:val="0034001A"/>
    <w:rsid w:val="00340032"/>
    <w:rsid w:val="00341AE3"/>
    <w:rsid w:val="00341B24"/>
    <w:rsid w:val="003426DA"/>
    <w:rsid w:val="00342F61"/>
    <w:rsid w:val="0034436E"/>
    <w:rsid w:val="00345585"/>
    <w:rsid w:val="00345C68"/>
    <w:rsid w:val="00347232"/>
    <w:rsid w:val="00350C69"/>
    <w:rsid w:val="003526A0"/>
    <w:rsid w:val="0035270A"/>
    <w:rsid w:val="00353480"/>
    <w:rsid w:val="003538C3"/>
    <w:rsid w:val="003557E7"/>
    <w:rsid w:val="00355888"/>
    <w:rsid w:val="003658BC"/>
    <w:rsid w:val="00365B4E"/>
    <w:rsid w:val="00366926"/>
    <w:rsid w:val="00367D40"/>
    <w:rsid w:val="0037170E"/>
    <w:rsid w:val="00371A1F"/>
    <w:rsid w:val="00371F30"/>
    <w:rsid w:val="003730EB"/>
    <w:rsid w:val="00373DC2"/>
    <w:rsid w:val="003742F5"/>
    <w:rsid w:val="0037510B"/>
    <w:rsid w:val="0037603D"/>
    <w:rsid w:val="00377A33"/>
    <w:rsid w:val="00381A51"/>
    <w:rsid w:val="00381FB8"/>
    <w:rsid w:val="003821E7"/>
    <w:rsid w:val="003843DC"/>
    <w:rsid w:val="00384B9E"/>
    <w:rsid w:val="00391BFA"/>
    <w:rsid w:val="003922F0"/>
    <w:rsid w:val="00392601"/>
    <w:rsid w:val="00393AC0"/>
    <w:rsid w:val="00394045"/>
    <w:rsid w:val="00394679"/>
    <w:rsid w:val="00395744"/>
    <w:rsid w:val="00395D82"/>
    <w:rsid w:val="00395DA5"/>
    <w:rsid w:val="00396440"/>
    <w:rsid w:val="00397985"/>
    <w:rsid w:val="003A0443"/>
    <w:rsid w:val="003A3009"/>
    <w:rsid w:val="003A348A"/>
    <w:rsid w:val="003A3D6D"/>
    <w:rsid w:val="003A3ED7"/>
    <w:rsid w:val="003A4983"/>
    <w:rsid w:val="003A6F21"/>
    <w:rsid w:val="003B00D6"/>
    <w:rsid w:val="003B1DAD"/>
    <w:rsid w:val="003B2ACB"/>
    <w:rsid w:val="003B3615"/>
    <w:rsid w:val="003B3B3F"/>
    <w:rsid w:val="003B442A"/>
    <w:rsid w:val="003C047D"/>
    <w:rsid w:val="003C0910"/>
    <w:rsid w:val="003C5639"/>
    <w:rsid w:val="003C5E1A"/>
    <w:rsid w:val="003D0CE7"/>
    <w:rsid w:val="003D3870"/>
    <w:rsid w:val="003D586E"/>
    <w:rsid w:val="003D6C90"/>
    <w:rsid w:val="003D734A"/>
    <w:rsid w:val="003D77CE"/>
    <w:rsid w:val="003E01D0"/>
    <w:rsid w:val="003E2D80"/>
    <w:rsid w:val="003E300E"/>
    <w:rsid w:val="003E478E"/>
    <w:rsid w:val="003E5C32"/>
    <w:rsid w:val="003E6738"/>
    <w:rsid w:val="003E68A8"/>
    <w:rsid w:val="003E7CEC"/>
    <w:rsid w:val="003E7F75"/>
    <w:rsid w:val="003F1830"/>
    <w:rsid w:val="003F1D0E"/>
    <w:rsid w:val="003F2698"/>
    <w:rsid w:val="003F346E"/>
    <w:rsid w:val="003F3D35"/>
    <w:rsid w:val="003F4213"/>
    <w:rsid w:val="003F6220"/>
    <w:rsid w:val="00400DEA"/>
    <w:rsid w:val="0040145C"/>
    <w:rsid w:val="0040224D"/>
    <w:rsid w:val="00402EAD"/>
    <w:rsid w:val="00403001"/>
    <w:rsid w:val="00403A1C"/>
    <w:rsid w:val="00404837"/>
    <w:rsid w:val="0041041A"/>
    <w:rsid w:val="00412E0A"/>
    <w:rsid w:val="00414EDF"/>
    <w:rsid w:val="00415287"/>
    <w:rsid w:val="004216C9"/>
    <w:rsid w:val="00421C7E"/>
    <w:rsid w:val="0042253F"/>
    <w:rsid w:val="00422C96"/>
    <w:rsid w:val="004240FE"/>
    <w:rsid w:val="00426DDB"/>
    <w:rsid w:val="00430ABC"/>
    <w:rsid w:val="0043213D"/>
    <w:rsid w:val="00433529"/>
    <w:rsid w:val="00436AEF"/>
    <w:rsid w:val="00436E8E"/>
    <w:rsid w:val="00437066"/>
    <w:rsid w:val="00437263"/>
    <w:rsid w:val="00437D42"/>
    <w:rsid w:val="00440213"/>
    <w:rsid w:val="0044158E"/>
    <w:rsid w:val="004416BC"/>
    <w:rsid w:val="00441B99"/>
    <w:rsid w:val="00441D7F"/>
    <w:rsid w:val="00450394"/>
    <w:rsid w:val="00451F58"/>
    <w:rsid w:val="00452776"/>
    <w:rsid w:val="00452938"/>
    <w:rsid w:val="0045386D"/>
    <w:rsid w:val="00454400"/>
    <w:rsid w:val="0045464F"/>
    <w:rsid w:val="00456476"/>
    <w:rsid w:val="0045714E"/>
    <w:rsid w:val="0045791E"/>
    <w:rsid w:val="00460B94"/>
    <w:rsid w:val="0046106D"/>
    <w:rsid w:val="004616ED"/>
    <w:rsid w:val="00461DCA"/>
    <w:rsid w:val="00463B6A"/>
    <w:rsid w:val="004655A8"/>
    <w:rsid w:val="00465D8F"/>
    <w:rsid w:val="004660E1"/>
    <w:rsid w:val="0047087B"/>
    <w:rsid w:val="004730AA"/>
    <w:rsid w:val="004731E7"/>
    <w:rsid w:val="004744BF"/>
    <w:rsid w:val="00474A23"/>
    <w:rsid w:val="0047513A"/>
    <w:rsid w:val="00475F6C"/>
    <w:rsid w:val="00476FF1"/>
    <w:rsid w:val="00477585"/>
    <w:rsid w:val="004800AD"/>
    <w:rsid w:val="00480606"/>
    <w:rsid w:val="00481DAF"/>
    <w:rsid w:val="00482B9F"/>
    <w:rsid w:val="00483837"/>
    <w:rsid w:val="00483E9F"/>
    <w:rsid w:val="004843C9"/>
    <w:rsid w:val="00484D1C"/>
    <w:rsid w:val="0048509E"/>
    <w:rsid w:val="0048518A"/>
    <w:rsid w:val="00485AC3"/>
    <w:rsid w:val="0049004E"/>
    <w:rsid w:val="00490101"/>
    <w:rsid w:val="00493345"/>
    <w:rsid w:val="00493D45"/>
    <w:rsid w:val="004951F4"/>
    <w:rsid w:val="004970A1"/>
    <w:rsid w:val="004A05A0"/>
    <w:rsid w:val="004A0A36"/>
    <w:rsid w:val="004A3665"/>
    <w:rsid w:val="004A3685"/>
    <w:rsid w:val="004A454D"/>
    <w:rsid w:val="004A4924"/>
    <w:rsid w:val="004A5435"/>
    <w:rsid w:val="004A715A"/>
    <w:rsid w:val="004A737A"/>
    <w:rsid w:val="004B02BA"/>
    <w:rsid w:val="004B082D"/>
    <w:rsid w:val="004B19C3"/>
    <w:rsid w:val="004B1B4B"/>
    <w:rsid w:val="004B39C7"/>
    <w:rsid w:val="004B3B1D"/>
    <w:rsid w:val="004B52EE"/>
    <w:rsid w:val="004B564F"/>
    <w:rsid w:val="004B66F6"/>
    <w:rsid w:val="004B6F07"/>
    <w:rsid w:val="004B7ECE"/>
    <w:rsid w:val="004C08F6"/>
    <w:rsid w:val="004C1A32"/>
    <w:rsid w:val="004C28B2"/>
    <w:rsid w:val="004C4061"/>
    <w:rsid w:val="004C5AE9"/>
    <w:rsid w:val="004C6A5B"/>
    <w:rsid w:val="004C7027"/>
    <w:rsid w:val="004D08DF"/>
    <w:rsid w:val="004D0D41"/>
    <w:rsid w:val="004D0F8B"/>
    <w:rsid w:val="004D167B"/>
    <w:rsid w:val="004D19F3"/>
    <w:rsid w:val="004D1EC7"/>
    <w:rsid w:val="004D2973"/>
    <w:rsid w:val="004D2A18"/>
    <w:rsid w:val="004D3513"/>
    <w:rsid w:val="004D3630"/>
    <w:rsid w:val="004D45A8"/>
    <w:rsid w:val="004D5489"/>
    <w:rsid w:val="004E04FD"/>
    <w:rsid w:val="004E0F7F"/>
    <w:rsid w:val="004E156F"/>
    <w:rsid w:val="004E1692"/>
    <w:rsid w:val="004E2D9F"/>
    <w:rsid w:val="004E4041"/>
    <w:rsid w:val="004E5B73"/>
    <w:rsid w:val="004F034A"/>
    <w:rsid w:val="004F0B71"/>
    <w:rsid w:val="004F216E"/>
    <w:rsid w:val="004F2456"/>
    <w:rsid w:val="004F2C48"/>
    <w:rsid w:val="004F3932"/>
    <w:rsid w:val="004F50D9"/>
    <w:rsid w:val="004F52BF"/>
    <w:rsid w:val="00502606"/>
    <w:rsid w:val="00503111"/>
    <w:rsid w:val="00505CDF"/>
    <w:rsid w:val="00507561"/>
    <w:rsid w:val="00511114"/>
    <w:rsid w:val="005121E7"/>
    <w:rsid w:val="00512AA2"/>
    <w:rsid w:val="00512C40"/>
    <w:rsid w:val="005154E7"/>
    <w:rsid w:val="0051572F"/>
    <w:rsid w:val="00516079"/>
    <w:rsid w:val="0051627F"/>
    <w:rsid w:val="005170ED"/>
    <w:rsid w:val="0051780B"/>
    <w:rsid w:val="00520F1A"/>
    <w:rsid w:val="00522D64"/>
    <w:rsid w:val="0052412E"/>
    <w:rsid w:val="00524BF3"/>
    <w:rsid w:val="005277F9"/>
    <w:rsid w:val="00530867"/>
    <w:rsid w:val="00530DB5"/>
    <w:rsid w:val="00532521"/>
    <w:rsid w:val="00532DA3"/>
    <w:rsid w:val="005357A6"/>
    <w:rsid w:val="0053750A"/>
    <w:rsid w:val="0053777B"/>
    <w:rsid w:val="00537CC3"/>
    <w:rsid w:val="00540578"/>
    <w:rsid w:val="0054090E"/>
    <w:rsid w:val="005417F1"/>
    <w:rsid w:val="00541B17"/>
    <w:rsid w:val="00542645"/>
    <w:rsid w:val="0054322D"/>
    <w:rsid w:val="005438D6"/>
    <w:rsid w:val="0054552A"/>
    <w:rsid w:val="0054638A"/>
    <w:rsid w:val="0054643F"/>
    <w:rsid w:val="00546E83"/>
    <w:rsid w:val="00547153"/>
    <w:rsid w:val="00547D29"/>
    <w:rsid w:val="00552410"/>
    <w:rsid w:val="00552550"/>
    <w:rsid w:val="0055420B"/>
    <w:rsid w:val="005576AD"/>
    <w:rsid w:val="00557998"/>
    <w:rsid w:val="005607CA"/>
    <w:rsid w:val="00561597"/>
    <w:rsid w:val="00563818"/>
    <w:rsid w:val="00563B8A"/>
    <w:rsid w:val="00564124"/>
    <w:rsid w:val="0056555B"/>
    <w:rsid w:val="00565FDE"/>
    <w:rsid w:val="00567DDE"/>
    <w:rsid w:val="00571E7E"/>
    <w:rsid w:val="0057268B"/>
    <w:rsid w:val="00572E12"/>
    <w:rsid w:val="00573D3E"/>
    <w:rsid w:val="00573E68"/>
    <w:rsid w:val="00574101"/>
    <w:rsid w:val="00574572"/>
    <w:rsid w:val="00574E71"/>
    <w:rsid w:val="00575285"/>
    <w:rsid w:val="00576854"/>
    <w:rsid w:val="005805AA"/>
    <w:rsid w:val="00582AA6"/>
    <w:rsid w:val="005833B9"/>
    <w:rsid w:val="00584E5D"/>
    <w:rsid w:val="00585F6D"/>
    <w:rsid w:val="00586F82"/>
    <w:rsid w:val="0058790E"/>
    <w:rsid w:val="00591ABF"/>
    <w:rsid w:val="00591CB1"/>
    <w:rsid w:val="00592061"/>
    <w:rsid w:val="00592B88"/>
    <w:rsid w:val="00593087"/>
    <w:rsid w:val="00593B50"/>
    <w:rsid w:val="00594254"/>
    <w:rsid w:val="00595697"/>
    <w:rsid w:val="00596154"/>
    <w:rsid w:val="00596BFA"/>
    <w:rsid w:val="005A01FA"/>
    <w:rsid w:val="005A1E71"/>
    <w:rsid w:val="005A3B30"/>
    <w:rsid w:val="005A42D2"/>
    <w:rsid w:val="005A4F5C"/>
    <w:rsid w:val="005A5186"/>
    <w:rsid w:val="005A5C98"/>
    <w:rsid w:val="005A614C"/>
    <w:rsid w:val="005A713D"/>
    <w:rsid w:val="005B1736"/>
    <w:rsid w:val="005B6D78"/>
    <w:rsid w:val="005C0A37"/>
    <w:rsid w:val="005C1ADD"/>
    <w:rsid w:val="005C20B0"/>
    <w:rsid w:val="005C3050"/>
    <w:rsid w:val="005C369A"/>
    <w:rsid w:val="005C3B02"/>
    <w:rsid w:val="005C47E5"/>
    <w:rsid w:val="005C63C5"/>
    <w:rsid w:val="005C656D"/>
    <w:rsid w:val="005C6590"/>
    <w:rsid w:val="005C6596"/>
    <w:rsid w:val="005D0E0E"/>
    <w:rsid w:val="005D2717"/>
    <w:rsid w:val="005D276A"/>
    <w:rsid w:val="005D2D1C"/>
    <w:rsid w:val="005D32E2"/>
    <w:rsid w:val="005D65AF"/>
    <w:rsid w:val="005E087D"/>
    <w:rsid w:val="005E0CC7"/>
    <w:rsid w:val="005E0D15"/>
    <w:rsid w:val="005E176F"/>
    <w:rsid w:val="005E1990"/>
    <w:rsid w:val="005E1E26"/>
    <w:rsid w:val="005E3463"/>
    <w:rsid w:val="005E3AD6"/>
    <w:rsid w:val="005E5109"/>
    <w:rsid w:val="005E59DF"/>
    <w:rsid w:val="005E71DA"/>
    <w:rsid w:val="005F0103"/>
    <w:rsid w:val="005F0F2F"/>
    <w:rsid w:val="005F10C0"/>
    <w:rsid w:val="005F15CC"/>
    <w:rsid w:val="005F2A53"/>
    <w:rsid w:val="005F2B25"/>
    <w:rsid w:val="005F3C2E"/>
    <w:rsid w:val="005F4562"/>
    <w:rsid w:val="005F6A86"/>
    <w:rsid w:val="005F7005"/>
    <w:rsid w:val="005F7BE3"/>
    <w:rsid w:val="005F7E40"/>
    <w:rsid w:val="006009A9"/>
    <w:rsid w:val="00601D24"/>
    <w:rsid w:val="00603313"/>
    <w:rsid w:val="00604320"/>
    <w:rsid w:val="0060476A"/>
    <w:rsid w:val="00613EBC"/>
    <w:rsid w:val="00614258"/>
    <w:rsid w:val="006152D8"/>
    <w:rsid w:val="00616577"/>
    <w:rsid w:val="00616B08"/>
    <w:rsid w:val="00617717"/>
    <w:rsid w:val="0062332E"/>
    <w:rsid w:val="00626DE8"/>
    <w:rsid w:val="00627464"/>
    <w:rsid w:val="006311D6"/>
    <w:rsid w:val="006346BB"/>
    <w:rsid w:val="00635484"/>
    <w:rsid w:val="00635501"/>
    <w:rsid w:val="0063604A"/>
    <w:rsid w:val="00637B0A"/>
    <w:rsid w:val="00637E81"/>
    <w:rsid w:val="0064080F"/>
    <w:rsid w:val="00640FCA"/>
    <w:rsid w:val="00641084"/>
    <w:rsid w:val="006426D0"/>
    <w:rsid w:val="0064342F"/>
    <w:rsid w:val="00643F54"/>
    <w:rsid w:val="00644254"/>
    <w:rsid w:val="0064456F"/>
    <w:rsid w:val="00645DA2"/>
    <w:rsid w:val="0064669B"/>
    <w:rsid w:val="00646AFD"/>
    <w:rsid w:val="006502C8"/>
    <w:rsid w:val="00654710"/>
    <w:rsid w:val="00655646"/>
    <w:rsid w:val="00655B8D"/>
    <w:rsid w:val="00655BC4"/>
    <w:rsid w:val="0065680A"/>
    <w:rsid w:val="00660D20"/>
    <w:rsid w:val="00662AD0"/>
    <w:rsid w:val="006634B7"/>
    <w:rsid w:val="00664C60"/>
    <w:rsid w:val="00665600"/>
    <w:rsid w:val="00665917"/>
    <w:rsid w:val="006700F6"/>
    <w:rsid w:val="00670E2E"/>
    <w:rsid w:val="006743F8"/>
    <w:rsid w:val="006746E4"/>
    <w:rsid w:val="00674E89"/>
    <w:rsid w:val="006753DB"/>
    <w:rsid w:val="006766EE"/>
    <w:rsid w:val="00677AC9"/>
    <w:rsid w:val="00681F7A"/>
    <w:rsid w:val="00681FDD"/>
    <w:rsid w:val="00682986"/>
    <w:rsid w:val="00683F14"/>
    <w:rsid w:val="00684F9C"/>
    <w:rsid w:val="00685509"/>
    <w:rsid w:val="00685ACF"/>
    <w:rsid w:val="00686B95"/>
    <w:rsid w:val="006913EC"/>
    <w:rsid w:val="006937B5"/>
    <w:rsid w:val="006948DE"/>
    <w:rsid w:val="00695649"/>
    <w:rsid w:val="0069574A"/>
    <w:rsid w:val="006963FE"/>
    <w:rsid w:val="006965B3"/>
    <w:rsid w:val="006968A0"/>
    <w:rsid w:val="00696DA0"/>
    <w:rsid w:val="00697245"/>
    <w:rsid w:val="006A0572"/>
    <w:rsid w:val="006A2206"/>
    <w:rsid w:val="006A27CE"/>
    <w:rsid w:val="006A2E12"/>
    <w:rsid w:val="006A5297"/>
    <w:rsid w:val="006B3DA3"/>
    <w:rsid w:val="006B466C"/>
    <w:rsid w:val="006B7DBF"/>
    <w:rsid w:val="006C066D"/>
    <w:rsid w:val="006C07BB"/>
    <w:rsid w:val="006C1BED"/>
    <w:rsid w:val="006C2497"/>
    <w:rsid w:val="006C2744"/>
    <w:rsid w:val="006C3CC2"/>
    <w:rsid w:val="006C3E00"/>
    <w:rsid w:val="006C4F8E"/>
    <w:rsid w:val="006C57A3"/>
    <w:rsid w:val="006C7F55"/>
    <w:rsid w:val="006D0BE1"/>
    <w:rsid w:val="006D1E2E"/>
    <w:rsid w:val="006D2D2F"/>
    <w:rsid w:val="006D2FFF"/>
    <w:rsid w:val="006D5774"/>
    <w:rsid w:val="006D678D"/>
    <w:rsid w:val="006D6E35"/>
    <w:rsid w:val="006D763F"/>
    <w:rsid w:val="006E0821"/>
    <w:rsid w:val="006E0E0B"/>
    <w:rsid w:val="006E322D"/>
    <w:rsid w:val="006E394F"/>
    <w:rsid w:val="006E3A0F"/>
    <w:rsid w:val="006E3A8E"/>
    <w:rsid w:val="006E4747"/>
    <w:rsid w:val="006E5EEF"/>
    <w:rsid w:val="006E6CE7"/>
    <w:rsid w:val="006E6F71"/>
    <w:rsid w:val="006F03B2"/>
    <w:rsid w:val="006F0A97"/>
    <w:rsid w:val="006F17F9"/>
    <w:rsid w:val="006F1A3B"/>
    <w:rsid w:val="006F302F"/>
    <w:rsid w:val="006F3111"/>
    <w:rsid w:val="006F5138"/>
    <w:rsid w:val="006F5E23"/>
    <w:rsid w:val="006F66B4"/>
    <w:rsid w:val="007005A3"/>
    <w:rsid w:val="0070179F"/>
    <w:rsid w:val="00701A9B"/>
    <w:rsid w:val="00702B55"/>
    <w:rsid w:val="0070336E"/>
    <w:rsid w:val="00705CA4"/>
    <w:rsid w:val="0071044E"/>
    <w:rsid w:val="00710552"/>
    <w:rsid w:val="007118CA"/>
    <w:rsid w:val="007132B2"/>
    <w:rsid w:val="007141AA"/>
    <w:rsid w:val="0071429C"/>
    <w:rsid w:val="00714743"/>
    <w:rsid w:val="00714D41"/>
    <w:rsid w:val="00716194"/>
    <w:rsid w:val="00721237"/>
    <w:rsid w:val="0072164A"/>
    <w:rsid w:val="00722317"/>
    <w:rsid w:val="00724243"/>
    <w:rsid w:val="00726803"/>
    <w:rsid w:val="00734313"/>
    <w:rsid w:val="007343D8"/>
    <w:rsid w:val="00734A5B"/>
    <w:rsid w:val="007357DA"/>
    <w:rsid w:val="007359C7"/>
    <w:rsid w:val="00735D52"/>
    <w:rsid w:val="00736275"/>
    <w:rsid w:val="00736A00"/>
    <w:rsid w:val="00736A7B"/>
    <w:rsid w:val="00736F32"/>
    <w:rsid w:val="00740785"/>
    <w:rsid w:val="00740E98"/>
    <w:rsid w:val="007410A4"/>
    <w:rsid w:val="00741C47"/>
    <w:rsid w:val="00742158"/>
    <w:rsid w:val="007428E5"/>
    <w:rsid w:val="00742C51"/>
    <w:rsid w:val="00746D73"/>
    <w:rsid w:val="007474EF"/>
    <w:rsid w:val="007478D2"/>
    <w:rsid w:val="007521CF"/>
    <w:rsid w:val="00754300"/>
    <w:rsid w:val="00755E03"/>
    <w:rsid w:val="0075630C"/>
    <w:rsid w:val="00757321"/>
    <w:rsid w:val="00757BCF"/>
    <w:rsid w:val="00760035"/>
    <w:rsid w:val="00760463"/>
    <w:rsid w:val="00761ED2"/>
    <w:rsid w:val="00762DDF"/>
    <w:rsid w:val="0076433C"/>
    <w:rsid w:val="00765094"/>
    <w:rsid w:val="007658BE"/>
    <w:rsid w:val="00766EF0"/>
    <w:rsid w:val="0077340E"/>
    <w:rsid w:val="007741FF"/>
    <w:rsid w:val="00774C13"/>
    <w:rsid w:val="0077598C"/>
    <w:rsid w:val="00775A77"/>
    <w:rsid w:val="00776D4C"/>
    <w:rsid w:val="00777739"/>
    <w:rsid w:val="00777AD5"/>
    <w:rsid w:val="00777B3B"/>
    <w:rsid w:val="0078161A"/>
    <w:rsid w:val="00783B22"/>
    <w:rsid w:val="007840EE"/>
    <w:rsid w:val="0078493B"/>
    <w:rsid w:val="00784CB7"/>
    <w:rsid w:val="007858C2"/>
    <w:rsid w:val="00785FA1"/>
    <w:rsid w:val="00786485"/>
    <w:rsid w:val="00786564"/>
    <w:rsid w:val="007869FD"/>
    <w:rsid w:val="00786A1E"/>
    <w:rsid w:val="00790A6B"/>
    <w:rsid w:val="00791038"/>
    <w:rsid w:val="00792AB1"/>
    <w:rsid w:val="00793968"/>
    <w:rsid w:val="00793D96"/>
    <w:rsid w:val="0079459D"/>
    <w:rsid w:val="00794A57"/>
    <w:rsid w:val="00795045"/>
    <w:rsid w:val="007972B8"/>
    <w:rsid w:val="00797C62"/>
    <w:rsid w:val="007A55C6"/>
    <w:rsid w:val="007A5656"/>
    <w:rsid w:val="007A5CD9"/>
    <w:rsid w:val="007B02D3"/>
    <w:rsid w:val="007B105C"/>
    <w:rsid w:val="007B1B00"/>
    <w:rsid w:val="007B1D5C"/>
    <w:rsid w:val="007B2B94"/>
    <w:rsid w:val="007B45E3"/>
    <w:rsid w:val="007B4806"/>
    <w:rsid w:val="007B4A21"/>
    <w:rsid w:val="007B4C8F"/>
    <w:rsid w:val="007B522B"/>
    <w:rsid w:val="007B5FA0"/>
    <w:rsid w:val="007B7446"/>
    <w:rsid w:val="007B7B15"/>
    <w:rsid w:val="007C098A"/>
    <w:rsid w:val="007C5DD9"/>
    <w:rsid w:val="007C608A"/>
    <w:rsid w:val="007C772D"/>
    <w:rsid w:val="007C7FB5"/>
    <w:rsid w:val="007D1224"/>
    <w:rsid w:val="007D1C6D"/>
    <w:rsid w:val="007D2304"/>
    <w:rsid w:val="007D2C8E"/>
    <w:rsid w:val="007D442B"/>
    <w:rsid w:val="007E167C"/>
    <w:rsid w:val="007E329B"/>
    <w:rsid w:val="007E3AA6"/>
    <w:rsid w:val="007E46F8"/>
    <w:rsid w:val="007E5331"/>
    <w:rsid w:val="007E5A44"/>
    <w:rsid w:val="007E6A96"/>
    <w:rsid w:val="007E7A55"/>
    <w:rsid w:val="007F02D9"/>
    <w:rsid w:val="007F1877"/>
    <w:rsid w:val="007F1963"/>
    <w:rsid w:val="007F1DAE"/>
    <w:rsid w:val="007F4CF0"/>
    <w:rsid w:val="007F58B1"/>
    <w:rsid w:val="007F6125"/>
    <w:rsid w:val="007F6138"/>
    <w:rsid w:val="007F72FC"/>
    <w:rsid w:val="00800325"/>
    <w:rsid w:val="00800AF7"/>
    <w:rsid w:val="00801121"/>
    <w:rsid w:val="00803114"/>
    <w:rsid w:val="00804CD0"/>
    <w:rsid w:val="00806F42"/>
    <w:rsid w:val="00807C93"/>
    <w:rsid w:val="008117E8"/>
    <w:rsid w:val="00812A1B"/>
    <w:rsid w:val="008134F4"/>
    <w:rsid w:val="00813684"/>
    <w:rsid w:val="008149FD"/>
    <w:rsid w:val="0081524C"/>
    <w:rsid w:val="0082079A"/>
    <w:rsid w:val="00820C52"/>
    <w:rsid w:val="00822CDE"/>
    <w:rsid w:val="00822EA2"/>
    <w:rsid w:val="00823037"/>
    <w:rsid w:val="00825273"/>
    <w:rsid w:val="00825B92"/>
    <w:rsid w:val="00825BC7"/>
    <w:rsid w:val="008264C6"/>
    <w:rsid w:val="0082778D"/>
    <w:rsid w:val="008306E0"/>
    <w:rsid w:val="00830AEC"/>
    <w:rsid w:val="00832DCC"/>
    <w:rsid w:val="00832F75"/>
    <w:rsid w:val="00833094"/>
    <w:rsid w:val="00833943"/>
    <w:rsid w:val="00833C91"/>
    <w:rsid w:val="00834F64"/>
    <w:rsid w:val="00834FB5"/>
    <w:rsid w:val="0083629C"/>
    <w:rsid w:val="00837106"/>
    <w:rsid w:val="00837929"/>
    <w:rsid w:val="00837F96"/>
    <w:rsid w:val="00840921"/>
    <w:rsid w:val="00842190"/>
    <w:rsid w:val="00843186"/>
    <w:rsid w:val="0084382D"/>
    <w:rsid w:val="0084448C"/>
    <w:rsid w:val="00844C0C"/>
    <w:rsid w:val="00847A8E"/>
    <w:rsid w:val="0085191F"/>
    <w:rsid w:val="008521E7"/>
    <w:rsid w:val="00857D7D"/>
    <w:rsid w:val="00860296"/>
    <w:rsid w:val="008603C0"/>
    <w:rsid w:val="008603E6"/>
    <w:rsid w:val="00860AA6"/>
    <w:rsid w:val="00861266"/>
    <w:rsid w:val="00862BC6"/>
    <w:rsid w:val="00862D4C"/>
    <w:rsid w:val="0086316D"/>
    <w:rsid w:val="00865014"/>
    <w:rsid w:val="00867144"/>
    <w:rsid w:val="00872ECD"/>
    <w:rsid w:val="0087395A"/>
    <w:rsid w:val="0087478C"/>
    <w:rsid w:val="008759E0"/>
    <w:rsid w:val="00876B44"/>
    <w:rsid w:val="00877B16"/>
    <w:rsid w:val="00877B23"/>
    <w:rsid w:val="0088116F"/>
    <w:rsid w:val="008821D1"/>
    <w:rsid w:val="0088227B"/>
    <w:rsid w:val="008825ED"/>
    <w:rsid w:val="00885256"/>
    <w:rsid w:val="008865CC"/>
    <w:rsid w:val="00886747"/>
    <w:rsid w:val="00887091"/>
    <w:rsid w:val="00887DA5"/>
    <w:rsid w:val="008924A4"/>
    <w:rsid w:val="00893858"/>
    <w:rsid w:val="008941E8"/>
    <w:rsid w:val="00894F28"/>
    <w:rsid w:val="008968E2"/>
    <w:rsid w:val="00896A46"/>
    <w:rsid w:val="00896E0C"/>
    <w:rsid w:val="008A182C"/>
    <w:rsid w:val="008A1F8C"/>
    <w:rsid w:val="008A42D3"/>
    <w:rsid w:val="008A53CE"/>
    <w:rsid w:val="008A6161"/>
    <w:rsid w:val="008A68E9"/>
    <w:rsid w:val="008A6B41"/>
    <w:rsid w:val="008A7266"/>
    <w:rsid w:val="008B05F6"/>
    <w:rsid w:val="008B0E0F"/>
    <w:rsid w:val="008B1ECD"/>
    <w:rsid w:val="008B3A28"/>
    <w:rsid w:val="008B4CFD"/>
    <w:rsid w:val="008B4DF9"/>
    <w:rsid w:val="008B4FF9"/>
    <w:rsid w:val="008B7934"/>
    <w:rsid w:val="008C00B8"/>
    <w:rsid w:val="008C0779"/>
    <w:rsid w:val="008C18A8"/>
    <w:rsid w:val="008C1BCE"/>
    <w:rsid w:val="008C1E0C"/>
    <w:rsid w:val="008C3AC9"/>
    <w:rsid w:val="008C4E8E"/>
    <w:rsid w:val="008D0363"/>
    <w:rsid w:val="008D569C"/>
    <w:rsid w:val="008D64AD"/>
    <w:rsid w:val="008D76C6"/>
    <w:rsid w:val="008D7A97"/>
    <w:rsid w:val="008E1130"/>
    <w:rsid w:val="008E23C2"/>
    <w:rsid w:val="008E2D78"/>
    <w:rsid w:val="008E3D8A"/>
    <w:rsid w:val="008E42AC"/>
    <w:rsid w:val="008E6203"/>
    <w:rsid w:val="008E6351"/>
    <w:rsid w:val="008E66EF"/>
    <w:rsid w:val="008E72A8"/>
    <w:rsid w:val="008E7786"/>
    <w:rsid w:val="008E7E5C"/>
    <w:rsid w:val="008F27E4"/>
    <w:rsid w:val="008F3B85"/>
    <w:rsid w:val="008F555B"/>
    <w:rsid w:val="008F56A2"/>
    <w:rsid w:val="008F7522"/>
    <w:rsid w:val="009025F8"/>
    <w:rsid w:val="009029ED"/>
    <w:rsid w:val="00902CEC"/>
    <w:rsid w:val="00903137"/>
    <w:rsid w:val="009038B2"/>
    <w:rsid w:val="00904BD7"/>
    <w:rsid w:val="00904D37"/>
    <w:rsid w:val="00904E00"/>
    <w:rsid w:val="00905524"/>
    <w:rsid w:val="00906279"/>
    <w:rsid w:val="009121A2"/>
    <w:rsid w:val="009147C5"/>
    <w:rsid w:val="00917122"/>
    <w:rsid w:val="0091764F"/>
    <w:rsid w:val="00917B99"/>
    <w:rsid w:val="00920EAF"/>
    <w:rsid w:val="00921DE7"/>
    <w:rsid w:val="00921FB0"/>
    <w:rsid w:val="009223EE"/>
    <w:rsid w:val="00925167"/>
    <w:rsid w:val="009256A6"/>
    <w:rsid w:val="00925A80"/>
    <w:rsid w:val="00925FB1"/>
    <w:rsid w:val="009261FE"/>
    <w:rsid w:val="00927159"/>
    <w:rsid w:val="00927B62"/>
    <w:rsid w:val="00927E07"/>
    <w:rsid w:val="00927F36"/>
    <w:rsid w:val="00930A00"/>
    <w:rsid w:val="00931087"/>
    <w:rsid w:val="00931B6F"/>
    <w:rsid w:val="00933E6E"/>
    <w:rsid w:val="009341CA"/>
    <w:rsid w:val="009343C7"/>
    <w:rsid w:val="00934974"/>
    <w:rsid w:val="00936360"/>
    <w:rsid w:val="00936E44"/>
    <w:rsid w:val="00936E6F"/>
    <w:rsid w:val="0094006B"/>
    <w:rsid w:val="00941480"/>
    <w:rsid w:val="00942A22"/>
    <w:rsid w:val="0094354E"/>
    <w:rsid w:val="00943D71"/>
    <w:rsid w:val="009444D5"/>
    <w:rsid w:val="00946B31"/>
    <w:rsid w:val="009471A7"/>
    <w:rsid w:val="00950568"/>
    <w:rsid w:val="00950796"/>
    <w:rsid w:val="009509B9"/>
    <w:rsid w:val="00951188"/>
    <w:rsid w:val="00952B4A"/>
    <w:rsid w:val="009543EC"/>
    <w:rsid w:val="009544C3"/>
    <w:rsid w:val="00954F96"/>
    <w:rsid w:val="009561E5"/>
    <w:rsid w:val="00957E9B"/>
    <w:rsid w:val="00960CA4"/>
    <w:rsid w:val="00963A02"/>
    <w:rsid w:val="00963C7E"/>
    <w:rsid w:val="00964F87"/>
    <w:rsid w:val="00965028"/>
    <w:rsid w:val="00965980"/>
    <w:rsid w:val="00965C9F"/>
    <w:rsid w:val="00965DC8"/>
    <w:rsid w:val="009679CF"/>
    <w:rsid w:val="00971177"/>
    <w:rsid w:val="00971EF4"/>
    <w:rsid w:val="00972832"/>
    <w:rsid w:val="009736EC"/>
    <w:rsid w:val="00973C80"/>
    <w:rsid w:val="009740C7"/>
    <w:rsid w:val="00974B18"/>
    <w:rsid w:val="009755C2"/>
    <w:rsid w:val="00976630"/>
    <w:rsid w:val="00976744"/>
    <w:rsid w:val="00977CD8"/>
    <w:rsid w:val="009802AF"/>
    <w:rsid w:val="0098055C"/>
    <w:rsid w:val="00980BBD"/>
    <w:rsid w:val="00981802"/>
    <w:rsid w:val="009823FA"/>
    <w:rsid w:val="009834CD"/>
    <w:rsid w:val="009870E8"/>
    <w:rsid w:val="0098721F"/>
    <w:rsid w:val="00991156"/>
    <w:rsid w:val="009929C5"/>
    <w:rsid w:val="0099573E"/>
    <w:rsid w:val="00995B1F"/>
    <w:rsid w:val="00995EA3"/>
    <w:rsid w:val="009972C6"/>
    <w:rsid w:val="00997390"/>
    <w:rsid w:val="00997972"/>
    <w:rsid w:val="009A0774"/>
    <w:rsid w:val="009A0B77"/>
    <w:rsid w:val="009A10FE"/>
    <w:rsid w:val="009A1B81"/>
    <w:rsid w:val="009A5C64"/>
    <w:rsid w:val="009A5DF5"/>
    <w:rsid w:val="009A6737"/>
    <w:rsid w:val="009A7D4B"/>
    <w:rsid w:val="009B0936"/>
    <w:rsid w:val="009B0F32"/>
    <w:rsid w:val="009B2E2D"/>
    <w:rsid w:val="009B388F"/>
    <w:rsid w:val="009B3955"/>
    <w:rsid w:val="009B465A"/>
    <w:rsid w:val="009B5523"/>
    <w:rsid w:val="009B7150"/>
    <w:rsid w:val="009C0723"/>
    <w:rsid w:val="009C08A0"/>
    <w:rsid w:val="009C0B57"/>
    <w:rsid w:val="009C2489"/>
    <w:rsid w:val="009C4E6C"/>
    <w:rsid w:val="009D1A67"/>
    <w:rsid w:val="009D2B54"/>
    <w:rsid w:val="009D4740"/>
    <w:rsid w:val="009D4E81"/>
    <w:rsid w:val="009D4EF6"/>
    <w:rsid w:val="009D5116"/>
    <w:rsid w:val="009D74EE"/>
    <w:rsid w:val="009E17C6"/>
    <w:rsid w:val="009E2198"/>
    <w:rsid w:val="009E42CF"/>
    <w:rsid w:val="009E5879"/>
    <w:rsid w:val="009E58BE"/>
    <w:rsid w:val="009E7ECB"/>
    <w:rsid w:val="009F025F"/>
    <w:rsid w:val="009F21B4"/>
    <w:rsid w:val="009F3B6C"/>
    <w:rsid w:val="009F3C43"/>
    <w:rsid w:val="009F4883"/>
    <w:rsid w:val="009F4BB6"/>
    <w:rsid w:val="009F4C01"/>
    <w:rsid w:val="009F4D25"/>
    <w:rsid w:val="009F5353"/>
    <w:rsid w:val="009F594E"/>
    <w:rsid w:val="00A017B8"/>
    <w:rsid w:val="00A02133"/>
    <w:rsid w:val="00A03123"/>
    <w:rsid w:val="00A049C3"/>
    <w:rsid w:val="00A05877"/>
    <w:rsid w:val="00A059E7"/>
    <w:rsid w:val="00A05B9D"/>
    <w:rsid w:val="00A06312"/>
    <w:rsid w:val="00A06EDF"/>
    <w:rsid w:val="00A07015"/>
    <w:rsid w:val="00A11A4B"/>
    <w:rsid w:val="00A11E24"/>
    <w:rsid w:val="00A13152"/>
    <w:rsid w:val="00A1364D"/>
    <w:rsid w:val="00A1666A"/>
    <w:rsid w:val="00A2090B"/>
    <w:rsid w:val="00A227BB"/>
    <w:rsid w:val="00A22CF9"/>
    <w:rsid w:val="00A25410"/>
    <w:rsid w:val="00A25806"/>
    <w:rsid w:val="00A2711F"/>
    <w:rsid w:val="00A2782E"/>
    <w:rsid w:val="00A27D5C"/>
    <w:rsid w:val="00A30605"/>
    <w:rsid w:val="00A324A6"/>
    <w:rsid w:val="00A33AD4"/>
    <w:rsid w:val="00A360A3"/>
    <w:rsid w:val="00A378C0"/>
    <w:rsid w:val="00A41A8C"/>
    <w:rsid w:val="00A41EF7"/>
    <w:rsid w:val="00A42EBB"/>
    <w:rsid w:val="00A4323D"/>
    <w:rsid w:val="00A4476E"/>
    <w:rsid w:val="00A44899"/>
    <w:rsid w:val="00A44BB5"/>
    <w:rsid w:val="00A45EAF"/>
    <w:rsid w:val="00A46155"/>
    <w:rsid w:val="00A46550"/>
    <w:rsid w:val="00A47639"/>
    <w:rsid w:val="00A47BAF"/>
    <w:rsid w:val="00A50457"/>
    <w:rsid w:val="00A50951"/>
    <w:rsid w:val="00A53B6E"/>
    <w:rsid w:val="00A550B1"/>
    <w:rsid w:val="00A55F32"/>
    <w:rsid w:val="00A566EC"/>
    <w:rsid w:val="00A56D1F"/>
    <w:rsid w:val="00A57DFD"/>
    <w:rsid w:val="00A62F71"/>
    <w:rsid w:val="00A64ABF"/>
    <w:rsid w:val="00A67D96"/>
    <w:rsid w:val="00A70718"/>
    <w:rsid w:val="00A710D9"/>
    <w:rsid w:val="00A71616"/>
    <w:rsid w:val="00A72CCF"/>
    <w:rsid w:val="00A72F1C"/>
    <w:rsid w:val="00A74089"/>
    <w:rsid w:val="00A74483"/>
    <w:rsid w:val="00A75D35"/>
    <w:rsid w:val="00A76114"/>
    <w:rsid w:val="00A7671B"/>
    <w:rsid w:val="00A77D9C"/>
    <w:rsid w:val="00A77FD4"/>
    <w:rsid w:val="00A80F30"/>
    <w:rsid w:val="00A81F5F"/>
    <w:rsid w:val="00A83992"/>
    <w:rsid w:val="00A840D1"/>
    <w:rsid w:val="00A84F67"/>
    <w:rsid w:val="00A87147"/>
    <w:rsid w:val="00A904A1"/>
    <w:rsid w:val="00A90C84"/>
    <w:rsid w:val="00A90FE4"/>
    <w:rsid w:val="00A92C9F"/>
    <w:rsid w:val="00A92FFE"/>
    <w:rsid w:val="00A95862"/>
    <w:rsid w:val="00A97FCE"/>
    <w:rsid w:val="00AA0962"/>
    <w:rsid w:val="00AA0D8C"/>
    <w:rsid w:val="00AA1628"/>
    <w:rsid w:val="00AA30EE"/>
    <w:rsid w:val="00AA3A6F"/>
    <w:rsid w:val="00AA42E9"/>
    <w:rsid w:val="00AA4D5D"/>
    <w:rsid w:val="00AA5861"/>
    <w:rsid w:val="00AA6624"/>
    <w:rsid w:val="00AA7A30"/>
    <w:rsid w:val="00AB0C76"/>
    <w:rsid w:val="00AB3C6B"/>
    <w:rsid w:val="00AB6F95"/>
    <w:rsid w:val="00AB75A0"/>
    <w:rsid w:val="00AB7CB2"/>
    <w:rsid w:val="00AC2505"/>
    <w:rsid w:val="00AC2AF2"/>
    <w:rsid w:val="00AC2C88"/>
    <w:rsid w:val="00AC4733"/>
    <w:rsid w:val="00AC4CA0"/>
    <w:rsid w:val="00AC5CCA"/>
    <w:rsid w:val="00AC73A0"/>
    <w:rsid w:val="00AC7C02"/>
    <w:rsid w:val="00AD0154"/>
    <w:rsid w:val="00AD03A0"/>
    <w:rsid w:val="00AE0BFA"/>
    <w:rsid w:val="00AE0F3B"/>
    <w:rsid w:val="00AE47A9"/>
    <w:rsid w:val="00AE5C48"/>
    <w:rsid w:val="00AE5D3D"/>
    <w:rsid w:val="00AE7A27"/>
    <w:rsid w:val="00AF0206"/>
    <w:rsid w:val="00AF02E9"/>
    <w:rsid w:val="00AF070B"/>
    <w:rsid w:val="00AF2393"/>
    <w:rsid w:val="00AF37F0"/>
    <w:rsid w:val="00AF4BDE"/>
    <w:rsid w:val="00AF5998"/>
    <w:rsid w:val="00AF7474"/>
    <w:rsid w:val="00AF7D82"/>
    <w:rsid w:val="00B021FB"/>
    <w:rsid w:val="00B024DC"/>
    <w:rsid w:val="00B02710"/>
    <w:rsid w:val="00B02DCF"/>
    <w:rsid w:val="00B03A18"/>
    <w:rsid w:val="00B04571"/>
    <w:rsid w:val="00B04743"/>
    <w:rsid w:val="00B0537F"/>
    <w:rsid w:val="00B05413"/>
    <w:rsid w:val="00B06ECF"/>
    <w:rsid w:val="00B072A0"/>
    <w:rsid w:val="00B075C3"/>
    <w:rsid w:val="00B07CA1"/>
    <w:rsid w:val="00B11168"/>
    <w:rsid w:val="00B11841"/>
    <w:rsid w:val="00B1222C"/>
    <w:rsid w:val="00B13783"/>
    <w:rsid w:val="00B13D44"/>
    <w:rsid w:val="00B14C4A"/>
    <w:rsid w:val="00B14D9C"/>
    <w:rsid w:val="00B158CC"/>
    <w:rsid w:val="00B165D5"/>
    <w:rsid w:val="00B16C89"/>
    <w:rsid w:val="00B17FBE"/>
    <w:rsid w:val="00B20498"/>
    <w:rsid w:val="00B214B1"/>
    <w:rsid w:val="00B24696"/>
    <w:rsid w:val="00B31BCD"/>
    <w:rsid w:val="00B32703"/>
    <w:rsid w:val="00B339E2"/>
    <w:rsid w:val="00B340A7"/>
    <w:rsid w:val="00B3528F"/>
    <w:rsid w:val="00B357EE"/>
    <w:rsid w:val="00B35A8A"/>
    <w:rsid w:val="00B36F5C"/>
    <w:rsid w:val="00B4124F"/>
    <w:rsid w:val="00B41FDC"/>
    <w:rsid w:val="00B437BE"/>
    <w:rsid w:val="00B443A9"/>
    <w:rsid w:val="00B449CC"/>
    <w:rsid w:val="00B44B22"/>
    <w:rsid w:val="00B45BCA"/>
    <w:rsid w:val="00B45F4D"/>
    <w:rsid w:val="00B47971"/>
    <w:rsid w:val="00B50B86"/>
    <w:rsid w:val="00B51387"/>
    <w:rsid w:val="00B53D9D"/>
    <w:rsid w:val="00B5568B"/>
    <w:rsid w:val="00B55DFF"/>
    <w:rsid w:val="00B56B9D"/>
    <w:rsid w:val="00B57DEE"/>
    <w:rsid w:val="00B62947"/>
    <w:rsid w:val="00B63999"/>
    <w:rsid w:val="00B64013"/>
    <w:rsid w:val="00B64621"/>
    <w:rsid w:val="00B70132"/>
    <w:rsid w:val="00B716D5"/>
    <w:rsid w:val="00B75546"/>
    <w:rsid w:val="00B75D49"/>
    <w:rsid w:val="00B76DA0"/>
    <w:rsid w:val="00B77884"/>
    <w:rsid w:val="00B8054D"/>
    <w:rsid w:val="00B806CE"/>
    <w:rsid w:val="00B82EA1"/>
    <w:rsid w:val="00B84D80"/>
    <w:rsid w:val="00B86223"/>
    <w:rsid w:val="00B91D07"/>
    <w:rsid w:val="00B92F84"/>
    <w:rsid w:val="00B93435"/>
    <w:rsid w:val="00B93ACC"/>
    <w:rsid w:val="00B946F7"/>
    <w:rsid w:val="00BA1DB8"/>
    <w:rsid w:val="00BA367A"/>
    <w:rsid w:val="00BA4B2B"/>
    <w:rsid w:val="00BA5CF0"/>
    <w:rsid w:val="00BA5DEC"/>
    <w:rsid w:val="00BA5E70"/>
    <w:rsid w:val="00BA6001"/>
    <w:rsid w:val="00BA63FC"/>
    <w:rsid w:val="00BA6B9A"/>
    <w:rsid w:val="00BA738C"/>
    <w:rsid w:val="00BB013C"/>
    <w:rsid w:val="00BB07A9"/>
    <w:rsid w:val="00BB1E05"/>
    <w:rsid w:val="00BB2CEC"/>
    <w:rsid w:val="00BB3D09"/>
    <w:rsid w:val="00BB576B"/>
    <w:rsid w:val="00BB5F0B"/>
    <w:rsid w:val="00BB665C"/>
    <w:rsid w:val="00BB6C1B"/>
    <w:rsid w:val="00BB6F33"/>
    <w:rsid w:val="00BB7991"/>
    <w:rsid w:val="00BC1037"/>
    <w:rsid w:val="00BC2330"/>
    <w:rsid w:val="00BC2543"/>
    <w:rsid w:val="00BC2A4D"/>
    <w:rsid w:val="00BC4306"/>
    <w:rsid w:val="00BC4CD7"/>
    <w:rsid w:val="00BC6113"/>
    <w:rsid w:val="00BD09FD"/>
    <w:rsid w:val="00BD0CA9"/>
    <w:rsid w:val="00BD236A"/>
    <w:rsid w:val="00BD24B5"/>
    <w:rsid w:val="00BD35FC"/>
    <w:rsid w:val="00BD3826"/>
    <w:rsid w:val="00BD4386"/>
    <w:rsid w:val="00BD5674"/>
    <w:rsid w:val="00BD6AEC"/>
    <w:rsid w:val="00BE033B"/>
    <w:rsid w:val="00BE2DF1"/>
    <w:rsid w:val="00BE40B2"/>
    <w:rsid w:val="00BE4758"/>
    <w:rsid w:val="00BE4869"/>
    <w:rsid w:val="00BE4CEE"/>
    <w:rsid w:val="00BE77D8"/>
    <w:rsid w:val="00BF48F8"/>
    <w:rsid w:val="00BF49FF"/>
    <w:rsid w:val="00BF53AA"/>
    <w:rsid w:val="00BF5667"/>
    <w:rsid w:val="00BF5993"/>
    <w:rsid w:val="00BF5B54"/>
    <w:rsid w:val="00BF6596"/>
    <w:rsid w:val="00C00962"/>
    <w:rsid w:val="00C01AC0"/>
    <w:rsid w:val="00C02068"/>
    <w:rsid w:val="00C03E22"/>
    <w:rsid w:val="00C059E2"/>
    <w:rsid w:val="00C05CB2"/>
    <w:rsid w:val="00C06503"/>
    <w:rsid w:val="00C06506"/>
    <w:rsid w:val="00C06EFB"/>
    <w:rsid w:val="00C07E23"/>
    <w:rsid w:val="00C10645"/>
    <w:rsid w:val="00C1323E"/>
    <w:rsid w:val="00C13D24"/>
    <w:rsid w:val="00C14034"/>
    <w:rsid w:val="00C141D7"/>
    <w:rsid w:val="00C14D89"/>
    <w:rsid w:val="00C1689E"/>
    <w:rsid w:val="00C16A84"/>
    <w:rsid w:val="00C16F28"/>
    <w:rsid w:val="00C170EE"/>
    <w:rsid w:val="00C17C31"/>
    <w:rsid w:val="00C20888"/>
    <w:rsid w:val="00C21022"/>
    <w:rsid w:val="00C227A9"/>
    <w:rsid w:val="00C22C90"/>
    <w:rsid w:val="00C23D74"/>
    <w:rsid w:val="00C2407E"/>
    <w:rsid w:val="00C243A9"/>
    <w:rsid w:val="00C26599"/>
    <w:rsid w:val="00C30863"/>
    <w:rsid w:val="00C319C2"/>
    <w:rsid w:val="00C31BDB"/>
    <w:rsid w:val="00C323DA"/>
    <w:rsid w:val="00C32455"/>
    <w:rsid w:val="00C33659"/>
    <w:rsid w:val="00C3406B"/>
    <w:rsid w:val="00C34EB6"/>
    <w:rsid w:val="00C356BB"/>
    <w:rsid w:val="00C36EEE"/>
    <w:rsid w:val="00C37DBD"/>
    <w:rsid w:val="00C37DDE"/>
    <w:rsid w:val="00C421A9"/>
    <w:rsid w:val="00C42D75"/>
    <w:rsid w:val="00C43933"/>
    <w:rsid w:val="00C453EB"/>
    <w:rsid w:val="00C45B3D"/>
    <w:rsid w:val="00C46327"/>
    <w:rsid w:val="00C46730"/>
    <w:rsid w:val="00C46EB0"/>
    <w:rsid w:val="00C47610"/>
    <w:rsid w:val="00C50249"/>
    <w:rsid w:val="00C50694"/>
    <w:rsid w:val="00C50E5B"/>
    <w:rsid w:val="00C512CC"/>
    <w:rsid w:val="00C5413E"/>
    <w:rsid w:val="00C569F9"/>
    <w:rsid w:val="00C56E33"/>
    <w:rsid w:val="00C601D4"/>
    <w:rsid w:val="00C60921"/>
    <w:rsid w:val="00C60E12"/>
    <w:rsid w:val="00C6125C"/>
    <w:rsid w:val="00C63DCC"/>
    <w:rsid w:val="00C65A86"/>
    <w:rsid w:val="00C664F1"/>
    <w:rsid w:val="00C674E5"/>
    <w:rsid w:val="00C67717"/>
    <w:rsid w:val="00C6778E"/>
    <w:rsid w:val="00C70B0A"/>
    <w:rsid w:val="00C720FA"/>
    <w:rsid w:val="00C73E0A"/>
    <w:rsid w:val="00C74E16"/>
    <w:rsid w:val="00C75ABD"/>
    <w:rsid w:val="00C7607B"/>
    <w:rsid w:val="00C76305"/>
    <w:rsid w:val="00C77D3C"/>
    <w:rsid w:val="00C802BB"/>
    <w:rsid w:val="00C80535"/>
    <w:rsid w:val="00C81780"/>
    <w:rsid w:val="00C81DFC"/>
    <w:rsid w:val="00C82773"/>
    <w:rsid w:val="00C85DB2"/>
    <w:rsid w:val="00C86C83"/>
    <w:rsid w:val="00C90520"/>
    <w:rsid w:val="00C925DE"/>
    <w:rsid w:val="00C92619"/>
    <w:rsid w:val="00C92CA2"/>
    <w:rsid w:val="00C93D25"/>
    <w:rsid w:val="00C95845"/>
    <w:rsid w:val="00C95893"/>
    <w:rsid w:val="00C95F18"/>
    <w:rsid w:val="00C97B46"/>
    <w:rsid w:val="00CA0194"/>
    <w:rsid w:val="00CA125C"/>
    <w:rsid w:val="00CA132B"/>
    <w:rsid w:val="00CA277E"/>
    <w:rsid w:val="00CA2BFE"/>
    <w:rsid w:val="00CA2C17"/>
    <w:rsid w:val="00CA2DB8"/>
    <w:rsid w:val="00CA36EE"/>
    <w:rsid w:val="00CA3955"/>
    <w:rsid w:val="00CA3B03"/>
    <w:rsid w:val="00CA4D31"/>
    <w:rsid w:val="00CA5CA3"/>
    <w:rsid w:val="00CA5E2F"/>
    <w:rsid w:val="00CA6865"/>
    <w:rsid w:val="00CA7A30"/>
    <w:rsid w:val="00CB0790"/>
    <w:rsid w:val="00CB0A7A"/>
    <w:rsid w:val="00CB14FB"/>
    <w:rsid w:val="00CB3985"/>
    <w:rsid w:val="00CB4B45"/>
    <w:rsid w:val="00CB5B2C"/>
    <w:rsid w:val="00CB6ED3"/>
    <w:rsid w:val="00CB7261"/>
    <w:rsid w:val="00CB7931"/>
    <w:rsid w:val="00CB7954"/>
    <w:rsid w:val="00CB7FAE"/>
    <w:rsid w:val="00CC01F9"/>
    <w:rsid w:val="00CC119B"/>
    <w:rsid w:val="00CC2B91"/>
    <w:rsid w:val="00CC35DD"/>
    <w:rsid w:val="00CC3BA3"/>
    <w:rsid w:val="00CC44F4"/>
    <w:rsid w:val="00CC5F99"/>
    <w:rsid w:val="00CC756D"/>
    <w:rsid w:val="00CD2DFF"/>
    <w:rsid w:val="00CD36F2"/>
    <w:rsid w:val="00CD3CBF"/>
    <w:rsid w:val="00CD65E9"/>
    <w:rsid w:val="00CD7D0E"/>
    <w:rsid w:val="00CE0ADD"/>
    <w:rsid w:val="00CE1483"/>
    <w:rsid w:val="00CE50CA"/>
    <w:rsid w:val="00CF06D0"/>
    <w:rsid w:val="00CF0C74"/>
    <w:rsid w:val="00CF52BB"/>
    <w:rsid w:val="00CF54ED"/>
    <w:rsid w:val="00CF6392"/>
    <w:rsid w:val="00CF68F3"/>
    <w:rsid w:val="00CF73EA"/>
    <w:rsid w:val="00CF73F0"/>
    <w:rsid w:val="00D008D3"/>
    <w:rsid w:val="00D028F5"/>
    <w:rsid w:val="00D03097"/>
    <w:rsid w:val="00D030FB"/>
    <w:rsid w:val="00D04341"/>
    <w:rsid w:val="00D047CD"/>
    <w:rsid w:val="00D04D4D"/>
    <w:rsid w:val="00D056DE"/>
    <w:rsid w:val="00D06124"/>
    <w:rsid w:val="00D068A5"/>
    <w:rsid w:val="00D0761E"/>
    <w:rsid w:val="00D0784A"/>
    <w:rsid w:val="00D07C90"/>
    <w:rsid w:val="00D11C0D"/>
    <w:rsid w:val="00D1486F"/>
    <w:rsid w:val="00D16A12"/>
    <w:rsid w:val="00D1775C"/>
    <w:rsid w:val="00D20C4B"/>
    <w:rsid w:val="00D22D22"/>
    <w:rsid w:val="00D236C9"/>
    <w:rsid w:val="00D23C9F"/>
    <w:rsid w:val="00D24C92"/>
    <w:rsid w:val="00D271F2"/>
    <w:rsid w:val="00D27430"/>
    <w:rsid w:val="00D3497C"/>
    <w:rsid w:val="00D3514D"/>
    <w:rsid w:val="00D3587B"/>
    <w:rsid w:val="00D402F2"/>
    <w:rsid w:val="00D42486"/>
    <w:rsid w:val="00D51408"/>
    <w:rsid w:val="00D51655"/>
    <w:rsid w:val="00D54578"/>
    <w:rsid w:val="00D55948"/>
    <w:rsid w:val="00D56641"/>
    <w:rsid w:val="00D5674A"/>
    <w:rsid w:val="00D62786"/>
    <w:rsid w:val="00D648B5"/>
    <w:rsid w:val="00D70BD5"/>
    <w:rsid w:val="00D7121F"/>
    <w:rsid w:val="00D71F89"/>
    <w:rsid w:val="00D72226"/>
    <w:rsid w:val="00D72774"/>
    <w:rsid w:val="00D74C4A"/>
    <w:rsid w:val="00D7643A"/>
    <w:rsid w:val="00D7666E"/>
    <w:rsid w:val="00D7676B"/>
    <w:rsid w:val="00D76933"/>
    <w:rsid w:val="00D76BCD"/>
    <w:rsid w:val="00D852E1"/>
    <w:rsid w:val="00D85926"/>
    <w:rsid w:val="00D860F2"/>
    <w:rsid w:val="00D86D02"/>
    <w:rsid w:val="00D8704E"/>
    <w:rsid w:val="00D92ED3"/>
    <w:rsid w:val="00D936F3"/>
    <w:rsid w:val="00D943C5"/>
    <w:rsid w:val="00D96ABB"/>
    <w:rsid w:val="00D97C03"/>
    <w:rsid w:val="00DA4DDA"/>
    <w:rsid w:val="00DA52B3"/>
    <w:rsid w:val="00DA576F"/>
    <w:rsid w:val="00DB0D54"/>
    <w:rsid w:val="00DB11A0"/>
    <w:rsid w:val="00DB27BE"/>
    <w:rsid w:val="00DB3020"/>
    <w:rsid w:val="00DB3FDF"/>
    <w:rsid w:val="00DB4798"/>
    <w:rsid w:val="00DB593E"/>
    <w:rsid w:val="00DB6731"/>
    <w:rsid w:val="00DB7657"/>
    <w:rsid w:val="00DC0031"/>
    <w:rsid w:val="00DC1E28"/>
    <w:rsid w:val="00DC2CE0"/>
    <w:rsid w:val="00DC32FF"/>
    <w:rsid w:val="00DC371D"/>
    <w:rsid w:val="00DD174D"/>
    <w:rsid w:val="00DD33C5"/>
    <w:rsid w:val="00DD3D10"/>
    <w:rsid w:val="00DD69A5"/>
    <w:rsid w:val="00DE004C"/>
    <w:rsid w:val="00DE0367"/>
    <w:rsid w:val="00DE0930"/>
    <w:rsid w:val="00DE2F35"/>
    <w:rsid w:val="00DE3E6E"/>
    <w:rsid w:val="00DE5BE0"/>
    <w:rsid w:val="00DE68E0"/>
    <w:rsid w:val="00DE7E5B"/>
    <w:rsid w:val="00DE7F04"/>
    <w:rsid w:val="00DF0795"/>
    <w:rsid w:val="00DF0A4D"/>
    <w:rsid w:val="00DF37D8"/>
    <w:rsid w:val="00DF4AF8"/>
    <w:rsid w:val="00DF6EA6"/>
    <w:rsid w:val="00DF7625"/>
    <w:rsid w:val="00E00149"/>
    <w:rsid w:val="00E02CBD"/>
    <w:rsid w:val="00E02FB5"/>
    <w:rsid w:val="00E04378"/>
    <w:rsid w:val="00E06672"/>
    <w:rsid w:val="00E1008B"/>
    <w:rsid w:val="00E11A65"/>
    <w:rsid w:val="00E1387F"/>
    <w:rsid w:val="00E146BC"/>
    <w:rsid w:val="00E149DF"/>
    <w:rsid w:val="00E15AF3"/>
    <w:rsid w:val="00E20E7E"/>
    <w:rsid w:val="00E211D4"/>
    <w:rsid w:val="00E25921"/>
    <w:rsid w:val="00E25AAA"/>
    <w:rsid w:val="00E26998"/>
    <w:rsid w:val="00E31DCB"/>
    <w:rsid w:val="00E3309A"/>
    <w:rsid w:val="00E35103"/>
    <w:rsid w:val="00E378E5"/>
    <w:rsid w:val="00E37B3E"/>
    <w:rsid w:val="00E37C2C"/>
    <w:rsid w:val="00E37E9A"/>
    <w:rsid w:val="00E4044D"/>
    <w:rsid w:val="00E419E0"/>
    <w:rsid w:val="00E42BF6"/>
    <w:rsid w:val="00E44DC5"/>
    <w:rsid w:val="00E46469"/>
    <w:rsid w:val="00E464DB"/>
    <w:rsid w:val="00E5124C"/>
    <w:rsid w:val="00E51931"/>
    <w:rsid w:val="00E52CD6"/>
    <w:rsid w:val="00E52DDC"/>
    <w:rsid w:val="00E53262"/>
    <w:rsid w:val="00E54050"/>
    <w:rsid w:val="00E54245"/>
    <w:rsid w:val="00E54736"/>
    <w:rsid w:val="00E549A9"/>
    <w:rsid w:val="00E54E30"/>
    <w:rsid w:val="00E55A81"/>
    <w:rsid w:val="00E63A2E"/>
    <w:rsid w:val="00E644F0"/>
    <w:rsid w:val="00E64CB8"/>
    <w:rsid w:val="00E65BB4"/>
    <w:rsid w:val="00E6622F"/>
    <w:rsid w:val="00E66A93"/>
    <w:rsid w:val="00E675D4"/>
    <w:rsid w:val="00E71664"/>
    <w:rsid w:val="00E73013"/>
    <w:rsid w:val="00E73B09"/>
    <w:rsid w:val="00E80572"/>
    <w:rsid w:val="00E807EC"/>
    <w:rsid w:val="00E80D0B"/>
    <w:rsid w:val="00E81880"/>
    <w:rsid w:val="00E81D22"/>
    <w:rsid w:val="00E83591"/>
    <w:rsid w:val="00E84125"/>
    <w:rsid w:val="00E855DE"/>
    <w:rsid w:val="00E913B0"/>
    <w:rsid w:val="00E91FDF"/>
    <w:rsid w:val="00E93CB6"/>
    <w:rsid w:val="00E95693"/>
    <w:rsid w:val="00E95873"/>
    <w:rsid w:val="00E97549"/>
    <w:rsid w:val="00E978D3"/>
    <w:rsid w:val="00E97BEF"/>
    <w:rsid w:val="00EA5D02"/>
    <w:rsid w:val="00EA77C2"/>
    <w:rsid w:val="00EB0423"/>
    <w:rsid w:val="00EB2E91"/>
    <w:rsid w:val="00EB3377"/>
    <w:rsid w:val="00EB504D"/>
    <w:rsid w:val="00EB53D2"/>
    <w:rsid w:val="00EC132C"/>
    <w:rsid w:val="00EC21A8"/>
    <w:rsid w:val="00EC5B56"/>
    <w:rsid w:val="00EC62ED"/>
    <w:rsid w:val="00EC6956"/>
    <w:rsid w:val="00EC7735"/>
    <w:rsid w:val="00ED0972"/>
    <w:rsid w:val="00ED11E8"/>
    <w:rsid w:val="00ED1C3A"/>
    <w:rsid w:val="00ED1EB4"/>
    <w:rsid w:val="00ED256C"/>
    <w:rsid w:val="00ED438D"/>
    <w:rsid w:val="00ED5815"/>
    <w:rsid w:val="00ED58AD"/>
    <w:rsid w:val="00ED6938"/>
    <w:rsid w:val="00ED6B87"/>
    <w:rsid w:val="00EE1962"/>
    <w:rsid w:val="00EE1C5C"/>
    <w:rsid w:val="00EE377F"/>
    <w:rsid w:val="00EE5BA4"/>
    <w:rsid w:val="00EE661A"/>
    <w:rsid w:val="00EE6640"/>
    <w:rsid w:val="00EE79BC"/>
    <w:rsid w:val="00EF0733"/>
    <w:rsid w:val="00EF2911"/>
    <w:rsid w:val="00EF2CCF"/>
    <w:rsid w:val="00EF33EC"/>
    <w:rsid w:val="00EF3B79"/>
    <w:rsid w:val="00EF48B2"/>
    <w:rsid w:val="00EF650A"/>
    <w:rsid w:val="00EF7F51"/>
    <w:rsid w:val="00F02345"/>
    <w:rsid w:val="00F02F70"/>
    <w:rsid w:val="00F02FB4"/>
    <w:rsid w:val="00F041D9"/>
    <w:rsid w:val="00F05919"/>
    <w:rsid w:val="00F079B6"/>
    <w:rsid w:val="00F1221D"/>
    <w:rsid w:val="00F12847"/>
    <w:rsid w:val="00F17E8F"/>
    <w:rsid w:val="00F17EB7"/>
    <w:rsid w:val="00F24F2B"/>
    <w:rsid w:val="00F25B89"/>
    <w:rsid w:val="00F25F73"/>
    <w:rsid w:val="00F27CE0"/>
    <w:rsid w:val="00F304F0"/>
    <w:rsid w:val="00F30D5D"/>
    <w:rsid w:val="00F31DB4"/>
    <w:rsid w:val="00F32C45"/>
    <w:rsid w:val="00F336E8"/>
    <w:rsid w:val="00F33D54"/>
    <w:rsid w:val="00F34904"/>
    <w:rsid w:val="00F355D0"/>
    <w:rsid w:val="00F3613F"/>
    <w:rsid w:val="00F365DE"/>
    <w:rsid w:val="00F36691"/>
    <w:rsid w:val="00F371AF"/>
    <w:rsid w:val="00F37822"/>
    <w:rsid w:val="00F37F10"/>
    <w:rsid w:val="00F4006C"/>
    <w:rsid w:val="00F42692"/>
    <w:rsid w:val="00F42E91"/>
    <w:rsid w:val="00F4304C"/>
    <w:rsid w:val="00F43D83"/>
    <w:rsid w:val="00F44A47"/>
    <w:rsid w:val="00F44C22"/>
    <w:rsid w:val="00F4742A"/>
    <w:rsid w:val="00F47589"/>
    <w:rsid w:val="00F50FE7"/>
    <w:rsid w:val="00F5281E"/>
    <w:rsid w:val="00F5492E"/>
    <w:rsid w:val="00F555B9"/>
    <w:rsid w:val="00F60576"/>
    <w:rsid w:val="00F60A0D"/>
    <w:rsid w:val="00F618B5"/>
    <w:rsid w:val="00F62587"/>
    <w:rsid w:val="00F62F4B"/>
    <w:rsid w:val="00F639E1"/>
    <w:rsid w:val="00F64CAF"/>
    <w:rsid w:val="00F65892"/>
    <w:rsid w:val="00F65930"/>
    <w:rsid w:val="00F66681"/>
    <w:rsid w:val="00F67F73"/>
    <w:rsid w:val="00F70140"/>
    <w:rsid w:val="00F70894"/>
    <w:rsid w:val="00F71C93"/>
    <w:rsid w:val="00F720F6"/>
    <w:rsid w:val="00F7230B"/>
    <w:rsid w:val="00F731BE"/>
    <w:rsid w:val="00F754C3"/>
    <w:rsid w:val="00F75771"/>
    <w:rsid w:val="00F75F75"/>
    <w:rsid w:val="00F76D9A"/>
    <w:rsid w:val="00F82391"/>
    <w:rsid w:val="00F8294B"/>
    <w:rsid w:val="00F83825"/>
    <w:rsid w:val="00F856E6"/>
    <w:rsid w:val="00F87092"/>
    <w:rsid w:val="00F90308"/>
    <w:rsid w:val="00F91456"/>
    <w:rsid w:val="00F91951"/>
    <w:rsid w:val="00F92302"/>
    <w:rsid w:val="00F925CC"/>
    <w:rsid w:val="00F92A53"/>
    <w:rsid w:val="00F9309F"/>
    <w:rsid w:val="00F94B78"/>
    <w:rsid w:val="00F94F39"/>
    <w:rsid w:val="00F952AA"/>
    <w:rsid w:val="00FA00CE"/>
    <w:rsid w:val="00FA1B6D"/>
    <w:rsid w:val="00FA3B3B"/>
    <w:rsid w:val="00FA517F"/>
    <w:rsid w:val="00FA6319"/>
    <w:rsid w:val="00FA6C1D"/>
    <w:rsid w:val="00FA78A8"/>
    <w:rsid w:val="00FA7AF1"/>
    <w:rsid w:val="00FB110A"/>
    <w:rsid w:val="00FB14EC"/>
    <w:rsid w:val="00FB1627"/>
    <w:rsid w:val="00FB1634"/>
    <w:rsid w:val="00FB1A1B"/>
    <w:rsid w:val="00FB263E"/>
    <w:rsid w:val="00FB28F1"/>
    <w:rsid w:val="00FB35CC"/>
    <w:rsid w:val="00FB3701"/>
    <w:rsid w:val="00FB3FFE"/>
    <w:rsid w:val="00FB479C"/>
    <w:rsid w:val="00FB5565"/>
    <w:rsid w:val="00FC0912"/>
    <w:rsid w:val="00FC2294"/>
    <w:rsid w:val="00FC2E3A"/>
    <w:rsid w:val="00FC3198"/>
    <w:rsid w:val="00FC4CB3"/>
    <w:rsid w:val="00FC70CF"/>
    <w:rsid w:val="00FC7D5A"/>
    <w:rsid w:val="00FD036C"/>
    <w:rsid w:val="00FD0F45"/>
    <w:rsid w:val="00FD119E"/>
    <w:rsid w:val="00FD1AB6"/>
    <w:rsid w:val="00FD2028"/>
    <w:rsid w:val="00FD4668"/>
    <w:rsid w:val="00FD52C6"/>
    <w:rsid w:val="00FD5DAD"/>
    <w:rsid w:val="00FD634F"/>
    <w:rsid w:val="00FE006B"/>
    <w:rsid w:val="00FE0F6B"/>
    <w:rsid w:val="00FE4498"/>
    <w:rsid w:val="00FE44D2"/>
    <w:rsid w:val="00FE4558"/>
    <w:rsid w:val="00FE4FAA"/>
    <w:rsid w:val="00FE73D6"/>
    <w:rsid w:val="00FF307C"/>
    <w:rsid w:val="00FF3C8E"/>
    <w:rsid w:val="00FF4D5B"/>
    <w:rsid w:val="00FF5B01"/>
    <w:rsid w:val="00FF69F0"/>
    <w:rsid w:val="00FF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9E6DB7"/>
  <w15:chartTrackingRefBased/>
  <w15:docId w15:val="{52066F21-1AA9-4350-BBEB-B8EFFD7A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3A88"/>
    <w:pPr>
      <w:spacing w:after="0" w:line="276" w:lineRule="auto"/>
      <w:jc w:val="both"/>
    </w:pPr>
    <w:rPr>
      <w:rFonts w:cstheme="minorHAnsi"/>
      <w:color w:val="3E3D40"/>
      <w:shd w:val="clear" w:color="auto" w:fill="FFFFFF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55B8"/>
    <w:pPr>
      <w:tabs>
        <w:tab w:val="left" w:pos="3528"/>
        <w:tab w:val="center" w:pos="4536"/>
      </w:tabs>
      <w:spacing w:before="240" w:after="120"/>
      <w:outlineLvl w:val="0"/>
    </w:pPr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A1DB8"/>
    <w:pPr>
      <w:tabs>
        <w:tab w:val="left" w:pos="7230"/>
      </w:tabs>
      <w:spacing w:after="120"/>
      <w:outlineLvl w:val="1"/>
    </w:pPr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ED6B87"/>
    <w:pPr>
      <w:numPr>
        <w:numId w:val="1"/>
      </w:numPr>
      <w:spacing w:before="480" w:after="240"/>
      <w:ind w:left="357" w:hanging="357"/>
      <w:outlineLvl w:val="2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B66F6"/>
    <w:pPr>
      <w:numPr>
        <w:ilvl w:val="1"/>
        <w:numId w:val="1"/>
      </w:numPr>
      <w:spacing w:before="360" w:after="240"/>
      <w:ind w:left="567" w:hanging="567"/>
      <w:outlineLvl w:val="3"/>
    </w:pPr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82EA1"/>
    <w:pPr>
      <w:numPr>
        <w:ilvl w:val="2"/>
        <w:numId w:val="1"/>
      </w:numPr>
      <w:spacing w:before="120" w:after="120"/>
      <w:ind w:left="709" w:hanging="709"/>
      <w:contextualSpacing/>
      <w:outlineLvl w:val="4"/>
    </w:pPr>
    <w:rPr>
      <w:rFonts w:asciiTheme="majorHAnsi" w:hAnsiTheme="majorHAnsi" w:cstheme="majorHAnsi"/>
      <w:b/>
      <w:bCs/>
      <w:color w:val="1C72A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ED6B87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table" w:styleId="Gitternetztabelle1hellAkzent1">
    <w:name w:val="Grid Table 1 Light Accent 1"/>
    <w:basedOn w:val="NormaleTabelle"/>
    <w:uiPriority w:val="46"/>
    <w:rsid w:val="0045647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ervorhebung">
    <w:name w:val="Emphasis"/>
    <w:aliases w:val="Abstract-Text"/>
    <w:uiPriority w:val="20"/>
    <w:qFormat/>
    <w:rsid w:val="00233A88"/>
    <w:rPr>
      <w:sz w:val="20"/>
      <w:szCs w:val="20"/>
      <w:lang w:val="en-US"/>
    </w:rPr>
  </w:style>
  <w:style w:type="paragraph" w:customStyle="1" w:styleId="Literature">
    <w:name w:val="Literature"/>
    <w:basedOn w:val="KeinLeerraum"/>
    <w:qFormat/>
    <w:rsid w:val="004B6F07"/>
    <w:pPr>
      <w:spacing w:after="0"/>
    </w:pPr>
    <w:rPr>
      <w:sz w:val="18"/>
      <w:szCs w:val="18"/>
    </w:rPr>
  </w:style>
  <w:style w:type="table" w:styleId="Tabellenraster">
    <w:name w:val="Table Grid"/>
    <w:basedOn w:val="NormaleTabelle"/>
    <w:uiPriority w:val="39"/>
    <w:rsid w:val="00A64ABF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EinfacheTabelle3">
    <w:name w:val="Plain Table 3"/>
    <w:basedOn w:val="NormaleTabelle"/>
    <w:uiPriority w:val="43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564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fzeile">
    <w:name w:val="header"/>
    <w:basedOn w:val="Standard"/>
    <w:link w:val="KopfzeileZchn"/>
    <w:uiPriority w:val="99"/>
    <w:unhideWhenUsed/>
    <w:qFormat/>
    <w:rsid w:val="005121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21E7"/>
  </w:style>
  <w:style w:type="paragraph" w:styleId="Fuzeile">
    <w:name w:val="footer"/>
    <w:basedOn w:val="Standard"/>
    <w:link w:val="FuzeileZchn"/>
    <w:uiPriority w:val="99"/>
    <w:unhideWhenUsed/>
    <w:rsid w:val="005121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21E7"/>
  </w:style>
  <w:style w:type="character" w:styleId="Hyperlink">
    <w:name w:val="Hyperlink"/>
    <w:uiPriority w:val="99"/>
    <w:unhideWhenUsed/>
    <w:rsid w:val="000D48E7"/>
    <w:rPr>
      <w:color w:val="1C72A9"/>
    </w:rPr>
  </w:style>
  <w:style w:type="paragraph" w:styleId="KeinLeerraum">
    <w:name w:val="No Spacing"/>
    <w:aliases w:val="Bibliography,Quellenangaben"/>
    <w:basedOn w:val="Literaturverzeichnis"/>
    <w:link w:val="KeinLeerraumZchn"/>
    <w:rsid w:val="00112AE1"/>
    <w:pPr>
      <w:spacing w:after="120"/>
      <w:ind w:left="567" w:hanging="567"/>
    </w:pPr>
    <w:rPr>
      <w:rFonts w:asciiTheme="minorHAnsi" w:hAnsiTheme="minorHAnsi"/>
      <w:szCs w:val="20"/>
    </w:rPr>
  </w:style>
  <w:style w:type="character" w:customStyle="1" w:styleId="KeinLeerraumZchn">
    <w:name w:val="Kein Leerraum Zchn"/>
    <w:aliases w:val="Bibliography Zchn,Quellenangaben Zchn"/>
    <w:basedOn w:val="Absatz-Standardschriftart"/>
    <w:link w:val="KeinLeerraum"/>
    <w:rsid w:val="00112AE1"/>
    <w:rPr>
      <w:rFonts w:eastAsiaTheme="minorEastAsia" w:cstheme="minorHAnsi"/>
      <w:color w:val="3E3D40"/>
      <w:sz w:val="20"/>
      <w:szCs w:val="20"/>
      <w:lang w:eastAsia="de-DE"/>
    </w:rPr>
  </w:style>
  <w:style w:type="paragraph" w:styleId="Literaturverzeichnis">
    <w:name w:val="Bibliography"/>
    <w:basedOn w:val="Standard"/>
    <w:next w:val="Standard"/>
    <w:uiPriority w:val="37"/>
    <w:unhideWhenUsed/>
    <w:rsid w:val="000D427F"/>
    <w:rPr>
      <w:rFonts w:asciiTheme="majorHAnsi" w:eastAsiaTheme="minorEastAsia" w:hAnsiTheme="majorHAnsi"/>
      <w:sz w:val="20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625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6258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6258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625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6258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393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3932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49A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00962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151C99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01A9B"/>
    <w:rPr>
      <w:color w:val="605E5C"/>
      <w:shd w:val="clear" w:color="auto" w:fill="E1DFDD"/>
    </w:rPr>
  </w:style>
  <w:style w:type="character" w:styleId="Funotenzeichen">
    <w:name w:val="footnote reference"/>
    <w:basedOn w:val="Absatz-Standardschriftart"/>
    <w:uiPriority w:val="99"/>
    <w:semiHidden/>
    <w:unhideWhenUsed/>
    <w:rsid w:val="00336E7B"/>
    <w:rPr>
      <w:vertAlign w:val="superscript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A78A8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55B8"/>
    <w:rPr>
      <w:rFonts w:asciiTheme="majorHAnsi" w:eastAsia="Times New Roman" w:hAnsiTheme="majorHAnsi" w:cs="Calibri Light (Überschriften)"/>
      <w:b/>
      <w:bCs/>
      <w:color w:val="1C72A8"/>
      <w:spacing w:val="10"/>
      <w:sz w:val="40"/>
      <w:szCs w:val="4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A1DB8"/>
    <w:rPr>
      <w:rFonts w:asciiTheme="majorHAnsi" w:eastAsia="Times New Roman" w:hAnsiTheme="majorHAnsi" w:cs="Calibri Light (Überschriften)"/>
      <w:color w:val="1C72A8"/>
      <w:spacing w:val="10"/>
      <w:sz w:val="32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B66F6"/>
    <w:rPr>
      <w:rFonts w:asciiTheme="majorHAnsi" w:eastAsia="Times New Roman" w:hAnsiTheme="majorHAnsi" w:cstheme="majorHAnsi"/>
      <w:b/>
      <w:bCs/>
      <w:color w:val="1C72A8"/>
      <w:sz w:val="26"/>
      <w:szCs w:val="26"/>
      <w:lang w:eastAsia="de-DE"/>
    </w:rPr>
  </w:style>
  <w:style w:type="paragraph" w:styleId="Untertitel">
    <w:name w:val="Subtitle"/>
    <w:aliases w:val="Tabellenunterschrift"/>
    <w:basedOn w:val="Standard"/>
    <w:next w:val="Standard"/>
    <w:link w:val="UntertitelZchn"/>
    <w:uiPriority w:val="11"/>
    <w:qFormat/>
    <w:rsid w:val="000A2801"/>
    <w:pPr>
      <w:spacing w:after="240" w:line="240" w:lineRule="auto"/>
      <w:jc w:val="center"/>
    </w:pPr>
    <w:rPr>
      <w:sz w:val="18"/>
      <w:szCs w:val="20"/>
    </w:rPr>
  </w:style>
  <w:style w:type="character" w:customStyle="1" w:styleId="UntertitelZchn">
    <w:name w:val="Untertitel Zchn"/>
    <w:aliases w:val="Tabellenunterschrift Zchn"/>
    <w:basedOn w:val="Absatz-Standardschriftart"/>
    <w:link w:val="Untertitel"/>
    <w:uiPriority w:val="11"/>
    <w:rsid w:val="000A2801"/>
    <w:rPr>
      <w:rFonts w:cstheme="minorHAnsi"/>
      <w:color w:val="3E3D40"/>
      <w:sz w:val="18"/>
      <w:szCs w:val="20"/>
    </w:rPr>
  </w:style>
  <w:style w:type="paragraph" w:styleId="Titel">
    <w:name w:val="Title"/>
    <w:aliases w:val="Eingeruecktes Zitat"/>
    <w:basedOn w:val="Standard"/>
    <w:next w:val="Standard"/>
    <w:link w:val="TitelZchn"/>
    <w:uiPriority w:val="10"/>
    <w:qFormat/>
    <w:rsid w:val="00BA1DB8"/>
    <w:pPr>
      <w:spacing w:before="120" w:after="120"/>
      <w:ind w:left="851" w:right="680"/>
    </w:pPr>
    <w:rPr>
      <w:sz w:val="20"/>
      <w:szCs w:val="20"/>
    </w:rPr>
  </w:style>
  <w:style w:type="character" w:customStyle="1" w:styleId="TitelZchn">
    <w:name w:val="Titel Zchn"/>
    <w:aliases w:val="Eingeruecktes Zitat Zchn"/>
    <w:basedOn w:val="Absatz-Standardschriftart"/>
    <w:link w:val="Titel"/>
    <w:uiPriority w:val="10"/>
    <w:rsid w:val="00BA1DB8"/>
    <w:rPr>
      <w:rFonts w:cstheme="minorHAnsi"/>
      <w:color w:val="3E3D40"/>
      <w:sz w:val="20"/>
      <w:szCs w:val="20"/>
    </w:rPr>
  </w:style>
  <w:style w:type="character" w:styleId="SchwacheHervorhebung">
    <w:name w:val="Subtle Emphasis"/>
    <w:aliases w:val="Abstract - Title"/>
    <w:uiPriority w:val="19"/>
    <w:qFormat/>
    <w:rsid w:val="00233A88"/>
    <w:rPr>
      <w:b/>
      <w:bCs/>
      <w:color w:val="1C72A8"/>
      <w:sz w:val="20"/>
      <w:szCs w:val="20"/>
      <w:lang w:val="en-US" w:eastAsia="de-DE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A71616"/>
    <w:rPr>
      <w:color w:val="605E5C"/>
      <w:shd w:val="clear" w:color="auto" w:fill="E1DFDD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82EA1"/>
    <w:rPr>
      <w:rFonts w:asciiTheme="majorHAnsi" w:hAnsiTheme="majorHAnsi" w:cstheme="majorHAnsi"/>
      <w:b/>
      <w:bCs/>
      <w:color w:val="1C72A8"/>
      <w:lang w:eastAsia="de-DE"/>
    </w:rPr>
  </w:style>
  <w:style w:type="paragraph" w:customStyle="1" w:styleId="Name">
    <w:name w:val="Name"/>
    <w:basedOn w:val="Standard"/>
    <w:qFormat/>
    <w:rsid w:val="001455B8"/>
    <w:pPr>
      <w:spacing w:after="160" w:line="259" w:lineRule="auto"/>
      <w:jc w:val="left"/>
    </w:pPr>
    <w:rPr>
      <w:color w:val="1C72A8"/>
      <w:sz w:val="24"/>
      <w:szCs w:val="24"/>
      <w:lang w:val="de-AT"/>
    </w:rPr>
  </w:style>
  <w:style w:type="paragraph" w:customStyle="1" w:styleId="Tabelle-ErsteReihe">
    <w:name w:val="Tabelle-Erste Reihe"/>
    <w:basedOn w:val="Standard"/>
    <w:qFormat/>
    <w:rsid w:val="00735D52"/>
    <w:pPr>
      <w:spacing w:line="240" w:lineRule="auto"/>
      <w:jc w:val="left"/>
    </w:pPr>
    <w:rPr>
      <w:rFonts w:eastAsiaTheme="minorEastAsia"/>
      <w:b/>
      <w:bCs/>
      <w:color w:val="FFFFFF" w:themeColor="background1"/>
      <w:shd w:val="clear" w:color="auto" w:fill="1C72A9"/>
      <w:lang w:val="de-AT" w:eastAsia="de-DE"/>
    </w:rPr>
  </w:style>
  <w:style w:type="paragraph" w:customStyle="1" w:styleId="Tabelle-ZweiteReihe">
    <w:name w:val="Tabelle - Zweite Reihe"/>
    <w:basedOn w:val="Standard"/>
    <w:link w:val="Tabelle-ZweiteReiheZchn"/>
    <w:qFormat/>
    <w:rsid w:val="00E807EC"/>
    <w:rPr>
      <w:shd w:val="clear" w:color="auto" w:fill="D9D9D9" w:themeFill="background1" w:themeFillShade="D9"/>
      <w:lang w:val="en-GB"/>
    </w:rPr>
  </w:style>
  <w:style w:type="character" w:customStyle="1" w:styleId="Tabelle-ZweiteReiheZchn">
    <w:name w:val="Tabelle - Zweite Reihe Zchn"/>
    <w:basedOn w:val="Absatz-Standardschriftart"/>
    <w:link w:val="Tabelle-ZweiteReihe"/>
    <w:rsid w:val="00E807EC"/>
    <w:rPr>
      <w:rFonts w:cstheme="minorHAnsi"/>
      <w:color w:val="3E3D40"/>
      <w:lang w:val="en-GB"/>
    </w:rPr>
  </w:style>
  <w:style w:type="paragraph" w:customStyle="1" w:styleId="Keywords">
    <w:name w:val="Keywords"/>
    <w:basedOn w:val="Standard"/>
    <w:link w:val="KeywordsZchn"/>
    <w:qFormat/>
    <w:rsid w:val="009C4E6C"/>
    <w:pPr>
      <w:pBdr>
        <w:top w:val="single" w:sz="4" w:space="1" w:color="auto"/>
        <w:bottom w:val="single" w:sz="4" w:space="1" w:color="auto"/>
      </w:pBdr>
    </w:pPr>
    <w:rPr>
      <w:sz w:val="20"/>
      <w:szCs w:val="20"/>
      <w:lang w:val="en-US"/>
    </w:rPr>
  </w:style>
  <w:style w:type="character" w:customStyle="1" w:styleId="KeywordsZchn">
    <w:name w:val="Keywords Zchn"/>
    <w:basedOn w:val="Absatz-Standardschriftart"/>
    <w:link w:val="Keywords"/>
    <w:rsid w:val="009C4E6C"/>
    <w:rPr>
      <w:rFonts w:cstheme="minorHAnsi"/>
      <w:color w:val="3E3D40"/>
      <w:sz w:val="20"/>
      <w:szCs w:val="20"/>
      <w:lang w:val="en-US"/>
    </w:rPr>
  </w:style>
  <w:style w:type="paragraph" w:styleId="Listenabsatz">
    <w:name w:val="List Paragraph"/>
    <w:aliases w:val="Fußnote"/>
    <w:basedOn w:val="Standard"/>
    <w:uiPriority w:val="34"/>
    <w:qFormat/>
    <w:rsid w:val="008264C6"/>
    <w:pPr>
      <w:spacing w:after="120" w:line="259" w:lineRule="auto"/>
      <w:contextualSpacing/>
      <w:jc w:val="left"/>
    </w:pPr>
    <w:rPr>
      <w:rFonts w:cstheme="minorBidi"/>
      <w:sz w:val="18"/>
      <w:shd w:val="clear" w:color="auto" w:fill="auto"/>
    </w:rPr>
  </w:style>
  <w:style w:type="paragraph" w:customStyle="1" w:styleId="ImFokus">
    <w:name w:val="Im Fokus"/>
    <w:basedOn w:val="Standard"/>
    <w:link w:val="ImFokusZchn"/>
    <w:qFormat/>
    <w:rsid w:val="00333ECC"/>
    <w:pPr>
      <w:pBdr>
        <w:bottom w:val="single" w:sz="6" w:space="1" w:color="FF0000"/>
      </w:pBdr>
      <w:tabs>
        <w:tab w:val="left" w:pos="7230"/>
      </w:tabs>
      <w:jc w:val="center"/>
    </w:pPr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character" w:customStyle="1" w:styleId="ImFokusZchn">
    <w:name w:val="Im Fokus Zchn"/>
    <w:basedOn w:val="Absatz-Standardschriftart"/>
    <w:link w:val="ImFokus"/>
    <w:rsid w:val="00333ECC"/>
    <w:rPr>
      <w:rFonts w:asciiTheme="majorHAnsi" w:eastAsia="Times New Roman" w:hAnsiTheme="majorHAnsi" w:cstheme="majorHAnsi"/>
      <w:b/>
      <w:bCs/>
      <w:color w:val="1C72A8"/>
      <w:sz w:val="40"/>
      <w:szCs w:val="40"/>
      <w:u w:color="FF0000"/>
      <w:lang w:eastAsia="de-DE"/>
    </w:rPr>
  </w:style>
  <w:style w:type="paragraph" w:styleId="Beschriftung">
    <w:name w:val="caption"/>
    <w:basedOn w:val="Standard"/>
    <w:next w:val="Standard"/>
    <w:uiPriority w:val="35"/>
    <w:unhideWhenUsed/>
    <w:rsid w:val="00792AB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ormaltextrun">
    <w:name w:val="normaltextrun"/>
    <w:basedOn w:val="Absatz-Standardschriftart"/>
    <w:rsid w:val="003557E7"/>
  </w:style>
  <w:style w:type="paragraph" w:customStyle="1" w:styleId="TabelleText">
    <w:name w:val="Tabelle_Text"/>
    <w:basedOn w:val="Standard"/>
    <w:link w:val="TabelleTextZchn"/>
    <w:qFormat/>
    <w:rsid w:val="003557E7"/>
    <w:pPr>
      <w:spacing w:line="240" w:lineRule="auto"/>
    </w:pPr>
    <w:rPr>
      <w:sz w:val="20"/>
      <w:lang w:val="en-GB"/>
    </w:rPr>
  </w:style>
  <w:style w:type="character" w:customStyle="1" w:styleId="TabelleTextZchn">
    <w:name w:val="Tabelle_Text Zchn"/>
    <w:basedOn w:val="Absatz-Standardschriftart"/>
    <w:link w:val="TabelleText"/>
    <w:rsid w:val="003557E7"/>
    <w:rPr>
      <w:rFonts w:cstheme="minorHAnsi"/>
      <w:color w:val="3E3D40"/>
      <w:sz w:val="20"/>
      <w:lang w:val="en-GB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ED58AD"/>
    <w:pPr>
      <w:keepNext/>
      <w:keepLines/>
      <w:tabs>
        <w:tab w:val="clear" w:pos="3528"/>
        <w:tab w:val="clear" w:pos="4536"/>
      </w:tabs>
      <w:spacing w:after="0" w:line="259" w:lineRule="auto"/>
      <w:jc w:val="left"/>
      <w:outlineLvl w:val="9"/>
    </w:pPr>
    <w:rPr>
      <w:rFonts w:eastAsiaTheme="majorEastAsia" w:cstheme="majorBidi"/>
      <w:b w:val="0"/>
      <w:bCs w:val="0"/>
      <w:color w:val="2F5496" w:themeColor="accent1" w:themeShade="BF"/>
      <w:spacing w:val="0"/>
      <w:sz w:val="32"/>
      <w:szCs w:val="32"/>
      <w:shd w:val="clear" w:color="auto" w:fill="auto"/>
    </w:rPr>
  </w:style>
  <w:style w:type="paragraph" w:styleId="Verzeichnis1">
    <w:name w:val="toc 1"/>
    <w:basedOn w:val="Standard"/>
    <w:next w:val="Standard"/>
    <w:autoRedefine/>
    <w:uiPriority w:val="39"/>
    <w:unhideWhenUsed/>
    <w:rsid w:val="00812A1B"/>
    <w:pPr>
      <w:tabs>
        <w:tab w:val="right" w:leader="dot" w:pos="8494"/>
      </w:tabs>
      <w:spacing w:after="100"/>
      <w:jc w:val="left"/>
    </w:pPr>
  </w:style>
  <w:style w:type="paragraph" w:styleId="Verzeichnis3">
    <w:name w:val="toc 3"/>
    <w:basedOn w:val="Standard"/>
    <w:next w:val="Standard"/>
    <w:autoRedefine/>
    <w:uiPriority w:val="39"/>
    <w:unhideWhenUsed/>
    <w:rsid w:val="00ED58AD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unhideWhenUsed/>
    <w:rsid w:val="00ED58AD"/>
    <w:pPr>
      <w:spacing w:after="100"/>
      <w:ind w:left="220"/>
    </w:pPr>
  </w:style>
  <w:style w:type="paragraph" w:styleId="Verzeichnis4">
    <w:name w:val="toc 4"/>
    <w:basedOn w:val="Standard"/>
    <w:next w:val="Standard"/>
    <w:autoRedefine/>
    <w:uiPriority w:val="39"/>
    <w:unhideWhenUsed/>
    <w:rsid w:val="00ED58AD"/>
    <w:pPr>
      <w:spacing w:after="100" w:line="259" w:lineRule="auto"/>
      <w:ind w:left="6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ED58AD"/>
    <w:pPr>
      <w:spacing w:after="100" w:line="259" w:lineRule="auto"/>
      <w:ind w:left="88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ED58AD"/>
    <w:pPr>
      <w:spacing w:after="100" w:line="259" w:lineRule="auto"/>
      <w:ind w:left="110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ED58AD"/>
    <w:pPr>
      <w:spacing w:after="100" w:line="259" w:lineRule="auto"/>
      <w:ind w:left="132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ED58AD"/>
    <w:pPr>
      <w:spacing w:after="100" w:line="259" w:lineRule="auto"/>
      <w:ind w:left="154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ED58AD"/>
    <w:pPr>
      <w:spacing w:after="100" w:line="259" w:lineRule="auto"/>
      <w:ind w:left="1760"/>
      <w:jc w:val="left"/>
    </w:pPr>
    <w:rPr>
      <w:rFonts w:eastAsiaTheme="minorEastAsia" w:cstheme="minorBidi"/>
      <w:color w:val="auto"/>
      <w:shd w:val="clear" w:color="auto" w:fill="auto"/>
      <w:lang w:eastAsia="de-DE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58AD"/>
    <w:rPr>
      <w:color w:val="605E5C"/>
      <w:shd w:val="clear" w:color="auto" w:fill="E1DFDD"/>
    </w:rPr>
  </w:style>
  <w:style w:type="paragraph" w:customStyle="1" w:styleId="LIteraturverzeichnis0">
    <w:name w:val="LIteraturverzeichnis!"/>
    <w:basedOn w:val="KeinLeerraum"/>
    <w:qFormat/>
    <w:rsid w:val="007E46F8"/>
    <w:pPr>
      <w:spacing w:after="0"/>
    </w:pPr>
    <w:rPr>
      <w:sz w:val="18"/>
      <w:szCs w:val="18"/>
    </w:rPr>
  </w:style>
  <w:style w:type="paragraph" w:customStyle="1" w:styleId="CitaviLiteraturverzeichnis">
    <w:name w:val="Citavi Literaturverzeichnis"/>
    <w:basedOn w:val="Standard"/>
    <w:rsid w:val="00A059E7"/>
    <w:pPr>
      <w:spacing w:line="240" w:lineRule="auto"/>
      <w:ind w:left="227" w:hanging="227"/>
      <w:jc w:val="left"/>
    </w:pPr>
    <w:rPr>
      <w:rFonts w:ascii="Segoe UI" w:eastAsia="Segoe UI" w:hAnsi="Segoe UI" w:cs="Segoe UI"/>
      <w:color w:val="auto"/>
      <w:sz w:val="18"/>
      <w:szCs w:val="18"/>
      <w:shd w:val="clear" w:color="auto" w:fill="auto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86F82"/>
    <w:pPr>
      <w:spacing w:line="240" w:lineRule="auto"/>
      <w:jc w:val="left"/>
    </w:pPr>
    <w:rPr>
      <w:rFonts w:cstheme="minorBidi"/>
      <w:color w:val="auto"/>
      <w:sz w:val="20"/>
      <w:szCs w:val="20"/>
      <w:shd w:val="clear" w:color="auto" w:fill="auto"/>
      <w:lang w:val="de-AT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86F82"/>
    <w:rPr>
      <w:sz w:val="20"/>
      <w:szCs w:val="20"/>
      <w:lang w:val="de-AT"/>
    </w:rPr>
  </w:style>
  <w:style w:type="paragraph" w:styleId="StandardWeb">
    <w:name w:val="Normal (Web)"/>
    <w:basedOn w:val="Standard"/>
    <w:rsid w:val="0040145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shd w:val="clear" w:color="auto" w:fill="auto"/>
      <w:lang w:val="de-AT" w:eastAsia="de-AT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B6E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1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de/photos/geburtstag-gl%c3%bcckwunsch-492372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pixabay.com/de/photos/gitarre-musik-musikinstrument-7305137/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%20Winkler\Documents\Benutzerdefinierte%20Office-Vorlagen\DiSlaw_Template_16.11.202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5A792-2B3E-450B-B0C6-77DC783CF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DiSlaw_Template_16.11.2021.dotx</Template>
  <TotalTime>0</TotalTime>
  <Pages>5</Pages>
  <Words>1018</Words>
  <Characters>6420</Characters>
  <Application>Microsoft Office Word</Application>
  <DocSecurity>0</DocSecurity>
  <Lines>53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 2</dc:creator>
  <cp:keywords/>
  <dc:description/>
  <cp:lastModifiedBy>Sonja Bacher</cp:lastModifiedBy>
  <cp:revision>8</cp:revision>
  <cp:lastPrinted>2023-01-11T10:20:00Z</cp:lastPrinted>
  <dcterms:created xsi:type="dcterms:W3CDTF">2023-01-12T10:55:00Z</dcterms:created>
  <dcterms:modified xsi:type="dcterms:W3CDTF">2023-03-27T11:16:00Z</dcterms:modified>
</cp:coreProperties>
</file>