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AB301" w14:textId="0D479485" w:rsidR="00E535C4" w:rsidRPr="00AA1455" w:rsidRDefault="00E535C4" w:rsidP="00FE2DD7">
      <w:pPr>
        <w:pStyle w:val="Name"/>
        <w:rPr>
          <w:lang w:val="en-US"/>
        </w:rPr>
      </w:pPr>
      <w:bookmarkStart w:id="0" w:name="_Toc88836442"/>
      <w:proofErr w:type="spellStart"/>
      <w:r w:rsidRPr="00AA1455">
        <w:rPr>
          <w:b/>
          <w:bCs/>
          <w:lang w:val="en-US" w:eastAsia="de-DE"/>
        </w:rPr>
        <w:t>Vorname</w:t>
      </w:r>
      <w:proofErr w:type="spellEnd"/>
      <w:r w:rsidRPr="00AA1455">
        <w:rPr>
          <w:b/>
          <w:bCs/>
          <w:lang w:val="en-US" w:eastAsia="de-DE"/>
        </w:rPr>
        <w:t xml:space="preserve"> Name, </w:t>
      </w:r>
      <w:r w:rsidRPr="00AA1455">
        <w:rPr>
          <w:lang w:val="en-US" w:eastAsia="de-DE"/>
        </w:rPr>
        <w:t>Institution, Land</w:t>
      </w:r>
    </w:p>
    <w:bookmarkEnd w:id="0"/>
    <w:p w14:paraId="09944CE0" w14:textId="35888FBF" w:rsidR="00A156A7" w:rsidRPr="00AA1455" w:rsidRDefault="009905BF" w:rsidP="00563C3E">
      <w:pPr>
        <w:pStyle w:val="ImFokus"/>
        <w:spacing w:before="240" w:after="120"/>
        <w:rPr>
          <w:lang w:val="en-US"/>
        </w:rPr>
      </w:pPr>
      <w:proofErr w:type="spellStart"/>
      <w:r>
        <w:rPr>
          <w:lang w:val="en-US"/>
        </w:rPr>
        <w:t>Rezension</w:t>
      </w:r>
      <w:proofErr w:type="spellEnd"/>
    </w:p>
    <w:p w14:paraId="1955EB6B" w14:textId="230095D5" w:rsidR="00A156A7" w:rsidRPr="00C62191" w:rsidRDefault="0080741E" w:rsidP="00A156A7">
      <w:pPr>
        <w:pStyle w:val="berschrift1"/>
        <w:rPr>
          <w:lang w:val="en-US"/>
        </w:rPr>
      </w:pPr>
      <w:bookmarkStart w:id="1" w:name="SabineBuchwald"/>
      <w:proofErr w:type="spellStart"/>
      <w:r w:rsidRPr="00C62191">
        <w:rPr>
          <w:lang w:val="en-US"/>
        </w:rPr>
        <w:t>Titel</w:t>
      </w:r>
      <w:proofErr w:type="spellEnd"/>
    </w:p>
    <w:bookmarkEnd w:id="1"/>
    <w:p w14:paraId="6832DA86" w14:textId="59048945" w:rsidR="006E04E6" w:rsidRPr="006E04E6" w:rsidRDefault="00DB20E1" w:rsidP="00D075AF">
      <w:pPr>
        <w:rPr>
          <w:lang w:val="sl-SI"/>
        </w:rPr>
      </w:pPr>
      <w:r>
        <w:t>Die Zeichenanzahl</w:t>
      </w:r>
      <w:r w:rsidR="006E04E6">
        <w:rPr>
          <w:lang w:val="de-AT"/>
        </w:rPr>
        <w:t xml:space="preserve"> von </w:t>
      </w:r>
      <w:r w:rsidR="00E11E3F">
        <w:rPr>
          <w:lang w:val="de-AT"/>
        </w:rPr>
        <w:t>Rezensionen</w:t>
      </w:r>
      <w:r w:rsidR="006E04E6">
        <w:rPr>
          <w:lang w:val="de-AT"/>
        </w:rPr>
        <w:t xml:space="preserve"> </w:t>
      </w:r>
      <w:r w:rsidR="006E04E6">
        <w:t xml:space="preserve">beläuft sich </w:t>
      </w:r>
      <w:r w:rsidR="006E04E6" w:rsidRPr="006E04E6">
        <w:t>inkl. Leerzeichen und</w:t>
      </w:r>
      <w:r w:rsidR="006E04E6">
        <w:t xml:space="preserve"> exkl. bibliografischer Angaben auf</w:t>
      </w:r>
      <w:r w:rsidR="006E04E6" w:rsidRPr="006E04E6">
        <w:t xml:space="preserve"> max. 9.500</w:t>
      </w:r>
      <w:r w:rsidR="0076724B">
        <w:t xml:space="preserve"> (= max. drei Seiten)</w:t>
      </w:r>
      <w:r w:rsidR="006E04E6" w:rsidRPr="006E04E6">
        <w:t>.</w:t>
      </w:r>
    </w:p>
    <w:p w14:paraId="7E686BAA" w14:textId="425C40E8" w:rsidR="00D075AF" w:rsidRDefault="00D075AF" w:rsidP="00D075AF">
      <w:pPr>
        <w:rPr>
          <w:lang w:val="sl-SI"/>
        </w:rPr>
      </w:pPr>
      <w:r w:rsidRPr="00A156A7">
        <w:rPr>
          <w:lang w:val="sl-SI"/>
        </w:rPr>
        <w:t>Lorem ipsum dolor sit amet, consetetur sadipscing elitr, sed diam nonumy eirmod tempor invidunt ut labore et dolore magna aliquyam erat, sed diam voluptua. At vero eos et accusam et justo duo dolores et ea rebum. Stet</w:t>
      </w:r>
      <w:r>
        <w:rPr>
          <w:lang w:val="sl-SI"/>
        </w:rPr>
        <w:t xml:space="preserve"> ...</w:t>
      </w:r>
    </w:p>
    <w:p w14:paraId="425B9A04" w14:textId="0D96BEC8" w:rsidR="00A156A7" w:rsidRPr="005E5CEF" w:rsidRDefault="00A156A7" w:rsidP="00A156A7">
      <w:pPr>
        <w:pStyle w:val="berschrift3"/>
        <w:numPr>
          <w:ilvl w:val="0"/>
          <w:numId w:val="0"/>
        </w:numPr>
        <w:rPr>
          <w:lang w:val="sl-SI"/>
        </w:rPr>
      </w:pPr>
      <w:r>
        <w:rPr>
          <w:lang w:val="sl-SI"/>
        </w:rPr>
        <w:t>Literatur</w:t>
      </w:r>
      <w:r w:rsidR="00BD158D">
        <w:rPr>
          <w:lang w:val="sl-SI"/>
        </w:rPr>
        <w:t xml:space="preserve"> (Beispi</w:t>
      </w:r>
      <w:r w:rsidR="00C40549">
        <w:rPr>
          <w:lang w:val="sl-SI"/>
        </w:rPr>
        <w:t>e</w:t>
      </w:r>
      <w:r w:rsidR="00BD158D">
        <w:rPr>
          <w:lang w:val="sl-SI"/>
        </w:rPr>
        <w:t>le)</w:t>
      </w:r>
    </w:p>
    <w:p w14:paraId="2060175B" w14:textId="275EDC96" w:rsidR="00FC25DB" w:rsidRPr="003F253F" w:rsidRDefault="00FC25DB" w:rsidP="00FC25DB">
      <w:pPr>
        <w:spacing w:line="240" w:lineRule="auto"/>
        <w:ind w:left="567" w:hanging="567"/>
        <w:rPr>
          <w:color w:val="3B3838" w:themeColor="background2" w:themeShade="40"/>
          <w:sz w:val="18"/>
          <w:szCs w:val="18"/>
          <w:lang w:val="ru-RU"/>
        </w:rPr>
      </w:pPr>
      <w:r w:rsidRPr="00FC25DB">
        <w:rPr>
          <w:color w:val="3B3838" w:themeColor="background2" w:themeShade="40"/>
          <w:sz w:val="18"/>
          <w:szCs w:val="18"/>
          <w:lang w:val="sl-SI"/>
        </w:rPr>
        <w:t>Akišina, A. &amp; Kagan, O.</w:t>
      </w:r>
      <w:r w:rsidR="009713E9">
        <w:rPr>
          <w:color w:val="3B3838" w:themeColor="background2" w:themeShade="40"/>
          <w:sz w:val="18"/>
          <w:szCs w:val="18"/>
          <w:lang w:val="sl-SI"/>
        </w:rPr>
        <w:t xml:space="preserve">(2016) </w:t>
      </w:r>
      <w:r w:rsidRPr="00FC25DB">
        <w:rPr>
          <w:color w:val="3B3838" w:themeColor="background2" w:themeShade="40"/>
          <w:sz w:val="18"/>
          <w:szCs w:val="18"/>
          <w:lang w:val="sl-SI"/>
        </w:rPr>
        <w:t xml:space="preserve">= Акишина, А. &amp; Каган, О. (2016). </w:t>
      </w:r>
      <w:r w:rsidRPr="003F253F">
        <w:rPr>
          <w:i/>
          <w:color w:val="3B3838" w:themeColor="background2" w:themeShade="40"/>
          <w:sz w:val="18"/>
          <w:szCs w:val="18"/>
          <w:lang w:val="ru-RU"/>
        </w:rPr>
        <w:t>Учимся учить: Для преподавателя русского языка как иностранного. Методы, приёмы, результаты.</w:t>
      </w:r>
      <w:r w:rsidRPr="003F253F">
        <w:rPr>
          <w:color w:val="3B3838" w:themeColor="background2" w:themeShade="40"/>
          <w:sz w:val="18"/>
          <w:szCs w:val="18"/>
          <w:lang w:val="ru-RU"/>
        </w:rPr>
        <w:t xml:space="preserve"> Русский язык.</w:t>
      </w:r>
    </w:p>
    <w:p w14:paraId="216CC731" w14:textId="77777777" w:rsidR="00FC25DB" w:rsidRPr="00AC078A" w:rsidRDefault="00FC25DB" w:rsidP="00FC25DB">
      <w:pPr>
        <w:ind w:left="567" w:hanging="567"/>
        <w:rPr>
          <w:sz w:val="18"/>
          <w:szCs w:val="18"/>
          <w:lang w:val="de-AT"/>
        </w:rPr>
      </w:pPr>
      <w:r w:rsidRPr="003F253F">
        <w:rPr>
          <w:sz w:val="18"/>
          <w:szCs w:val="18"/>
          <w:lang w:val="de-AT"/>
        </w:rPr>
        <w:t>Azimov</w:t>
      </w:r>
      <w:r w:rsidRPr="003F253F">
        <w:rPr>
          <w:sz w:val="18"/>
          <w:szCs w:val="18"/>
          <w:lang w:val="ru-RU"/>
        </w:rPr>
        <w:t xml:space="preserve">, </w:t>
      </w:r>
      <w:r w:rsidRPr="00BD72E8">
        <w:rPr>
          <w:sz w:val="18"/>
          <w:szCs w:val="18"/>
          <w:lang w:val="ru-RU"/>
        </w:rPr>
        <w:t>Ė</w:t>
      </w:r>
      <w:r w:rsidRPr="00AC078A">
        <w:rPr>
          <w:sz w:val="18"/>
          <w:szCs w:val="18"/>
          <w:lang w:val="ru-RU"/>
        </w:rPr>
        <w:t>.</w:t>
      </w:r>
      <w:r w:rsidRPr="003F253F">
        <w:rPr>
          <w:sz w:val="18"/>
          <w:szCs w:val="18"/>
          <w:lang w:val="ru-RU"/>
        </w:rPr>
        <w:t xml:space="preserve"> = Азимов, Э. (2012). </w:t>
      </w:r>
      <w:r w:rsidRPr="003F253F">
        <w:rPr>
          <w:i/>
          <w:sz w:val="18"/>
          <w:szCs w:val="18"/>
          <w:lang w:val="ru-RU"/>
        </w:rPr>
        <w:t>Информационно-коммуникационные технологии в пр</w:t>
      </w:r>
      <w:r>
        <w:rPr>
          <w:i/>
          <w:sz w:val="18"/>
          <w:szCs w:val="18"/>
          <w:lang w:val="ru-RU"/>
        </w:rPr>
        <w:t>е</w:t>
      </w:r>
      <w:r w:rsidRPr="003F253F">
        <w:rPr>
          <w:i/>
          <w:sz w:val="18"/>
          <w:szCs w:val="18"/>
          <w:lang w:val="ru-RU"/>
        </w:rPr>
        <w:t>подавании русского языка как иностранного: Методы, приёмы, результаты.</w:t>
      </w:r>
      <w:r w:rsidRPr="003F253F">
        <w:rPr>
          <w:sz w:val="18"/>
          <w:szCs w:val="18"/>
          <w:lang w:val="ru-RU"/>
        </w:rPr>
        <w:t xml:space="preserve"> </w:t>
      </w:r>
      <w:proofErr w:type="spellStart"/>
      <w:r w:rsidRPr="003F253F">
        <w:rPr>
          <w:sz w:val="18"/>
          <w:szCs w:val="18"/>
          <w:lang w:val="de-AT"/>
        </w:rPr>
        <w:t>Русский</w:t>
      </w:r>
      <w:proofErr w:type="spellEnd"/>
      <w:r w:rsidRPr="003F253F">
        <w:rPr>
          <w:sz w:val="18"/>
          <w:szCs w:val="18"/>
          <w:lang w:val="de-AT"/>
        </w:rPr>
        <w:t xml:space="preserve"> </w:t>
      </w:r>
      <w:proofErr w:type="spellStart"/>
      <w:r w:rsidRPr="003F253F">
        <w:rPr>
          <w:sz w:val="18"/>
          <w:szCs w:val="18"/>
          <w:lang w:val="de-AT"/>
        </w:rPr>
        <w:t>язык</w:t>
      </w:r>
      <w:proofErr w:type="spellEnd"/>
      <w:r w:rsidRPr="003F253F">
        <w:rPr>
          <w:sz w:val="18"/>
          <w:szCs w:val="18"/>
          <w:lang w:val="de-AT"/>
        </w:rPr>
        <w:t>.</w:t>
      </w:r>
    </w:p>
    <w:p w14:paraId="65226110" w14:textId="77777777" w:rsidR="00FC25DB" w:rsidRPr="00AC078A" w:rsidRDefault="00FC25DB" w:rsidP="00FC25DB">
      <w:pPr>
        <w:ind w:left="567" w:hanging="567"/>
        <w:rPr>
          <w:sz w:val="18"/>
          <w:szCs w:val="18"/>
          <w:lang w:val="de-AT"/>
        </w:rPr>
      </w:pPr>
      <w:r w:rsidRPr="003F253F">
        <w:rPr>
          <w:sz w:val="18"/>
          <w:szCs w:val="18"/>
          <w:lang w:val="de-AT"/>
        </w:rPr>
        <w:t xml:space="preserve">Bühl, A. (2019). </w:t>
      </w:r>
      <w:r w:rsidRPr="00916D47">
        <w:rPr>
          <w:i/>
          <w:sz w:val="18"/>
          <w:szCs w:val="18"/>
          <w:lang w:val="de-AT"/>
        </w:rPr>
        <w:t>SPSS:</w:t>
      </w:r>
      <w:r w:rsidRPr="003F253F">
        <w:rPr>
          <w:sz w:val="18"/>
          <w:szCs w:val="18"/>
          <w:lang w:val="de-AT"/>
        </w:rPr>
        <w:t xml:space="preserve"> </w:t>
      </w:r>
      <w:r w:rsidRPr="003F253F">
        <w:rPr>
          <w:i/>
          <w:sz w:val="18"/>
          <w:szCs w:val="18"/>
          <w:lang w:val="de-AT"/>
        </w:rPr>
        <w:t>Einführung in die moderne Datenanalyse ab SPSS 25.</w:t>
      </w:r>
      <w:r w:rsidRPr="003F253F">
        <w:rPr>
          <w:sz w:val="18"/>
          <w:szCs w:val="18"/>
          <w:lang w:val="de-AT"/>
        </w:rPr>
        <w:t xml:space="preserve"> Pearson.</w:t>
      </w:r>
    </w:p>
    <w:p w14:paraId="72F2A0D7" w14:textId="77777777" w:rsidR="00FC25DB" w:rsidRPr="003F253F" w:rsidRDefault="00FC25DB" w:rsidP="00FC25DB">
      <w:pPr>
        <w:ind w:left="567" w:hanging="567"/>
        <w:rPr>
          <w:sz w:val="18"/>
          <w:szCs w:val="18"/>
          <w:lang w:val="en-US"/>
        </w:rPr>
      </w:pPr>
      <w:r w:rsidRPr="003F253F">
        <w:rPr>
          <w:sz w:val="18"/>
          <w:szCs w:val="18"/>
          <w:lang w:val="de-AT"/>
        </w:rPr>
        <w:t xml:space="preserve">Büsching, N. &amp; Breiter, A. (2011). </w:t>
      </w:r>
      <w:r w:rsidRPr="003F253F">
        <w:rPr>
          <w:i/>
          <w:sz w:val="18"/>
          <w:szCs w:val="18"/>
          <w:lang w:val="de-AT"/>
        </w:rPr>
        <w:t>Ergebnisse der Befragungen von Schulen und Lehrkräften zum Themenbereich Digitale Medien.</w:t>
      </w:r>
      <w:r w:rsidRPr="003F253F">
        <w:rPr>
          <w:sz w:val="18"/>
          <w:szCs w:val="18"/>
          <w:lang w:val="de-AT"/>
        </w:rPr>
        <w:t xml:space="preserve"> </w:t>
      </w:r>
      <w:proofErr w:type="spellStart"/>
      <w:r w:rsidRPr="003F253F">
        <w:rPr>
          <w:sz w:val="18"/>
          <w:szCs w:val="18"/>
          <w:lang w:val="en-US"/>
        </w:rPr>
        <w:t>Institut</w:t>
      </w:r>
      <w:proofErr w:type="spellEnd"/>
      <w:r w:rsidRPr="003F253F">
        <w:rPr>
          <w:sz w:val="18"/>
          <w:szCs w:val="18"/>
          <w:lang w:val="en-US"/>
        </w:rPr>
        <w:t xml:space="preserve"> </w:t>
      </w:r>
      <w:proofErr w:type="spellStart"/>
      <w:r w:rsidRPr="003F253F">
        <w:rPr>
          <w:sz w:val="18"/>
          <w:szCs w:val="18"/>
          <w:lang w:val="en-US"/>
        </w:rPr>
        <w:t>für</w:t>
      </w:r>
      <w:proofErr w:type="spellEnd"/>
      <w:r w:rsidRPr="003F253F">
        <w:rPr>
          <w:sz w:val="18"/>
          <w:szCs w:val="18"/>
          <w:lang w:val="en-US"/>
        </w:rPr>
        <w:t xml:space="preserve"> </w:t>
      </w:r>
      <w:proofErr w:type="spellStart"/>
      <w:r w:rsidRPr="003F253F">
        <w:rPr>
          <w:sz w:val="18"/>
          <w:szCs w:val="18"/>
          <w:lang w:val="en-US"/>
        </w:rPr>
        <w:t>Informationsmanagement</w:t>
      </w:r>
      <w:proofErr w:type="spellEnd"/>
      <w:r w:rsidRPr="003F253F">
        <w:rPr>
          <w:sz w:val="18"/>
          <w:szCs w:val="18"/>
          <w:lang w:val="en-US"/>
        </w:rPr>
        <w:t xml:space="preserve"> Bremen GmbH (</w:t>
      </w:r>
      <w:proofErr w:type="spellStart"/>
      <w:r w:rsidRPr="003F253F">
        <w:rPr>
          <w:sz w:val="18"/>
          <w:szCs w:val="18"/>
          <w:lang w:val="en-US"/>
        </w:rPr>
        <w:t>ifib</w:t>
      </w:r>
      <w:proofErr w:type="spellEnd"/>
      <w:r w:rsidRPr="003F253F">
        <w:rPr>
          <w:sz w:val="18"/>
          <w:szCs w:val="18"/>
          <w:lang w:val="en-US"/>
        </w:rPr>
        <w:t>).</w:t>
      </w:r>
    </w:p>
    <w:p w14:paraId="611145E0" w14:textId="77777777" w:rsidR="00FC25DB" w:rsidRPr="003F253F" w:rsidRDefault="00FC25DB" w:rsidP="00FC25DB">
      <w:pPr>
        <w:ind w:left="567" w:hanging="567"/>
        <w:rPr>
          <w:sz w:val="18"/>
          <w:szCs w:val="18"/>
          <w:lang w:val="en-US"/>
        </w:rPr>
      </w:pPr>
      <w:proofErr w:type="spellStart"/>
      <w:r w:rsidRPr="003F253F">
        <w:rPr>
          <w:sz w:val="18"/>
          <w:szCs w:val="18"/>
          <w:lang w:val="en-US"/>
        </w:rPr>
        <w:t>Dörnyei</w:t>
      </w:r>
      <w:proofErr w:type="spellEnd"/>
      <w:r w:rsidRPr="003F253F">
        <w:rPr>
          <w:sz w:val="18"/>
          <w:szCs w:val="18"/>
          <w:lang w:val="en-US"/>
        </w:rPr>
        <w:t xml:space="preserve">, Z. (2001). </w:t>
      </w:r>
      <w:r w:rsidRPr="003F253F">
        <w:rPr>
          <w:i/>
          <w:iCs/>
          <w:sz w:val="18"/>
          <w:szCs w:val="18"/>
          <w:lang w:val="en-US"/>
        </w:rPr>
        <w:t xml:space="preserve">Motivational </w:t>
      </w:r>
      <w:r>
        <w:rPr>
          <w:i/>
          <w:iCs/>
          <w:sz w:val="18"/>
          <w:szCs w:val="18"/>
          <w:lang w:val="en-US"/>
        </w:rPr>
        <w:t>s</w:t>
      </w:r>
      <w:r w:rsidRPr="003F253F">
        <w:rPr>
          <w:i/>
          <w:iCs/>
          <w:sz w:val="18"/>
          <w:szCs w:val="18"/>
          <w:lang w:val="en-US"/>
        </w:rPr>
        <w:t xml:space="preserve">trategies in the </w:t>
      </w:r>
      <w:r>
        <w:rPr>
          <w:i/>
          <w:iCs/>
          <w:sz w:val="18"/>
          <w:szCs w:val="18"/>
          <w:lang w:val="en-US"/>
        </w:rPr>
        <w:t>l</w:t>
      </w:r>
      <w:r w:rsidRPr="003F253F">
        <w:rPr>
          <w:i/>
          <w:iCs/>
          <w:sz w:val="18"/>
          <w:szCs w:val="18"/>
          <w:lang w:val="en-US"/>
        </w:rPr>
        <w:t xml:space="preserve">anguage </w:t>
      </w:r>
      <w:r>
        <w:rPr>
          <w:i/>
          <w:iCs/>
          <w:sz w:val="18"/>
          <w:szCs w:val="18"/>
          <w:lang w:val="en-US"/>
        </w:rPr>
        <w:t>c</w:t>
      </w:r>
      <w:r w:rsidRPr="003F253F">
        <w:rPr>
          <w:i/>
          <w:iCs/>
          <w:sz w:val="18"/>
          <w:szCs w:val="18"/>
          <w:lang w:val="en-US"/>
        </w:rPr>
        <w:t>lassroom</w:t>
      </w:r>
      <w:r w:rsidRPr="003F253F">
        <w:rPr>
          <w:sz w:val="18"/>
          <w:szCs w:val="18"/>
          <w:lang w:val="en-US"/>
        </w:rPr>
        <w:t>. Cambridge University Press.</w:t>
      </w:r>
    </w:p>
    <w:p w14:paraId="6EB28042" w14:textId="77777777" w:rsidR="00FC25DB" w:rsidRPr="00665FF1" w:rsidRDefault="00FC25DB" w:rsidP="00FC25DB">
      <w:pPr>
        <w:ind w:left="567" w:hanging="567"/>
        <w:rPr>
          <w:sz w:val="18"/>
          <w:szCs w:val="18"/>
          <w:lang w:val="ru-RU"/>
        </w:rPr>
      </w:pPr>
      <w:r w:rsidRPr="003F253F">
        <w:rPr>
          <w:sz w:val="18"/>
          <w:szCs w:val="18"/>
          <w:lang w:val="de-AT"/>
        </w:rPr>
        <w:t xml:space="preserve">Raab-Steiner, E. &amp; Benesch, M. (2012). </w:t>
      </w:r>
      <w:r w:rsidRPr="003F253F">
        <w:rPr>
          <w:i/>
          <w:sz w:val="18"/>
          <w:szCs w:val="18"/>
          <w:lang w:val="de-AT"/>
        </w:rPr>
        <w:t>Der Fragebogen: Von der Forschungsidee zur SPSS-Auswertung.</w:t>
      </w:r>
      <w:r w:rsidRPr="003F253F">
        <w:rPr>
          <w:sz w:val="18"/>
          <w:szCs w:val="18"/>
          <w:lang w:val="de-AT"/>
        </w:rPr>
        <w:t xml:space="preserve"> </w:t>
      </w:r>
      <w:r w:rsidRPr="002E6604">
        <w:rPr>
          <w:sz w:val="18"/>
          <w:szCs w:val="18"/>
          <w:lang w:val="de-AT"/>
        </w:rPr>
        <w:t>Facultas</w:t>
      </w:r>
      <w:r w:rsidRPr="00665FF1">
        <w:rPr>
          <w:sz w:val="18"/>
          <w:szCs w:val="18"/>
          <w:lang w:val="ru-RU"/>
        </w:rPr>
        <w:t>.</w:t>
      </w:r>
    </w:p>
    <w:p w14:paraId="5DC71854" w14:textId="7E787D04" w:rsidR="00A156A7" w:rsidRPr="005E5CEF" w:rsidRDefault="00FC25DB" w:rsidP="00FC25DB">
      <w:pPr>
        <w:pStyle w:val="KeinLeerraum"/>
        <w:spacing w:after="0"/>
        <w:rPr>
          <w:sz w:val="18"/>
          <w:szCs w:val="18"/>
          <w:lang w:val="sl-SI"/>
        </w:rPr>
      </w:pPr>
      <w:proofErr w:type="spellStart"/>
      <w:r w:rsidRPr="002E6604">
        <w:rPr>
          <w:sz w:val="18"/>
          <w:szCs w:val="18"/>
          <w:lang w:val="de-AT"/>
        </w:rPr>
        <w:t>Vygotskij</w:t>
      </w:r>
      <w:proofErr w:type="spellEnd"/>
      <w:r w:rsidRPr="00665FF1">
        <w:rPr>
          <w:sz w:val="18"/>
          <w:szCs w:val="18"/>
          <w:lang w:val="ru-RU"/>
        </w:rPr>
        <w:t xml:space="preserve">, </w:t>
      </w:r>
      <w:r w:rsidRPr="002E6604">
        <w:rPr>
          <w:sz w:val="18"/>
          <w:szCs w:val="18"/>
          <w:lang w:val="de-AT"/>
        </w:rPr>
        <w:t>L</w:t>
      </w:r>
      <w:r w:rsidRPr="00665FF1">
        <w:rPr>
          <w:sz w:val="18"/>
          <w:szCs w:val="18"/>
          <w:lang w:val="ru-RU"/>
        </w:rPr>
        <w:t>.</w:t>
      </w:r>
      <w:r w:rsidR="009713E9" w:rsidRPr="009713E9">
        <w:rPr>
          <w:sz w:val="18"/>
          <w:szCs w:val="18"/>
          <w:lang w:val="ru-RU"/>
        </w:rPr>
        <w:t xml:space="preserve"> (2005)</w:t>
      </w:r>
      <w:r w:rsidRPr="00665FF1">
        <w:rPr>
          <w:sz w:val="18"/>
          <w:szCs w:val="18"/>
          <w:lang w:val="ru-RU"/>
        </w:rPr>
        <w:t xml:space="preserve"> = </w:t>
      </w:r>
      <w:r w:rsidRPr="006B7985">
        <w:rPr>
          <w:sz w:val="18"/>
          <w:szCs w:val="18"/>
          <w:lang w:val="ru-RU"/>
        </w:rPr>
        <w:t>Выготский</w:t>
      </w:r>
      <w:r w:rsidRPr="00665FF1">
        <w:rPr>
          <w:sz w:val="18"/>
          <w:szCs w:val="18"/>
          <w:lang w:val="ru-RU"/>
        </w:rPr>
        <w:t xml:space="preserve">, </w:t>
      </w:r>
      <w:r w:rsidRPr="006B7985">
        <w:rPr>
          <w:sz w:val="18"/>
          <w:szCs w:val="18"/>
          <w:lang w:val="ru-RU"/>
        </w:rPr>
        <w:t>Л</w:t>
      </w:r>
      <w:r w:rsidRPr="00665FF1">
        <w:rPr>
          <w:sz w:val="18"/>
          <w:szCs w:val="18"/>
          <w:lang w:val="ru-RU"/>
        </w:rPr>
        <w:t>.</w:t>
      </w:r>
      <w:r w:rsidRPr="006B7985">
        <w:rPr>
          <w:sz w:val="18"/>
          <w:szCs w:val="18"/>
          <w:lang w:val="ru-RU"/>
        </w:rPr>
        <w:t>С</w:t>
      </w:r>
      <w:r w:rsidRPr="00665FF1">
        <w:rPr>
          <w:sz w:val="18"/>
          <w:szCs w:val="18"/>
          <w:lang w:val="ru-RU"/>
        </w:rPr>
        <w:t xml:space="preserve">. (2005). </w:t>
      </w:r>
      <w:r w:rsidRPr="006B7985">
        <w:rPr>
          <w:i/>
          <w:iCs/>
          <w:sz w:val="18"/>
          <w:szCs w:val="18"/>
          <w:lang w:val="ru-RU"/>
        </w:rPr>
        <w:t>Мышление</w:t>
      </w:r>
      <w:r w:rsidRPr="00665FF1">
        <w:rPr>
          <w:i/>
          <w:iCs/>
          <w:sz w:val="18"/>
          <w:szCs w:val="18"/>
          <w:lang w:val="ru-RU"/>
        </w:rPr>
        <w:t xml:space="preserve"> </w:t>
      </w:r>
      <w:r w:rsidRPr="006B7985">
        <w:rPr>
          <w:i/>
          <w:iCs/>
          <w:sz w:val="18"/>
          <w:szCs w:val="18"/>
          <w:lang w:val="ru-RU"/>
        </w:rPr>
        <w:t>и</w:t>
      </w:r>
      <w:r w:rsidRPr="00665FF1">
        <w:rPr>
          <w:i/>
          <w:iCs/>
          <w:sz w:val="18"/>
          <w:szCs w:val="18"/>
          <w:lang w:val="ru-RU"/>
        </w:rPr>
        <w:t xml:space="preserve"> </w:t>
      </w:r>
      <w:r w:rsidRPr="006B7985">
        <w:rPr>
          <w:i/>
          <w:iCs/>
          <w:sz w:val="18"/>
          <w:szCs w:val="18"/>
          <w:lang w:val="ru-RU"/>
        </w:rPr>
        <w:t>Речь</w:t>
      </w:r>
      <w:r w:rsidRPr="00665FF1">
        <w:rPr>
          <w:sz w:val="18"/>
          <w:szCs w:val="18"/>
          <w:lang w:val="ru-RU"/>
        </w:rPr>
        <w:t>. Лабиринт.</w:t>
      </w:r>
    </w:p>
    <w:p w14:paraId="31B92D30" w14:textId="725E4F4F" w:rsidR="00A156A7" w:rsidRDefault="00A156A7" w:rsidP="00A156A7">
      <w:pPr>
        <w:rPr>
          <w:sz w:val="20"/>
          <w:szCs w:val="20"/>
          <w:lang w:val="sl-SI"/>
        </w:rPr>
      </w:pPr>
    </w:p>
    <w:p w14:paraId="7E726A98" w14:textId="77777777" w:rsidR="00FA6845" w:rsidRDefault="00FA6845" w:rsidP="00FA6845">
      <w:pPr>
        <w:rPr>
          <w:b/>
          <w:lang w:val="sl-SI"/>
        </w:rPr>
      </w:pPr>
      <w:r>
        <w:rPr>
          <w:b/>
          <w:lang w:val="sl-SI"/>
        </w:rPr>
        <w:t>------------------------------------------------------------------------------------------------------------------------------</w:t>
      </w:r>
    </w:p>
    <w:p w14:paraId="06703678" w14:textId="54488A84" w:rsidR="00FA6845" w:rsidRPr="0025459D" w:rsidRDefault="00FA6845" w:rsidP="00FA6845">
      <w:pPr>
        <w:rPr>
          <w:b/>
          <w:lang w:val="sl-SI"/>
        </w:rPr>
      </w:pPr>
      <w:r w:rsidRPr="00636BD3">
        <w:rPr>
          <w:b/>
          <w:color w:val="FFFFFF" w:themeColor="background1"/>
          <w:shd w:val="clear" w:color="auto" w:fill="1C72A8"/>
          <w:lang w:val="sl-SI"/>
        </w:rPr>
        <w:t xml:space="preserve">Bitte beachten Sie die folgenden Hinweise zur Formatierung sowie für weitere Informationen das Stylesheet auf </w:t>
      </w:r>
      <w:hyperlink r:id="rId8" w:history="1">
        <w:r w:rsidRPr="00636BD3">
          <w:rPr>
            <w:b/>
            <w:color w:val="FFFFFF" w:themeColor="background1"/>
            <w:shd w:val="clear" w:color="auto" w:fill="1C72A8"/>
            <w:lang w:val="sl-SI"/>
          </w:rPr>
          <w:t>dislaw.at</w:t>
        </w:r>
      </w:hyperlink>
    </w:p>
    <w:p w14:paraId="19E646C7" w14:textId="77777777" w:rsidR="00FA6845" w:rsidRDefault="00FA6845" w:rsidP="00FA6845">
      <w:pPr>
        <w:rPr>
          <w:u w:val="single"/>
          <w:lang w:val="sl-SI"/>
        </w:rPr>
      </w:pPr>
    </w:p>
    <w:p w14:paraId="32360813" w14:textId="77777777" w:rsidR="00FA6845" w:rsidRDefault="00FA6845" w:rsidP="00FA6845">
      <w:pPr>
        <w:rPr>
          <w:lang w:val="sl-SI"/>
        </w:rPr>
      </w:pPr>
      <w:r>
        <w:rPr>
          <w:u w:val="single"/>
          <w:lang w:val="sl-SI"/>
        </w:rPr>
        <w:t xml:space="preserve">Schriftart, </w:t>
      </w:r>
      <w:r w:rsidRPr="002464BE">
        <w:rPr>
          <w:u w:val="single"/>
          <w:lang w:val="sl-SI"/>
        </w:rPr>
        <w:t>Schriftgröße</w:t>
      </w:r>
      <w:r>
        <w:rPr>
          <w:u w:val="single"/>
          <w:lang w:val="sl-SI"/>
        </w:rPr>
        <w:t xml:space="preserve"> und Einrückungen</w:t>
      </w:r>
      <w:r w:rsidRPr="002464BE">
        <w:rPr>
          <w:u w:val="single"/>
          <w:lang w:val="sl-SI"/>
        </w:rPr>
        <w:t>:</w:t>
      </w:r>
      <w:r>
        <w:rPr>
          <w:lang w:val="sl-SI"/>
        </w:rPr>
        <w:t xml:space="preserve"> </w:t>
      </w:r>
    </w:p>
    <w:p w14:paraId="7B140A0D" w14:textId="77777777" w:rsidR="00BC5409" w:rsidRPr="00D55BAD" w:rsidRDefault="00FA6845" w:rsidP="00A60B22">
      <w:pPr>
        <w:pStyle w:val="Nummerierungen"/>
        <w:numPr>
          <w:ilvl w:val="0"/>
          <w:numId w:val="3"/>
        </w:numPr>
      </w:pPr>
      <w:r w:rsidRPr="00D55BAD">
        <w:rPr>
          <w:b/>
          <w:bCs/>
        </w:rPr>
        <w:t>Text:</w:t>
      </w:r>
      <w:r w:rsidRPr="00D55BAD">
        <w:t xml:space="preserve"> Calibri Textkörper 11</w:t>
      </w:r>
      <w:r w:rsidR="00BC5409" w:rsidRPr="00D55BAD">
        <w:t xml:space="preserve"> </w:t>
      </w:r>
    </w:p>
    <w:p w14:paraId="77A673F8" w14:textId="19AB1BCA" w:rsidR="00EA43ED" w:rsidRDefault="00BC5409" w:rsidP="00FA6845">
      <w:pPr>
        <w:pStyle w:val="Aufzhlungen"/>
      </w:pPr>
      <w:r w:rsidRPr="00EA43ED">
        <w:rPr>
          <w:b/>
          <w:bCs/>
        </w:rPr>
        <w:t>Aufzählungen und Nummerierungen</w:t>
      </w:r>
      <w:r w:rsidRPr="00EA43ED">
        <w:t xml:space="preserve"> im Text: Calibri Textkörper 11, Abstand vor: 6 Pt.; Abstand nach: 6 Pt.; </w:t>
      </w:r>
    </w:p>
    <w:p w14:paraId="0CAE7BEC" w14:textId="5455E3BB" w:rsidR="00FA6845" w:rsidRPr="00EA43ED" w:rsidRDefault="00FA6845" w:rsidP="00FA6845">
      <w:pPr>
        <w:pStyle w:val="Aufzhlungen"/>
      </w:pPr>
      <w:r w:rsidRPr="00EA43ED">
        <w:rPr>
          <w:b/>
          <w:bCs/>
        </w:rPr>
        <w:t>Fußnoten, Literaturhinweise, Bild- und Diagrammbeschriftungen</w:t>
      </w:r>
      <w:r w:rsidRPr="00EA43ED">
        <w:t xml:space="preserve">: Calibri Textkörper 9; </w:t>
      </w:r>
      <w:r w:rsidR="0095788D" w:rsidRPr="00EA43ED">
        <w:t>beim Literaturverzeichnis: Sondereinzug hängend um 1cm</w:t>
      </w:r>
    </w:p>
    <w:p w14:paraId="5A918DD8" w14:textId="77777777" w:rsidR="00EA43ED" w:rsidRDefault="00FA6845" w:rsidP="00FA6845">
      <w:pPr>
        <w:pStyle w:val="Aufzhlungen"/>
      </w:pPr>
      <w:r w:rsidRPr="00EA43ED">
        <w:rPr>
          <w:b/>
          <w:bCs/>
        </w:rPr>
        <w:t>Längere Zitate:</w:t>
      </w:r>
      <w:r>
        <w:t xml:space="preserve"> Calibri Textkörper 10, Einzug links</w:t>
      </w:r>
      <w:r w:rsidR="008E7297">
        <w:t xml:space="preserve"> und rechts</w:t>
      </w:r>
      <w:r>
        <w:t>: 1,25; Abstand vor: 6 Pt., Abstand nach: 6 Pt.</w:t>
      </w:r>
    </w:p>
    <w:p w14:paraId="58235A24" w14:textId="77777777" w:rsidR="00EA43ED" w:rsidRDefault="00FA6845" w:rsidP="00FA6845">
      <w:pPr>
        <w:pStyle w:val="Aufzhlungen"/>
      </w:pPr>
      <w:r w:rsidRPr="00EA43ED">
        <w:rPr>
          <w:b/>
          <w:bCs/>
        </w:rPr>
        <w:t>Titel:</w:t>
      </w:r>
      <w:r w:rsidRPr="00EA43ED">
        <w:t xml:space="preserve"> Fett; Calibri Light 20; Abstand vor: 12 Pt., Abstand nach: 6 Pt. </w:t>
      </w:r>
    </w:p>
    <w:p w14:paraId="3F3D0AFB" w14:textId="77777777" w:rsidR="00EA43ED" w:rsidRDefault="00FA6845" w:rsidP="00FA6845">
      <w:pPr>
        <w:pStyle w:val="Aufzhlungen"/>
      </w:pPr>
      <w:r w:rsidRPr="00EA43ED">
        <w:rPr>
          <w:b/>
          <w:bCs/>
        </w:rPr>
        <w:t>Literatur:</w:t>
      </w:r>
      <w:r w:rsidRPr="00EA43ED">
        <w:t xml:space="preserve"> Calibri Light 13; Abstand vor: 24 Pt., Abstand nach: 12 Pt.</w:t>
      </w:r>
    </w:p>
    <w:p w14:paraId="55785057" w14:textId="33F0FD95" w:rsidR="00FA6845" w:rsidRPr="00EA43ED" w:rsidRDefault="00FA6845" w:rsidP="00FA6845">
      <w:pPr>
        <w:pStyle w:val="Aufzhlungen"/>
      </w:pPr>
      <w:r w:rsidRPr="00EA43ED">
        <w:rPr>
          <w:b/>
          <w:bCs/>
        </w:rPr>
        <w:t>Angaben zu den Autor*innen:</w:t>
      </w:r>
      <w:r w:rsidRPr="00EA43ED">
        <w:t xml:space="preserve"> Calibri Textkörper 12; Vorname und Nachname: fett; Abstand nach: 8 Pt., mehfach und 1,08</w:t>
      </w:r>
    </w:p>
    <w:p w14:paraId="03AF05BB" w14:textId="77777777" w:rsidR="00FA6845" w:rsidRDefault="00FA6845" w:rsidP="00FA6845">
      <w:pPr>
        <w:rPr>
          <w:u w:val="single"/>
          <w:lang w:val="sl-SI"/>
        </w:rPr>
      </w:pPr>
    </w:p>
    <w:p w14:paraId="25C67F17" w14:textId="77777777" w:rsidR="00EA43ED" w:rsidRDefault="00EA43ED" w:rsidP="00FA6845">
      <w:pPr>
        <w:rPr>
          <w:u w:val="single"/>
          <w:lang w:val="sl-SI"/>
        </w:rPr>
      </w:pPr>
    </w:p>
    <w:p w14:paraId="4BEB3C20" w14:textId="77777777" w:rsidR="00EA43ED" w:rsidRDefault="00EA43ED" w:rsidP="00FA6845">
      <w:pPr>
        <w:rPr>
          <w:u w:val="single"/>
          <w:lang w:val="sl-SI"/>
        </w:rPr>
      </w:pPr>
      <w:bookmarkStart w:id="2" w:name="_GoBack"/>
      <w:bookmarkEnd w:id="2"/>
    </w:p>
    <w:p w14:paraId="6C7B8E87" w14:textId="77777777" w:rsidR="00FA6845" w:rsidRPr="002464BE" w:rsidRDefault="00FA6845" w:rsidP="00FA6845">
      <w:pPr>
        <w:rPr>
          <w:u w:val="single"/>
          <w:lang w:val="sl-SI"/>
        </w:rPr>
      </w:pPr>
      <w:r w:rsidRPr="002464BE">
        <w:rPr>
          <w:u w:val="single"/>
          <w:lang w:val="sl-SI"/>
        </w:rPr>
        <w:t>Schriftfarbe</w:t>
      </w:r>
      <w:r>
        <w:rPr>
          <w:u w:val="single"/>
          <w:lang w:val="sl-SI"/>
        </w:rPr>
        <w:t>n</w:t>
      </w:r>
      <w:r w:rsidRPr="002464BE">
        <w:rPr>
          <w:u w:val="single"/>
          <w:lang w:val="sl-SI"/>
        </w:rPr>
        <w:t>:</w:t>
      </w:r>
    </w:p>
    <w:p w14:paraId="5B17C8B4" w14:textId="77777777" w:rsidR="00FA6845" w:rsidRDefault="00FA6845" w:rsidP="00FA6845">
      <w:pPr>
        <w:rPr>
          <w:lang w:val="sl-SI"/>
        </w:rPr>
      </w:pPr>
      <w:r>
        <w:rPr>
          <w:lang w:val="sl-SI"/>
        </w:rPr>
        <w:t xml:space="preserve">Bei Überschriften: </w:t>
      </w:r>
      <w:r w:rsidRPr="005F13E1">
        <w:rPr>
          <w:b/>
          <w:color w:val="1C72A8"/>
          <w:lang w:val="sl-SI"/>
        </w:rPr>
        <w:t>blau</w:t>
      </w:r>
      <w:r>
        <w:rPr>
          <w:lang w:val="sl-SI"/>
        </w:rPr>
        <w:t xml:space="preserve"> (Word &gt; </w:t>
      </w:r>
      <w:r w:rsidRPr="005F13E1">
        <w:rPr>
          <w:b/>
          <w:u w:val="single"/>
          <w:lang w:val="sl-SI"/>
        </w:rPr>
        <w:t>A</w:t>
      </w:r>
      <w:r>
        <w:rPr>
          <w:lang w:val="sl-SI"/>
        </w:rPr>
        <w:t xml:space="preserve"> &gt; dann auf </w:t>
      </w:r>
      <w:r w:rsidRPr="005F13E1">
        <w:rPr>
          <w:b/>
          <w:u w:val="single"/>
          <w:lang w:val="sl-SI"/>
        </w:rPr>
        <w:t>Weitere Farben</w:t>
      </w:r>
      <w:r>
        <w:rPr>
          <w:lang w:val="sl-SI"/>
        </w:rPr>
        <w:t xml:space="preserve"> &gt; </w:t>
      </w:r>
      <w:r w:rsidRPr="005F13E1">
        <w:rPr>
          <w:b/>
          <w:u w:val="single"/>
          <w:lang w:val="sl-SI"/>
        </w:rPr>
        <w:t>Benutzerdefiniert</w:t>
      </w:r>
      <w:r>
        <w:rPr>
          <w:lang w:val="sl-SI"/>
        </w:rPr>
        <w:t xml:space="preserve"> &gt; Farbmodell </w:t>
      </w:r>
      <w:r w:rsidRPr="005F13E1">
        <w:rPr>
          <w:b/>
          <w:u w:val="single"/>
          <w:lang w:val="sl-SI"/>
        </w:rPr>
        <w:t>RGB</w:t>
      </w:r>
      <w:r>
        <w:rPr>
          <w:lang w:val="sl-SI"/>
        </w:rPr>
        <w:t xml:space="preserve"> &gt; </w:t>
      </w:r>
      <w:r w:rsidRPr="005F13E1">
        <w:rPr>
          <w:b/>
          <w:u w:val="single"/>
          <w:lang w:val="sl-SI"/>
        </w:rPr>
        <w:t>Rot</w:t>
      </w:r>
      <w:r w:rsidRPr="005F13E1">
        <w:rPr>
          <w:b/>
          <w:lang w:val="sl-SI"/>
        </w:rPr>
        <w:t>:</w:t>
      </w:r>
      <w:r>
        <w:rPr>
          <w:lang w:val="sl-SI"/>
        </w:rPr>
        <w:t xml:space="preserve"> 28, </w:t>
      </w:r>
      <w:r w:rsidRPr="005F13E1">
        <w:rPr>
          <w:b/>
          <w:u w:val="single"/>
          <w:lang w:val="sl-SI"/>
        </w:rPr>
        <w:t>Grün</w:t>
      </w:r>
      <w:r w:rsidRPr="005F13E1">
        <w:rPr>
          <w:b/>
          <w:lang w:val="sl-SI"/>
        </w:rPr>
        <w:t>:</w:t>
      </w:r>
      <w:r>
        <w:rPr>
          <w:lang w:val="sl-SI"/>
        </w:rPr>
        <w:t xml:space="preserve"> 114, </w:t>
      </w:r>
      <w:r w:rsidRPr="005F13E1">
        <w:rPr>
          <w:b/>
          <w:u w:val="single"/>
          <w:lang w:val="sl-SI"/>
        </w:rPr>
        <w:t>Blau</w:t>
      </w:r>
      <w:r w:rsidRPr="005F13E1">
        <w:rPr>
          <w:b/>
          <w:lang w:val="sl-SI"/>
        </w:rPr>
        <w:t>:</w:t>
      </w:r>
      <w:r>
        <w:rPr>
          <w:lang w:val="sl-SI"/>
        </w:rPr>
        <w:t xml:space="preserve"> 168)</w:t>
      </w:r>
    </w:p>
    <w:p w14:paraId="3A7B7E61" w14:textId="77777777" w:rsidR="00FA6845" w:rsidRDefault="00FA6845" w:rsidP="00FA6845">
      <w:pPr>
        <w:rPr>
          <w:lang w:val="sl-SI"/>
        </w:rPr>
      </w:pPr>
      <w:r>
        <w:rPr>
          <w:lang w:val="sl-SI"/>
        </w:rPr>
        <w:t xml:space="preserve">Text: </w:t>
      </w:r>
      <w:r w:rsidRPr="005F13E1">
        <w:rPr>
          <w:b/>
          <w:lang w:val="sl-SI"/>
        </w:rPr>
        <w:t>grau</w:t>
      </w:r>
      <w:r>
        <w:rPr>
          <w:lang w:val="sl-SI"/>
        </w:rPr>
        <w:t xml:space="preserve"> (Word &gt; </w:t>
      </w:r>
      <w:r w:rsidRPr="005F13E1">
        <w:rPr>
          <w:b/>
          <w:u w:val="single"/>
          <w:lang w:val="sl-SI"/>
        </w:rPr>
        <w:t>A</w:t>
      </w:r>
      <w:r>
        <w:rPr>
          <w:lang w:val="sl-SI"/>
        </w:rPr>
        <w:t xml:space="preserve"> &gt; dann auf </w:t>
      </w:r>
      <w:r w:rsidRPr="005F13E1">
        <w:rPr>
          <w:b/>
          <w:u w:val="single"/>
          <w:lang w:val="sl-SI"/>
        </w:rPr>
        <w:t>Weitere Farben</w:t>
      </w:r>
      <w:r>
        <w:rPr>
          <w:lang w:val="sl-SI"/>
        </w:rPr>
        <w:t xml:space="preserve"> &gt; Farbmodell </w:t>
      </w:r>
      <w:r w:rsidRPr="005F13E1">
        <w:rPr>
          <w:b/>
          <w:lang w:val="sl-SI"/>
        </w:rPr>
        <w:t>RGB</w:t>
      </w:r>
      <w:r>
        <w:rPr>
          <w:lang w:val="sl-SI"/>
        </w:rPr>
        <w:t xml:space="preserve"> &gt; </w:t>
      </w:r>
      <w:r w:rsidRPr="005F13E1">
        <w:rPr>
          <w:b/>
          <w:lang w:val="sl-SI"/>
        </w:rPr>
        <w:t>Rot:</w:t>
      </w:r>
      <w:r>
        <w:rPr>
          <w:lang w:val="sl-SI"/>
        </w:rPr>
        <w:t xml:space="preserve"> 62, </w:t>
      </w:r>
      <w:r w:rsidRPr="005F13E1">
        <w:rPr>
          <w:b/>
          <w:lang w:val="sl-SI"/>
        </w:rPr>
        <w:t>Grün:</w:t>
      </w:r>
      <w:r>
        <w:rPr>
          <w:lang w:val="sl-SI"/>
        </w:rPr>
        <w:t xml:space="preserve"> 61, </w:t>
      </w:r>
      <w:r w:rsidRPr="005F13E1">
        <w:rPr>
          <w:b/>
          <w:lang w:val="sl-SI"/>
        </w:rPr>
        <w:t>Blau:</w:t>
      </w:r>
      <w:r>
        <w:rPr>
          <w:lang w:val="sl-SI"/>
        </w:rPr>
        <w:t xml:space="preserve"> 64)</w:t>
      </w:r>
    </w:p>
    <w:p w14:paraId="2EAC12AD" w14:textId="77777777" w:rsidR="00FA6845" w:rsidRDefault="00FA6845" w:rsidP="00FA6845">
      <w:pPr>
        <w:rPr>
          <w:lang w:val="sl-SI"/>
        </w:rPr>
      </w:pPr>
    </w:p>
    <w:p w14:paraId="1A553C9C" w14:textId="77777777" w:rsidR="00FA6845" w:rsidRPr="00BE61B1" w:rsidRDefault="00FA6845" w:rsidP="00FA6845">
      <w:pPr>
        <w:rPr>
          <w:u w:val="single"/>
          <w:lang w:val="sl-SI"/>
        </w:rPr>
      </w:pPr>
      <w:r w:rsidRPr="00BE61B1">
        <w:rPr>
          <w:u w:val="single"/>
          <w:lang w:val="sl-SI"/>
        </w:rPr>
        <w:t xml:space="preserve">Zeilenabstand: </w:t>
      </w:r>
    </w:p>
    <w:p w14:paraId="5302E445" w14:textId="77777777" w:rsidR="00FA6845" w:rsidRDefault="00FA6845" w:rsidP="00FA6845">
      <w:pPr>
        <w:rPr>
          <w:lang w:val="sl-SI"/>
        </w:rPr>
      </w:pPr>
      <w:r>
        <w:rPr>
          <w:lang w:val="sl-SI"/>
        </w:rPr>
        <w:t>Text: Mehrfach und 1,15</w:t>
      </w:r>
    </w:p>
    <w:p w14:paraId="30FBFC5D" w14:textId="77777777" w:rsidR="00FA6845" w:rsidRDefault="00FA6845" w:rsidP="00FA6845">
      <w:pPr>
        <w:rPr>
          <w:lang w:val="sl-SI"/>
        </w:rPr>
      </w:pPr>
      <w:r>
        <w:rPr>
          <w:lang w:val="sl-SI"/>
        </w:rPr>
        <w:t>Bild- und Diagrammbeschriftungen: Unter der Abbildung, Ausrichtung: zentriert, Abstand nach: 12 Pt.</w:t>
      </w:r>
    </w:p>
    <w:p w14:paraId="4E0D58B2" w14:textId="77777777" w:rsidR="00FA6845" w:rsidRDefault="00FA6845" w:rsidP="00FA6845">
      <w:pPr>
        <w:rPr>
          <w:b/>
          <w:lang w:val="sl-SI"/>
        </w:rPr>
      </w:pPr>
      <w:r>
        <w:rPr>
          <w:b/>
          <w:lang w:val="sl-SI"/>
        </w:rPr>
        <w:t>------------------------------------------------------------------------------------------------------------------------------</w:t>
      </w:r>
    </w:p>
    <w:p w14:paraId="27157D3E" w14:textId="77777777" w:rsidR="00FA6845" w:rsidRPr="00086EB6" w:rsidRDefault="00FA6845" w:rsidP="00A9445A">
      <w:pPr>
        <w:pStyle w:val="Nummerierungen"/>
        <w:numPr>
          <w:ilvl w:val="0"/>
          <w:numId w:val="0"/>
        </w:numPr>
      </w:pPr>
    </w:p>
    <w:sectPr w:rsidR="00FA6845" w:rsidRPr="00086EB6" w:rsidSect="00F8294B">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6" w:h="16838"/>
      <w:pgMar w:top="2455" w:right="1701" w:bottom="1134" w:left="1701" w:header="709"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3A5CC" w14:textId="77777777" w:rsidR="00D23138" w:rsidRDefault="00D23138" w:rsidP="00233A88">
      <w:r>
        <w:separator/>
      </w:r>
    </w:p>
  </w:endnote>
  <w:endnote w:type="continuationSeparator" w:id="0">
    <w:p w14:paraId="6CFA8093" w14:textId="77777777" w:rsidR="00D23138" w:rsidRDefault="00D23138" w:rsidP="00233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Light (Überschriften)">
    <w:altName w:val="Calibri Light"/>
    <w:panose1 w:val="00000000000000000000"/>
    <w:charset w:val="00"/>
    <w:family w:val="roman"/>
    <w:notTrueType/>
    <w:pitch w:val="default"/>
  </w:font>
  <w:font w:name="DengXian">
    <w:altName w:val="等线"/>
    <w:panose1 w:val="02010600030101010101"/>
    <w:charset w:val="86"/>
    <w:family w:val="auto"/>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Textkörper)">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E87E9" w14:textId="77777777" w:rsidR="00ED62DD" w:rsidRDefault="00ED62D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6834989"/>
      <w:docPartObj>
        <w:docPartGallery w:val="Page Numbers (Bottom of Page)"/>
        <w:docPartUnique/>
      </w:docPartObj>
    </w:sdtPr>
    <w:sdtEndPr/>
    <w:sdtContent>
      <w:p w14:paraId="64A4940B" w14:textId="25CEAB01" w:rsidR="00641C48" w:rsidRDefault="00641C48">
        <w:pPr>
          <w:pStyle w:val="Fuzeile"/>
          <w:jc w:val="center"/>
        </w:pPr>
        <w:r>
          <w:fldChar w:fldCharType="begin"/>
        </w:r>
        <w:r>
          <w:instrText>PAGE   \* MERGEFORMAT</w:instrText>
        </w:r>
        <w:r>
          <w:fldChar w:fldCharType="separate"/>
        </w:r>
        <w:r w:rsidR="003F15B8">
          <w:rPr>
            <w:noProof/>
          </w:rPr>
          <w:t>2</w:t>
        </w:r>
        <w:r>
          <w:fldChar w:fldCharType="end"/>
        </w:r>
      </w:p>
    </w:sdtContent>
  </w:sdt>
  <w:p w14:paraId="1D68A8D9" w14:textId="77777777" w:rsidR="003B3878" w:rsidRDefault="003B387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E7AC5" w14:textId="77777777" w:rsidR="00FE0026" w:rsidRPr="00233A88" w:rsidRDefault="00FE0026" w:rsidP="00080004">
    <w:pPr>
      <w:pStyle w:val="Fuzeile"/>
      <w:spacing w:before="360" w:line="240" w:lineRule="auto"/>
      <w:ind w:left="1021"/>
      <w:rPr>
        <w:sz w:val="18"/>
        <w:szCs w:val="18"/>
      </w:rPr>
    </w:pPr>
    <w:r w:rsidRPr="00233A88">
      <w:rPr>
        <w:noProof/>
        <w:sz w:val="18"/>
        <w:szCs w:val="18"/>
        <w:lang w:val="de-AT" w:eastAsia="de-AT"/>
      </w:rPr>
      <w:drawing>
        <wp:anchor distT="0" distB="0" distL="114300" distR="114300" simplePos="0" relativeHeight="251739136" behindDoc="0" locked="0" layoutInCell="1" allowOverlap="1" wp14:anchorId="313891C9" wp14:editId="2211BE8E">
          <wp:simplePos x="0" y="0"/>
          <wp:positionH relativeFrom="margin">
            <wp:posOffset>-635</wp:posOffset>
          </wp:positionH>
          <wp:positionV relativeFrom="page">
            <wp:posOffset>10043478</wp:posOffset>
          </wp:positionV>
          <wp:extent cx="482600" cy="21526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reative commons_grau.ai"/>
                  <pic:cNvPicPr/>
                </pic:nvPicPr>
                <pic:blipFill>
                  <a:blip r:embed="rId1">
                    <a:extLst>
                      <a:ext uri="{28A0092B-C50C-407E-A947-70E740481C1C}">
                        <a14:useLocalDpi xmlns:a14="http://schemas.microsoft.com/office/drawing/2010/main" val="0"/>
                      </a:ext>
                    </a:extLst>
                  </a:blip>
                  <a:stretch>
                    <a:fillRect/>
                  </a:stretch>
                </pic:blipFill>
                <pic:spPr>
                  <a:xfrm>
                    <a:off x="0" y="0"/>
                    <a:ext cx="482600" cy="215265"/>
                  </a:xfrm>
                  <a:prstGeom prst="rect">
                    <a:avLst/>
                  </a:prstGeom>
                </pic:spPr>
              </pic:pic>
            </a:graphicData>
          </a:graphic>
        </wp:anchor>
      </w:drawing>
    </w:r>
    <w:r w:rsidRPr="00233A88">
      <w:rPr>
        <w:sz w:val="18"/>
        <w:szCs w:val="18"/>
      </w:rPr>
      <w:t xml:space="preserve">Der Inhalt dieser Veröffentlichung steht unter einer Creative </w:t>
    </w:r>
    <w:proofErr w:type="spellStart"/>
    <w:r w:rsidRPr="00233A88">
      <w:rPr>
        <w:sz w:val="18"/>
        <w:szCs w:val="18"/>
      </w:rPr>
      <w:t>Commons</w:t>
    </w:r>
    <w:proofErr w:type="spellEnd"/>
    <w:r w:rsidRPr="00233A88">
      <w:rPr>
        <w:sz w:val="18"/>
        <w:szCs w:val="18"/>
      </w:rPr>
      <w:t xml:space="preserve"> Namensnennung 4.0 Lizenz (</w:t>
    </w:r>
    <w:hyperlink r:id="rId2" w:history="1">
      <w:r w:rsidRPr="00233A88">
        <w:rPr>
          <w:rStyle w:val="Hyperlink"/>
          <w:color w:val="3E3D40"/>
          <w:sz w:val="18"/>
          <w:szCs w:val="18"/>
        </w:rPr>
        <w:t xml:space="preserve">Creative </w:t>
      </w:r>
      <w:proofErr w:type="spellStart"/>
      <w:r w:rsidRPr="00233A88">
        <w:rPr>
          <w:rStyle w:val="Hyperlink"/>
          <w:color w:val="3E3D40"/>
          <w:sz w:val="18"/>
          <w:szCs w:val="18"/>
        </w:rPr>
        <w:t>Commons</w:t>
      </w:r>
      <w:proofErr w:type="spellEnd"/>
      <w:r w:rsidRPr="00233A88">
        <w:rPr>
          <w:rStyle w:val="Hyperlink"/>
          <w:color w:val="3E3D40"/>
          <w:sz w:val="18"/>
          <w:szCs w:val="18"/>
        </w:rPr>
        <w:t xml:space="preserve"> — Namensnennung 4.0 International — CC BY 4.0</w:t>
      </w:r>
    </w:hyperlink>
    <w:r w:rsidRPr="00233A88">
      <w:rPr>
        <w:sz w:val="18"/>
        <w:szCs w:val="18"/>
      </w:rPr>
      <w:t>). Ausgenommen sind Bilder, Screenshots und Logos.</w:t>
    </w:r>
  </w:p>
  <w:p w14:paraId="636EAF5A" w14:textId="77777777" w:rsidR="003B3878" w:rsidRDefault="003B387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0444A" w14:textId="77777777" w:rsidR="00D23138" w:rsidRDefault="00D23138" w:rsidP="00233A88">
      <w:r>
        <w:separator/>
      </w:r>
    </w:p>
  </w:footnote>
  <w:footnote w:type="continuationSeparator" w:id="0">
    <w:p w14:paraId="62757D75" w14:textId="77777777" w:rsidR="00D23138" w:rsidRDefault="00D23138" w:rsidP="00233A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8325B" w14:textId="77777777" w:rsidR="00ED62DD" w:rsidRDefault="00ED62D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59EBF" w14:textId="77777777" w:rsidR="003F15B8" w:rsidRDefault="003F15B8" w:rsidP="003F15B8">
    <w:pPr>
      <w:pStyle w:val="Kopfzeile"/>
      <w:rPr>
        <w:b/>
        <w:spacing w:val="14"/>
        <w:sz w:val="18"/>
        <w:szCs w:val="18"/>
      </w:rPr>
    </w:pPr>
    <w:r w:rsidRPr="00832F75">
      <w:rPr>
        <w:noProof/>
        <w:sz w:val="18"/>
        <w:szCs w:val="18"/>
        <w:lang w:val="de-AT" w:eastAsia="de-AT"/>
      </w:rPr>
      <w:drawing>
        <wp:anchor distT="0" distB="0" distL="114300" distR="114300" simplePos="0" relativeHeight="251741184" behindDoc="0" locked="0" layoutInCell="1" allowOverlap="1" wp14:anchorId="5E82F7A9" wp14:editId="61640082">
          <wp:simplePos x="0" y="0"/>
          <wp:positionH relativeFrom="column">
            <wp:posOffset>3731078</wp:posOffset>
          </wp:positionH>
          <wp:positionV relativeFrom="paragraph">
            <wp:posOffset>0</wp:posOffset>
          </wp:positionV>
          <wp:extent cx="1587600" cy="669600"/>
          <wp:effectExtent l="0" t="0" r="0" b="3810"/>
          <wp:wrapNone/>
          <wp:docPr id="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law Logo blau.png"/>
                  <pic:cNvPicPr/>
                </pic:nvPicPr>
                <pic:blipFill>
                  <a:blip r:embed="rId1">
                    <a:extLst>
                      <a:ext uri="{28A0092B-C50C-407E-A947-70E740481C1C}">
                        <a14:useLocalDpi xmlns:a14="http://schemas.microsoft.com/office/drawing/2010/main" val="0"/>
                      </a:ext>
                    </a:extLst>
                  </a:blip>
                  <a:stretch>
                    <a:fillRect/>
                  </a:stretch>
                </pic:blipFill>
                <pic:spPr>
                  <a:xfrm>
                    <a:off x="0" y="0"/>
                    <a:ext cx="1587600" cy="669600"/>
                  </a:xfrm>
                  <a:prstGeom prst="rect">
                    <a:avLst/>
                  </a:prstGeom>
                </pic:spPr>
              </pic:pic>
            </a:graphicData>
          </a:graphic>
          <wp14:sizeRelH relativeFrom="page">
            <wp14:pctWidth>0</wp14:pctWidth>
          </wp14:sizeRelH>
          <wp14:sizeRelV relativeFrom="page">
            <wp14:pctHeight>0</wp14:pctHeight>
          </wp14:sizeRelV>
        </wp:anchor>
      </w:drawing>
    </w:r>
    <w:r w:rsidRPr="00832F75">
      <w:rPr>
        <w:rFonts w:cs="Calibri (Textkörper)"/>
        <w:b/>
        <w:spacing w:val="14"/>
        <w:sz w:val="18"/>
        <w:szCs w:val="18"/>
      </w:rPr>
      <w:t xml:space="preserve">DiSlaw – </w:t>
    </w:r>
    <w:r w:rsidRPr="00832F75">
      <w:rPr>
        <w:b/>
        <w:spacing w:val="14"/>
        <w:sz w:val="18"/>
        <w:szCs w:val="18"/>
      </w:rPr>
      <w:t>Didaktik slawischer Sprachen</w:t>
    </w:r>
  </w:p>
  <w:p w14:paraId="56C7F94D" w14:textId="77777777" w:rsidR="003F15B8" w:rsidRPr="00B82752" w:rsidRDefault="003F15B8" w:rsidP="003F15B8">
    <w:pPr>
      <w:pStyle w:val="Kopfzeile"/>
      <w:rPr>
        <w:rFonts w:cs="Calibri (Textkörper)"/>
        <w:sz w:val="18"/>
        <w:szCs w:val="18"/>
        <w:shd w:val="clear" w:color="auto" w:fill="auto"/>
      </w:rPr>
    </w:pPr>
    <w:r w:rsidRPr="009713E9">
      <w:rPr>
        <w:sz w:val="18"/>
        <w:szCs w:val="18"/>
        <w:lang w:val="de-AT"/>
      </w:rPr>
      <w:t>ISSN: 2960-4117</w:t>
    </w:r>
    <w:r w:rsidRPr="00B82752">
      <w:rPr>
        <w:sz w:val="18"/>
        <w:szCs w:val="18"/>
      </w:rPr>
      <w:tab/>
    </w:r>
    <w:r w:rsidRPr="00B82752">
      <w:rPr>
        <w:sz w:val="18"/>
        <w:szCs w:val="18"/>
      </w:rPr>
      <w:tab/>
    </w:r>
  </w:p>
  <w:p w14:paraId="50B3D8D0" w14:textId="77777777" w:rsidR="003F15B8" w:rsidRPr="009713E9" w:rsidRDefault="003F15B8" w:rsidP="003F15B8">
    <w:pPr>
      <w:pStyle w:val="Kopfzeile"/>
      <w:rPr>
        <w:sz w:val="18"/>
        <w:szCs w:val="18"/>
        <w:lang w:val="fr-FR"/>
      </w:rPr>
    </w:pPr>
    <w:hyperlink r:id="rId2" w:history="1">
      <w:r w:rsidRPr="009713E9">
        <w:rPr>
          <w:sz w:val="18"/>
          <w:szCs w:val="18"/>
          <w:lang w:val="fr-FR"/>
        </w:rPr>
        <w:t>dislaw.at</w:t>
      </w:r>
    </w:hyperlink>
  </w:p>
  <w:p w14:paraId="1E91753D" w14:textId="08D86F75" w:rsidR="003F15B8" w:rsidRPr="009713E9" w:rsidRDefault="003F15B8" w:rsidP="003F15B8">
    <w:pPr>
      <w:pStyle w:val="Kopfzeile"/>
      <w:rPr>
        <w:sz w:val="18"/>
        <w:szCs w:val="18"/>
        <w:lang w:val="fr-FR"/>
      </w:rPr>
    </w:pPr>
    <w:r w:rsidRPr="009713E9">
      <w:rPr>
        <w:sz w:val="18"/>
        <w:szCs w:val="18"/>
        <w:lang w:val="fr-FR"/>
      </w:rPr>
      <w:t>202x, y, z–z</w:t>
    </w:r>
  </w:p>
  <w:p w14:paraId="4D4B5830" w14:textId="77777777" w:rsidR="003F15B8" w:rsidRPr="003B3878" w:rsidRDefault="003F15B8" w:rsidP="003F15B8">
    <w:pPr>
      <w:pStyle w:val="Kopfzeile"/>
      <w:rPr>
        <w:sz w:val="18"/>
        <w:szCs w:val="18"/>
        <w:lang w:val="en-US"/>
      </w:rPr>
    </w:pPr>
    <w:r w:rsidRPr="003B3878">
      <w:rPr>
        <w:sz w:val="18"/>
        <w:szCs w:val="18"/>
        <w:lang w:val="en-US"/>
      </w:rPr>
      <w:t xml:space="preserve">DOI: </w:t>
    </w:r>
    <w:r w:rsidRPr="002E6604">
      <w:rPr>
        <w:sz w:val="18"/>
        <w:szCs w:val="18"/>
      </w:rPr>
      <w:t>10.48789</w:t>
    </w:r>
    <w:r>
      <w:rPr>
        <w:sz w:val="18"/>
        <w:szCs w:val="18"/>
      </w:rPr>
      <w:t>/</w:t>
    </w:r>
  </w:p>
  <w:p w14:paraId="1A1DC9BB" w14:textId="7EA3F2C6" w:rsidR="00726803" w:rsidRPr="003F15B8" w:rsidRDefault="00726803" w:rsidP="003F15B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850F7" w14:textId="77777777" w:rsidR="002E6604" w:rsidRDefault="00726803" w:rsidP="00B82752">
    <w:pPr>
      <w:pStyle w:val="Kopfzeile"/>
      <w:rPr>
        <w:b/>
        <w:spacing w:val="14"/>
        <w:sz w:val="18"/>
        <w:szCs w:val="18"/>
      </w:rPr>
    </w:pPr>
    <w:r w:rsidRPr="00832F75">
      <w:rPr>
        <w:noProof/>
        <w:sz w:val="18"/>
        <w:szCs w:val="18"/>
        <w:lang w:val="de-AT" w:eastAsia="de-AT"/>
      </w:rPr>
      <w:drawing>
        <wp:anchor distT="0" distB="0" distL="114300" distR="114300" simplePos="0" relativeHeight="251714560" behindDoc="0" locked="0" layoutInCell="1" allowOverlap="1" wp14:anchorId="54CA0680" wp14:editId="65683B82">
          <wp:simplePos x="0" y="0"/>
          <wp:positionH relativeFrom="column">
            <wp:posOffset>3731078</wp:posOffset>
          </wp:positionH>
          <wp:positionV relativeFrom="paragraph">
            <wp:posOffset>0</wp:posOffset>
          </wp:positionV>
          <wp:extent cx="1587600" cy="669600"/>
          <wp:effectExtent l="0" t="0" r="0" b="3810"/>
          <wp:wrapNone/>
          <wp:docPr id="13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law Logo blau.png"/>
                  <pic:cNvPicPr/>
                </pic:nvPicPr>
                <pic:blipFill>
                  <a:blip r:embed="rId1">
                    <a:extLst>
                      <a:ext uri="{28A0092B-C50C-407E-A947-70E740481C1C}">
                        <a14:useLocalDpi xmlns:a14="http://schemas.microsoft.com/office/drawing/2010/main" val="0"/>
                      </a:ext>
                    </a:extLst>
                  </a:blip>
                  <a:stretch>
                    <a:fillRect/>
                  </a:stretch>
                </pic:blipFill>
                <pic:spPr>
                  <a:xfrm>
                    <a:off x="0" y="0"/>
                    <a:ext cx="1587600" cy="669600"/>
                  </a:xfrm>
                  <a:prstGeom prst="rect">
                    <a:avLst/>
                  </a:prstGeom>
                </pic:spPr>
              </pic:pic>
            </a:graphicData>
          </a:graphic>
          <wp14:sizeRelH relativeFrom="page">
            <wp14:pctWidth>0</wp14:pctWidth>
          </wp14:sizeRelH>
          <wp14:sizeRelV relativeFrom="page">
            <wp14:pctHeight>0</wp14:pctHeight>
          </wp14:sizeRelV>
        </wp:anchor>
      </w:drawing>
    </w:r>
    <w:r w:rsidRPr="00832F75">
      <w:rPr>
        <w:rFonts w:cs="Calibri (Textkörper)"/>
        <w:b/>
        <w:spacing w:val="14"/>
        <w:sz w:val="18"/>
        <w:szCs w:val="18"/>
      </w:rPr>
      <w:t xml:space="preserve">DiSlaw – </w:t>
    </w:r>
    <w:r w:rsidRPr="00832F75">
      <w:rPr>
        <w:b/>
        <w:spacing w:val="14"/>
        <w:sz w:val="18"/>
        <w:szCs w:val="18"/>
      </w:rPr>
      <w:t>Didaktik slawischer Sprachen</w:t>
    </w:r>
  </w:p>
  <w:p w14:paraId="075B9578" w14:textId="4ADD7131" w:rsidR="00726803" w:rsidRPr="00B82752" w:rsidRDefault="00B82752" w:rsidP="00B82752">
    <w:pPr>
      <w:pStyle w:val="Kopfzeile"/>
      <w:rPr>
        <w:rFonts w:cs="Calibri (Textkörper)"/>
        <w:sz w:val="18"/>
        <w:szCs w:val="18"/>
        <w:shd w:val="clear" w:color="auto" w:fill="auto"/>
      </w:rPr>
    </w:pPr>
    <w:r w:rsidRPr="009713E9">
      <w:rPr>
        <w:sz w:val="18"/>
        <w:szCs w:val="18"/>
        <w:lang w:val="de-AT"/>
      </w:rPr>
      <w:t>ISSN: 2960-4117</w:t>
    </w:r>
    <w:r w:rsidR="00726803" w:rsidRPr="00B82752">
      <w:rPr>
        <w:sz w:val="18"/>
        <w:szCs w:val="18"/>
      </w:rPr>
      <w:tab/>
    </w:r>
    <w:r w:rsidR="00726803" w:rsidRPr="00B82752">
      <w:rPr>
        <w:sz w:val="18"/>
        <w:szCs w:val="18"/>
      </w:rPr>
      <w:tab/>
    </w:r>
  </w:p>
  <w:p w14:paraId="5F81C414" w14:textId="1668CFF9" w:rsidR="00726803" w:rsidRPr="009713E9" w:rsidRDefault="00D23138" w:rsidP="00B82752">
    <w:pPr>
      <w:pStyle w:val="Kopfzeile"/>
      <w:rPr>
        <w:sz w:val="18"/>
        <w:szCs w:val="18"/>
        <w:lang w:val="fr-FR"/>
      </w:rPr>
    </w:pPr>
    <w:hyperlink r:id="rId2" w:history="1">
      <w:r w:rsidR="003B3878" w:rsidRPr="009713E9">
        <w:rPr>
          <w:sz w:val="18"/>
          <w:szCs w:val="18"/>
          <w:lang w:val="fr-FR"/>
        </w:rPr>
        <w:t>dislaw.at</w:t>
      </w:r>
    </w:hyperlink>
  </w:p>
  <w:p w14:paraId="104C28E8" w14:textId="03797EA8" w:rsidR="00726803" w:rsidRPr="009713E9" w:rsidRDefault="00726803" w:rsidP="00B82752">
    <w:pPr>
      <w:pStyle w:val="Kopfzeile"/>
      <w:rPr>
        <w:sz w:val="18"/>
        <w:szCs w:val="18"/>
        <w:lang w:val="fr-FR"/>
      </w:rPr>
    </w:pPr>
    <w:r w:rsidRPr="009713E9">
      <w:rPr>
        <w:sz w:val="18"/>
        <w:szCs w:val="18"/>
        <w:lang w:val="fr-FR"/>
      </w:rPr>
      <w:t>202</w:t>
    </w:r>
    <w:r w:rsidR="00F25B89" w:rsidRPr="009713E9">
      <w:rPr>
        <w:sz w:val="18"/>
        <w:szCs w:val="18"/>
        <w:lang w:val="fr-FR"/>
      </w:rPr>
      <w:t>x</w:t>
    </w:r>
    <w:r w:rsidRPr="009713E9">
      <w:rPr>
        <w:sz w:val="18"/>
        <w:szCs w:val="18"/>
        <w:lang w:val="fr-FR"/>
      </w:rPr>
      <w:t xml:space="preserve">, </w:t>
    </w:r>
    <w:r w:rsidR="00F25B89" w:rsidRPr="009713E9">
      <w:rPr>
        <w:sz w:val="18"/>
        <w:szCs w:val="18"/>
        <w:lang w:val="fr-FR"/>
      </w:rPr>
      <w:t>y</w:t>
    </w:r>
    <w:r w:rsidRPr="009713E9">
      <w:rPr>
        <w:sz w:val="18"/>
        <w:szCs w:val="18"/>
        <w:lang w:val="fr-FR"/>
      </w:rPr>
      <w:t xml:space="preserve">, </w:t>
    </w:r>
    <w:r w:rsidR="00F25B89" w:rsidRPr="009713E9">
      <w:rPr>
        <w:sz w:val="18"/>
        <w:szCs w:val="18"/>
        <w:lang w:val="fr-FR"/>
      </w:rPr>
      <w:t>z</w:t>
    </w:r>
    <w:r w:rsidRPr="009713E9">
      <w:rPr>
        <w:sz w:val="18"/>
        <w:szCs w:val="18"/>
        <w:lang w:val="fr-FR"/>
      </w:rPr>
      <w:t>–</w:t>
    </w:r>
    <w:r w:rsidR="00F25B89" w:rsidRPr="009713E9">
      <w:rPr>
        <w:sz w:val="18"/>
        <w:szCs w:val="18"/>
        <w:lang w:val="fr-FR"/>
      </w:rPr>
      <w:t>z</w:t>
    </w:r>
  </w:p>
  <w:p w14:paraId="5C96A8DA" w14:textId="04EDC0B6" w:rsidR="00726803" w:rsidRPr="003B3878" w:rsidRDefault="00726803" w:rsidP="00B82752">
    <w:pPr>
      <w:pStyle w:val="Kopfzeile"/>
      <w:rPr>
        <w:sz w:val="18"/>
        <w:szCs w:val="18"/>
        <w:lang w:val="en-US"/>
      </w:rPr>
    </w:pPr>
    <w:r w:rsidRPr="003B3878">
      <w:rPr>
        <w:sz w:val="18"/>
        <w:szCs w:val="18"/>
        <w:lang w:val="en-US"/>
      </w:rPr>
      <w:t xml:space="preserve">DOI: </w:t>
    </w:r>
    <w:r w:rsidR="002E6604" w:rsidRPr="002E6604">
      <w:rPr>
        <w:sz w:val="18"/>
        <w:szCs w:val="18"/>
      </w:rPr>
      <w:t>10.48789</w:t>
    </w:r>
    <w:r w:rsidR="002E6604">
      <w:rPr>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D303B7"/>
    <w:multiLevelType w:val="hybridMultilevel"/>
    <w:tmpl w:val="62C47F64"/>
    <w:lvl w:ilvl="0" w:tplc="9C40F2CE">
      <w:start w:val="1"/>
      <w:numFmt w:val="decimal"/>
      <w:pStyle w:val="Nummerierungen"/>
      <w:lvlText w:val="%1)"/>
      <w:lvlJc w:val="left"/>
      <w:pPr>
        <w:ind w:left="927" w:hanging="360"/>
      </w:pPr>
      <w:rPr>
        <w:rFonts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 w15:restartNumberingAfterBreak="0">
    <w:nsid w:val="5B71539B"/>
    <w:multiLevelType w:val="hybridMultilevel"/>
    <w:tmpl w:val="5846E3A2"/>
    <w:lvl w:ilvl="0" w:tplc="062AE902">
      <w:start w:val="1"/>
      <w:numFmt w:val="bullet"/>
      <w:pStyle w:val="Aufzhlungen"/>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6B3F1965"/>
    <w:multiLevelType w:val="hybridMultilevel"/>
    <w:tmpl w:val="05E0E07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71AF11DA"/>
    <w:multiLevelType w:val="multilevel"/>
    <w:tmpl w:val="E232583C"/>
    <w:lvl w:ilvl="0">
      <w:start w:val="1"/>
      <w:numFmt w:val="decimal"/>
      <w:pStyle w:val="berschrift3"/>
      <w:lvlText w:val="%1."/>
      <w:lvlJc w:val="left"/>
      <w:pPr>
        <w:ind w:left="720" w:hanging="360"/>
      </w:pPr>
      <w:rPr>
        <w:rFonts w:hint="default"/>
      </w:rPr>
    </w:lvl>
    <w:lvl w:ilvl="1">
      <w:start w:val="1"/>
      <w:numFmt w:val="decimal"/>
      <w:pStyle w:val="berschrift4"/>
      <w:isLgl/>
      <w:lvlText w:val="%1.%2"/>
      <w:lvlJc w:val="left"/>
      <w:pPr>
        <w:ind w:left="744" w:hanging="384"/>
      </w:pPr>
      <w:rPr>
        <w:rFonts w:hint="default"/>
      </w:rPr>
    </w:lvl>
    <w:lvl w:ilvl="2">
      <w:start w:val="1"/>
      <w:numFmt w:val="decimal"/>
      <w:pStyle w:val="berschrift5"/>
      <w:isLgl/>
      <w:lvlText w:val="%1.%2.%3"/>
      <w:lvlJc w:val="left"/>
      <w:pPr>
        <w:ind w:left="1080" w:hanging="720"/>
      </w:pPr>
      <w:rPr>
        <w:lang w:bidi="x-none"/>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0"/>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activeWritingStyle w:appName="MSWord" w:lang="de-AT" w:vendorID="64" w:dllVersion="6" w:nlCheck="1" w:checkStyle="0"/>
  <w:activeWritingStyle w:appName="MSWord" w:lang="de-AT"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de-AT" w:vendorID="64" w:dllVersion="131078" w:nlCheck="1" w:checkStyle="0"/>
  <w:activeWritingStyle w:appName="MSWord" w:lang="en-US" w:vendorID="64" w:dllVersion="131078" w:nlCheck="1" w:checkStyle="1"/>
  <w:activeWritingStyle w:appName="MSWord" w:lang="de-DE" w:vendorID="64" w:dllVersion="131078" w:nlCheck="1" w:checkStyle="0"/>
  <w:activeWritingStyle w:appName="MSWord" w:lang="fr-FR" w:vendorID="64" w:dllVersion="131078"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D82"/>
    <w:rsid w:val="000020E5"/>
    <w:rsid w:val="00004FED"/>
    <w:rsid w:val="00007694"/>
    <w:rsid w:val="00014C25"/>
    <w:rsid w:val="00015F24"/>
    <w:rsid w:val="000207AE"/>
    <w:rsid w:val="00023471"/>
    <w:rsid w:val="000264C4"/>
    <w:rsid w:val="000312E8"/>
    <w:rsid w:val="00031A1F"/>
    <w:rsid w:val="00035536"/>
    <w:rsid w:val="00035B71"/>
    <w:rsid w:val="00037996"/>
    <w:rsid w:val="00037D34"/>
    <w:rsid w:val="00040150"/>
    <w:rsid w:val="00040A38"/>
    <w:rsid w:val="000442FE"/>
    <w:rsid w:val="000502BF"/>
    <w:rsid w:val="00050C28"/>
    <w:rsid w:val="00054627"/>
    <w:rsid w:val="0005553C"/>
    <w:rsid w:val="00056C98"/>
    <w:rsid w:val="00060022"/>
    <w:rsid w:val="00064030"/>
    <w:rsid w:val="000668B1"/>
    <w:rsid w:val="00067F04"/>
    <w:rsid w:val="000724D8"/>
    <w:rsid w:val="00080004"/>
    <w:rsid w:val="00082DBF"/>
    <w:rsid w:val="00082F3D"/>
    <w:rsid w:val="0008465D"/>
    <w:rsid w:val="00086EB6"/>
    <w:rsid w:val="00090EAA"/>
    <w:rsid w:val="00090F23"/>
    <w:rsid w:val="00091AD2"/>
    <w:rsid w:val="0009531E"/>
    <w:rsid w:val="000A15FE"/>
    <w:rsid w:val="000A2801"/>
    <w:rsid w:val="000A426E"/>
    <w:rsid w:val="000A48BD"/>
    <w:rsid w:val="000A5915"/>
    <w:rsid w:val="000A7112"/>
    <w:rsid w:val="000A7421"/>
    <w:rsid w:val="000B06D2"/>
    <w:rsid w:val="000B1D96"/>
    <w:rsid w:val="000C09B8"/>
    <w:rsid w:val="000D06AD"/>
    <w:rsid w:val="000D427F"/>
    <w:rsid w:val="000D48E7"/>
    <w:rsid w:val="000D6148"/>
    <w:rsid w:val="000E1939"/>
    <w:rsid w:val="000E2A32"/>
    <w:rsid w:val="000E2B7F"/>
    <w:rsid w:val="000F1A88"/>
    <w:rsid w:val="00100B19"/>
    <w:rsid w:val="0010175E"/>
    <w:rsid w:val="0010214F"/>
    <w:rsid w:val="00102D78"/>
    <w:rsid w:val="001036E6"/>
    <w:rsid w:val="00107852"/>
    <w:rsid w:val="00112AE1"/>
    <w:rsid w:val="0011761F"/>
    <w:rsid w:val="0012015A"/>
    <w:rsid w:val="00122708"/>
    <w:rsid w:val="00132F8A"/>
    <w:rsid w:val="00133EEC"/>
    <w:rsid w:val="0013762E"/>
    <w:rsid w:val="001379DA"/>
    <w:rsid w:val="001407A0"/>
    <w:rsid w:val="001455B8"/>
    <w:rsid w:val="00150F9A"/>
    <w:rsid w:val="00151C99"/>
    <w:rsid w:val="00154337"/>
    <w:rsid w:val="0015677D"/>
    <w:rsid w:val="00156A5D"/>
    <w:rsid w:val="00160188"/>
    <w:rsid w:val="001604E2"/>
    <w:rsid w:val="00160CAA"/>
    <w:rsid w:val="00165970"/>
    <w:rsid w:val="00166106"/>
    <w:rsid w:val="001712CF"/>
    <w:rsid w:val="00173B69"/>
    <w:rsid w:val="00175F1D"/>
    <w:rsid w:val="00181DFF"/>
    <w:rsid w:val="00182B3F"/>
    <w:rsid w:val="00182C11"/>
    <w:rsid w:val="00184A73"/>
    <w:rsid w:val="00186750"/>
    <w:rsid w:val="001913BF"/>
    <w:rsid w:val="001917AA"/>
    <w:rsid w:val="00194466"/>
    <w:rsid w:val="00195A51"/>
    <w:rsid w:val="00195DAA"/>
    <w:rsid w:val="00196F50"/>
    <w:rsid w:val="0019789D"/>
    <w:rsid w:val="001A0693"/>
    <w:rsid w:val="001A6EAA"/>
    <w:rsid w:val="001B106A"/>
    <w:rsid w:val="001B1CB6"/>
    <w:rsid w:val="001B22C2"/>
    <w:rsid w:val="001B4F5A"/>
    <w:rsid w:val="001C3E5D"/>
    <w:rsid w:val="001C4440"/>
    <w:rsid w:val="001C559B"/>
    <w:rsid w:val="001C6F72"/>
    <w:rsid w:val="001C7DA4"/>
    <w:rsid w:val="001D577F"/>
    <w:rsid w:val="001D5DC7"/>
    <w:rsid w:val="001D6395"/>
    <w:rsid w:val="001E0F55"/>
    <w:rsid w:val="001E5E0B"/>
    <w:rsid w:val="001E7891"/>
    <w:rsid w:val="001F7FFE"/>
    <w:rsid w:val="00201A71"/>
    <w:rsid w:val="00203E52"/>
    <w:rsid w:val="00210B4E"/>
    <w:rsid w:val="00212549"/>
    <w:rsid w:val="002148C3"/>
    <w:rsid w:val="002157C7"/>
    <w:rsid w:val="00216EFC"/>
    <w:rsid w:val="00222487"/>
    <w:rsid w:val="002316CC"/>
    <w:rsid w:val="00233A88"/>
    <w:rsid w:val="0023631D"/>
    <w:rsid w:val="00240580"/>
    <w:rsid w:val="00241645"/>
    <w:rsid w:val="00242117"/>
    <w:rsid w:val="002464BE"/>
    <w:rsid w:val="002466C9"/>
    <w:rsid w:val="002504AD"/>
    <w:rsid w:val="002507CA"/>
    <w:rsid w:val="002512F6"/>
    <w:rsid w:val="00251C34"/>
    <w:rsid w:val="00253902"/>
    <w:rsid w:val="00253984"/>
    <w:rsid w:val="0025459D"/>
    <w:rsid w:val="00256F5D"/>
    <w:rsid w:val="00260E3E"/>
    <w:rsid w:val="00261AEF"/>
    <w:rsid w:val="002622C5"/>
    <w:rsid w:val="0026457C"/>
    <w:rsid w:val="00266372"/>
    <w:rsid w:val="002671CB"/>
    <w:rsid w:val="0027118C"/>
    <w:rsid w:val="00271C8D"/>
    <w:rsid w:val="00272EE9"/>
    <w:rsid w:val="002779CE"/>
    <w:rsid w:val="00280C10"/>
    <w:rsid w:val="00282D65"/>
    <w:rsid w:val="002837A1"/>
    <w:rsid w:val="00286290"/>
    <w:rsid w:val="002871DE"/>
    <w:rsid w:val="00290535"/>
    <w:rsid w:val="002A126B"/>
    <w:rsid w:val="002A19FA"/>
    <w:rsid w:val="002B2667"/>
    <w:rsid w:val="002B4BFD"/>
    <w:rsid w:val="002B6734"/>
    <w:rsid w:val="002C01D2"/>
    <w:rsid w:val="002C6163"/>
    <w:rsid w:val="002C6E89"/>
    <w:rsid w:val="002C732E"/>
    <w:rsid w:val="002D157F"/>
    <w:rsid w:val="002D2BDD"/>
    <w:rsid w:val="002D38F4"/>
    <w:rsid w:val="002D45B0"/>
    <w:rsid w:val="002D7136"/>
    <w:rsid w:val="002E0B03"/>
    <w:rsid w:val="002E1CC2"/>
    <w:rsid w:val="002E397D"/>
    <w:rsid w:val="002E6604"/>
    <w:rsid w:val="002F5B89"/>
    <w:rsid w:val="002F7732"/>
    <w:rsid w:val="00310143"/>
    <w:rsid w:val="0031641E"/>
    <w:rsid w:val="003166CC"/>
    <w:rsid w:val="0032418C"/>
    <w:rsid w:val="00326BF6"/>
    <w:rsid w:val="00332356"/>
    <w:rsid w:val="00333ECC"/>
    <w:rsid w:val="00334C7C"/>
    <w:rsid w:val="00334FE8"/>
    <w:rsid w:val="003360BE"/>
    <w:rsid w:val="00336E7B"/>
    <w:rsid w:val="0034001A"/>
    <w:rsid w:val="00341B24"/>
    <w:rsid w:val="0034436E"/>
    <w:rsid w:val="00347232"/>
    <w:rsid w:val="003526A0"/>
    <w:rsid w:val="0035270A"/>
    <w:rsid w:val="00353480"/>
    <w:rsid w:val="003557E7"/>
    <w:rsid w:val="00355888"/>
    <w:rsid w:val="00360919"/>
    <w:rsid w:val="003658BC"/>
    <w:rsid w:val="00371F30"/>
    <w:rsid w:val="00373DC2"/>
    <w:rsid w:val="00391BFA"/>
    <w:rsid w:val="00392601"/>
    <w:rsid w:val="00393AC0"/>
    <w:rsid w:val="00394679"/>
    <w:rsid w:val="00395D82"/>
    <w:rsid w:val="00396440"/>
    <w:rsid w:val="00397985"/>
    <w:rsid w:val="003A348A"/>
    <w:rsid w:val="003B3615"/>
    <w:rsid w:val="003B3878"/>
    <w:rsid w:val="003B442A"/>
    <w:rsid w:val="003C5639"/>
    <w:rsid w:val="003D0CE7"/>
    <w:rsid w:val="003D6C90"/>
    <w:rsid w:val="003E300E"/>
    <w:rsid w:val="003E478E"/>
    <w:rsid w:val="003E7CEC"/>
    <w:rsid w:val="003E7EDA"/>
    <w:rsid w:val="003F15B8"/>
    <w:rsid w:val="003F2698"/>
    <w:rsid w:val="003F346E"/>
    <w:rsid w:val="003F6220"/>
    <w:rsid w:val="003F7576"/>
    <w:rsid w:val="00400DEA"/>
    <w:rsid w:val="0040224D"/>
    <w:rsid w:val="0040255C"/>
    <w:rsid w:val="00403001"/>
    <w:rsid w:val="00403A1C"/>
    <w:rsid w:val="0041041A"/>
    <w:rsid w:val="00414EDF"/>
    <w:rsid w:val="0041733F"/>
    <w:rsid w:val="004216C9"/>
    <w:rsid w:val="00422C96"/>
    <w:rsid w:val="004259BD"/>
    <w:rsid w:val="0043213D"/>
    <w:rsid w:val="00433529"/>
    <w:rsid w:val="00436AEF"/>
    <w:rsid w:val="00436E8E"/>
    <w:rsid w:val="00437066"/>
    <w:rsid w:val="00437263"/>
    <w:rsid w:val="00441B99"/>
    <w:rsid w:val="00441D7F"/>
    <w:rsid w:val="00450394"/>
    <w:rsid w:val="00451F58"/>
    <w:rsid w:val="00452938"/>
    <w:rsid w:val="0045386D"/>
    <w:rsid w:val="0045464F"/>
    <w:rsid w:val="00456476"/>
    <w:rsid w:val="0045791E"/>
    <w:rsid w:val="00460B94"/>
    <w:rsid w:val="00461DCA"/>
    <w:rsid w:val="004629F3"/>
    <w:rsid w:val="004655A8"/>
    <w:rsid w:val="00465D8F"/>
    <w:rsid w:val="004660E1"/>
    <w:rsid w:val="0047087B"/>
    <w:rsid w:val="0047513A"/>
    <w:rsid w:val="00476FF1"/>
    <w:rsid w:val="00477585"/>
    <w:rsid w:val="004800AD"/>
    <w:rsid w:val="00480606"/>
    <w:rsid w:val="00484D1C"/>
    <w:rsid w:val="0048509E"/>
    <w:rsid w:val="0048518A"/>
    <w:rsid w:val="00490101"/>
    <w:rsid w:val="00493694"/>
    <w:rsid w:val="00493D45"/>
    <w:rsid w:val="004970A1"/>
    <w:rsid w:val="004A05A0"/>
    <w:rsid w:val="004A454D"/>
    <w:rsid w:val="004A56A8"/>
    <w:rsid w:val="004A715A"/>
    <w:rsid w:val="004B02BA"/>
    <w:rsid w:val="004B082D"/>
    <w:rsid w:val="004B19C3"/>
    <w:rsid w:val="004B1B4B"/>
    <w:rsid w:val="004B564F"/>
    <w:rsid w:val="004B66F6"/>
    <w:rsid w:val="004B6F07"/>
    <w:rsid w:val="004B7ECE"/>
    <w:rsid w:val="004C1A32"/>
    <w:rsid w:val="004C28B2"/>
    <w:rsid w:val="004C4061"/>
    <w:rsid w:val="004C5AE9"/>
    <w:rsid w:val="004C7027"/>
    <w:rsid w:val="004D0D41"/>
    <w:rsid w:val="004D19F3"/>
    <w:rsid w:val="004D3630"/>
    <w:rsid w:val="004D45A8"/>
    <w:rsid w:val="004D5489"/>
    <w:rsid w:val="004E04FD"/>
    <w:rsid w:val="004E1692"/>
    <w:rsid w:val="004E4041"/>
    <w:rsid w:val="004E4C65"/>
    <w:rsid w:val="004F034A"/>
    <w:rsid w:val="004F15B2"/>
    <w:rsid w:val="004F16D7"/>
    <w:rsid w:val="004F2456"/>
    <w:rsid w:val="004F3932"/>
    <w:rsid w:val="004F50D9"/>
    <w:rsid w:val="00505CDF"/>
    <w:rsid w:val="00507561"/>
    <w:rsid w:val="005121E7"/>
    <w:rsid w:val="0051572F"/>
    <w:rsid w:val="00516079"/>
    <w:rsid w:val="00522D64"/>
    <w:rsid w:val="005277F9"/>
    <w:rsid w:val="00532DA3"/>
    <w:rsid w:val="005357A6"/>
    <w:rsid w:val="0053750A"/>
    <w:rsid w:val="0053777B"/>
    <w:rsid w:val="00540578"/>
    <w:rsid w:val="00542645"/>
    <w:rsid w:val="0054322D"/>
    <w:rsid w:val="005438D6"/>
    <w:rsid w:val="0054552A"/>
    <w:rsid w:val="0054643F"/>
    <w:rsid w:val="00546E83"/>
    <w:rsid w:val="00547153"/>
    <w:rsid w:val="00547D29"/>
    <w:rsid w:val="0055420B"/>
    <w:rsid w:val="00556379"/>
    <w:rsid w:val="005576AD"/>
    <w:rsid w:val="00557998"/>
    <w:rsid w:val="00563C3E"/>
    <w:rsid w:val="0056555B"/>
    <w:rsid w:val="0057268B"/>
    <w:rsid w:val="00572E12"/>
    <w:rsid w:val="00573D3E"/>
    <w:rsid w:val="00573E68"/>
    <w:rsid w:val="00574101"/>
    <w:rsid w:val="005750DA"/>
    <w:rsid w:val="00576854"/>
    <w:rsid w:val="00582AA6"/>
    <w:rsid w:val="005833B9"/>
    <w:rsid w:val="00585F6D"/>
    <w:rsid w:val="00591ABF"/>
    <w:rsid w:val="00591CB1"/>
    <w:rsid w:val="00596BFA"/>
    <w:rsid w:val="005A01FA"/>
    <w:rsid w:val="005A42D2"/>
    <w:rsid w:val="005A52AE"/>
    <w:rsid w:val="005A5C98"/>
    <w:rsid w:val="005A713D"/>
    <w:rsid w:val="005B6D78"/>
    <w:rsid w:val="005C0A37"/>
    <w:rsid w:val="005C20B0"/>
    <w:rsid w:val="005C3B02"/>
    <w:rsid w:val="005C63C5"/>
    <w:rsid w:val="005C656D"/>
    <w:rsid w:val="005D2717"/>
    <w:rsid w:val="005D2D1C"/>
    <w:rsid w:val="005E0CC7"/>
    <w:rsid w:val="005E0D15"/>
    <w:rsid w:val="005E176F"/>
    <w:rsid w:val="005E1990"/>
    <w:rsid w:val="005E3463"/>
    <w:rsid w:val="005E59DF"/>
    <w:rsid w:val="005F0F2F"/>
    <w:rsid w:val="005F10C0"/>
    <w:rsid w:val="005F13E1"/>
    <w:rsid w:val="005F6A86"/>
    <w:rsid w:val="005F7005"/>
    <w:rsid w:val="005F7BE3"/>
    <w:rsid w:val="005F7E40"/>
    <w:rsid w:val="00613EBC"/>
    <w:rsid w:val="006152D8"/>
    <w:rsid w:val="00616577"/>
    <w:rsid w:val="00616B08"/>
    <w:rsid w:val="006210C1"/>
    <w:rsid w:val="0062332E"/>
    <w:rsid w:val="00626FD8"/>
    <w:rsid w:val="00635484"/>
    <w:rsid w:val="00635501"/>
    <w:rsid w:val="00636BD3"/>
    <w:rsid w:val="00637B0A"/>
    <w:rsid w:val="00637E81"/>
    <w:rsid w:val="00640FCA"/>
    <w:rsid w:val="00641084"/>
    <w:rsid w:val="00641C48"/>
    <w:rsid w:val="00645DA2"/>
    <w:rsid w:val="006478CA"/>
    <w:rsid w:val="006502C8"/>
    <w:rsid w:val="00654710"/>
    <w:rsid w:val="00655B8D"/>
    <w:rsid w:val="00662AD0"/>
    <w:rsid w:val="00664C60"/>
    <w:rsid w:val="006700F6"/>
    <w:rsid w:val="00670E2E"/>
    <w:rsid w:val="006746E4"/>
    <w:rsid w:val="006753DB"/>
    <w:rsid w:val="006766EE"/>
    <w:rsid w:val="00683F14"/>
    <w:rsid w:val="00685ACF"/>
    <w:rsid w:val="00686B95"/>
    <w:rsid w:val="00687067"/>
    <w:rsid w:val="006913EC"/>
    <w:rsid w:val="00695649"/>
    <w:rsid w:val="0069574A"/>
    <w:rsid w:val="006963FE"/>
    <w:rsid w:val="006A0572"/>
    <w:rsid w:val="006A2206"/>
    <w:rsid w:val="006A27CE"/>
    <w:rsid w:val="006A5297"/>
    <w:rsid w:val="006B290D"/>
    <w:rsid w:val="006B466C"/>
    <w:rsid w:val="006B645C"/>
    <w:rsid w:val="006B7DBF"/>
    <w:rsid w:val="006C1BED"/>
    <w:rsid w:val="006C2744"/>
    <w:rsid w:val="006C3CC2"/>
    <w:rsid w:val="006C7F55"/>
    <w:rsid w:val="006D763F"/>
    <w:rsid w:val="006E04E6"/>
    <w:rsid w:val="006E0821"/>
    <w:rsid w:val="006E322D"/>
    <w:rsid w:val="006E3A8E"/>
    <w:rsid w:val="006E6CE7"/>
    <w:rsid w:val="006F0A97"/>
    <w:rsid w:val="006F17F9"/>
    <w:rsid w:val="006F1A3B"/>
    <w:rsid w:val="006F302F"/>
    <w:rsid w:val="006F5138"/>
    <w:rsid w:val="007005A3"/>
    <w:rsid w:val="00701A9B"/>
    <w:rsid w:val="00710552"/>
    <w:rsid w:val="007141AA"/>
    <w:rsid w:val="0071429C"/>
    <w:rsid w:val="00714D41"/>
    <w:rsid w:val="00721237"/>
    <w:rsid w:val="00726803"/>
    <w:rsid w:val="007359C7"/>
    <w:rsid w:val="00735D52"/>
    <w:rsid w:val="00736275"/>
    <w:rsid w:val="00736A00"/>
    <w:rsid w:val="00736A7B"/>
    <w:rsid w:val="007410A4"/>
    <w:rsid w:val="007428E5"/>
    <w:rsid w:val="00746D73"/>
    <w:rsid w:val="007474EF"/>
    <w:rsid w:val="007478D2"/>
    <w:rsid w:val="0075630C"/>
    <w:rsid w:val="00757321"/>
    <w:rsid w:val="007579B4"/>
    <w:rsid w:val="00757BCF"/>
    <w:rsid w:val="00760463"/>
    <w:rsid w:val="00762DDF"/>
    <w:rsid w:val="0076433C"/>
    <w:rsid w:val="0076724B"/>
    <w:rsid w:val="007741FF"/>
    <w:rsid w:val="00774C13"/>
    <w:rsid w:val="00777AD5"/>
    <w:rsid w:val="00777B3B"/>
    <w:rsid w:val="0078161A"/>
    <w:rsid w:val="007840EE"/>
    <w:rsid w:val="00786A1E"/>
    <w:rsid w:val="00791038"/>
    <w:rsid w:val="00792AB1"/>
    <w:rsid w:val="00793968"/>
    <w:rsid w:val="00795045"/>
    <w:rsid w:val="007972B8"/>
    <w:rsid w:val="00797C62"/>
    <w:rsid w:val="007A42E8"/>
    <w:rsid w:val="007B02D3"/>
    <w:rsid w:val="007B2B94"/>
    <w:rsid w:val="007B36E1"/>
    <w:rsid w:val="007B4A21"/>
    <w:rsid w:val="007B68B7"/>
    <w:rsid w:val="007C098A"/>
    <w:rsid w:val="007C5DD9"/>
    <w:rsid w:val="007C772D"/>
    <w:rsid w:val="007D1224"/>
    <w:rsid w:val="007D1C6D"/>
    <w:rsid w:val="007D442B"/>
    <w:rsid w:val="007E167C"/>
    <w:rsid w:val="007E329B"/>
    <w:rsid w:val="007E3AA6"/>
    <w:rsid w:val="007E46F8"/>
    <w:rsid w:val="007E5A44"/>
    <w:rsid w:val="007F4CF0"/>
    <w:rsid w:val="007F6138"/>
    <w:rsid w:val="00800325"/>
    <w:rsid w:val="00801121"/>
    <w:rsid w:val="00804CD0"/>
    <w:rsid w:val="00806F42"/>
    <w:rsid w:val="0080741E"/>
    <w:rsid w:val="008117E8"/>
    <w:rsid w:val="00812A1B"/>
    <w:rsid w:val="00813684"/>
    <w:rsid w:val="008149FD"/>
    <w:rsid w:val="0081524C"/>
    <w:rsid w:val="0082445C"/>
    <w:rsid w:val="008264C6"/>
    <w:rsid w:val="0082778D"/>
    <w:rsid w:val="008306E0"/>
    <w:rsid w:val="00830AEC"/>
    <w:rsid w:val="00832F75"/>
    <w:rsid w:val="00833094"/>
    <w:rsid w:val="00833943"/>
    <w:rsid w:val="00833C91"/>
    <w:rsid w:val="00834F64"/>
    <w:rsid w:val="00837929"/>
    <w:rsid w:val="00842190"/>
    <w:rsid w:val="0084382D"/>
    <w:rsid w:val="0084448C"/>
    <w:rsid w:val="00844C0C"/>
    <w:rsid w:val="0085191F"/>
    <w:rsid w:val="00857D7D"/>
    <w:rsid w:val="008603E6"/>
    <w:rsid w:val="00860AA6"/>
    <w:rsid w:val="008628D9"/>
    <w:rsid w:val="0086316D"/>
    <w:rsid w:val="00872ECD"/>
    <w:rsid w:val="00876B44"/>
    <w:rsid w:val="0088116F"/>
    <w:rsid w:val="008821D1"/>
    <w:rsid w:val="00885256"/>
    <w:rsid w:val="008865CC"/>
    <w:rsid w:val="00886747"/>
    <w:rsid w:val="00887DA5"/>
    <w:rsid w:val="00891C9D"/>
    <w:rsid w:val="00892CA9"/>
    <w:rsid w:val="008A182C"/>
    <w:rsid w:val="008A1F8C"/>
    <w:rsid w:val="008A7266"/>
    <w:rsid w:val="008B05F6"/>
    <w:rsid w:val="008B0E0F"/>
    <w:rsid w:val="008B4DF9"/>
    <w:rsid w:val="008B4FF9"/>
    <w:rsid w:val="008C0779"/>
    <w:rsid w:val="008C10CD"/>
    <w:rsid w:val="008C1E0C"/>
    <w:rsid w:val="008D0363"/>
    <w:rsid w:val="008D569C"/>
    <w:rsid w:val="008D76C6"/>
    <w:rsid w:val="008E23C2"/>
    <w:rsid w:val="008E3D8A"/>
    <w:rsid w:val="008E7297"/>
    <w:rsid w:val="008E72A8"/>
    <w:rsid w:val="008E7786"/>
    <w:rsid w:val="008E7E5C"/>
    <w:rsid w:val="008F27E4"/>
    <w:rsid w:val="008F3B85"/>
    <w:rsid w:val="008F56A2"/>
    <w:rsid w:val="00901485"/>
    <w:rsid w:val="009029ED"/>
    <w:rsid w:val="00903137"/>
    <w:rsid w:val="009038B2"/>
    <w:rsid w:val="00904BD7"/>
    <w:rsid w:val="00904E00"/>
    <w:rsid w:val="00905524"/>
    <w:rsid w:val="009121A2"/>
    <w:rsid w:val="009147C5"/>
    <w:rsid w:val="00917122"/>
    <w:rsid w:val="00917B99"/>
    <w:rsid w:val="00925167"/>
    <w:rsid w:val="00925A80"/>
    <w:rsid w:val="00927159"/>
    <w:rsid w:val="00931087"/>
    <w:rsid w:val="00931B6F"/>
    <w:rsid w:val="009343C7"/>
    <w:rsid w:val="00934974"/>
    <w:rsid w:val="0094006B"/>
    <w:rsid w:val="0094354E"/>
    <w:rsid w:val="009444D5"/>
    <w:rsid w:val="00946B31"/>
    <w:rsid w:val="009471A7"/>
    <w:rsid w:val="009543EC"/>
    <w:rsid w:val="00954F96"/>
    <w:rsid w:val="009561E5"/>
    <w:rsid w:val="0095788D"/>
    <w:rsid w:val="00957E9B"/>
    <w:rsid w:val="00963C7E"/>
    <w:rsid w:val="00964F87"/>
    <w:rsid w:val="00965028"/>
    <w:rsid w:val="00965DC8"/>
    <w:rsid w:val="00966731"/>
    <w:rsid w:val="009713E9"/>
    <w:rsid w:val="00972832"/>
    <w:rsid w:val="009736EC"/>
    <w:rsid w:val="009755C2"/>
    <w:rsid w:val="00976630"/>
    <w:rsid w:val="0098055C"/>
    <w:rsid w:val="00980BBD"/>
    <w:rsid w:val="009834CD"/>
    <w:rsid w:val="00986580"/>
    <w:rsid w:val="009870E8"/>
    <w:rsid w:val="009905BF"/>
    <w:rsid w:val="0099573E"/>
    <w:rsid w:val="00995EA3"/>
    <w:rsid w:val="00997390"/>
    <w:rsid w:val="009A5C64"/>
    <w:rsid w:val="009A6737"/>
    <w:rsid w:val="009B0936"/>
    <w:rsid w:val="009B4788"/>
    <w:rsid w:val="009B5523"/>
    <w:rsid w:val="009B7150"/>
    <w:rsid w:val="009C0723"/>
    <w:rsid w:val="009C0B57"/>
    <w:rsid w:val="009C3085"/>
    <w:rsid w:val="009C4E6C"/>
    <w:rsid w:val="009D5116"/>
    <w:rsid w:val="009E58BE"/>
    <w:rsid w:val="009E7ECB"/>
    <w:rsid w:val="009F21B4"/>
    <w:rsid w:val="009F4BB6"/>
    <w:rsid w:val="009F4C01"/>
    <w:rsid w:val="009F4D25"/>
    <w:rsid w:val="00A02133"/>
    <w:rsid w:val="00A029F1"/>
    <w:rsid w:val="00A049C3"/>
    <w:rsid w:val="00A07015"/>
    <w:rsid w:val="00A156A7"/>
    <w:rsid w:val="00A1666A"/>
    <w:rsid w:val="00A22CF9"/>
    <w:rsid w:val="00A2711F"/>
    <w:rsid w:val="00A2782E"/>
    <w:rsid w:val="00A324A6"/>
    <w:rsid w:val="00A378C0"/>
    <w:rsid w:val="00A41A8C"/>
    <w:rsid w:val="00A4323D"/>
    <w:rsid w:val="00A44899"/>
    <w:rsid w:val="00A44BB5"/>
    <w:rsid w:val="00A45EAF"/>
    <w:rsid w:val="00A47BAF"/>
    <w:rsid w:val="00A50951"/>
    <w:rsid w:val="00A53B6E"/>
    <w:rsid w:val="00A566EC"/>
    <w:rsid w:val="00A56D1F"/>
    <w:rsid w:val="00A60B22"/>
    <w:rsid w:val="00A62F71"/>
    <w:rsid w:val="00A64ABF"/>
    <w:rsid w:val="00A71616"/>
    <w:rsid w:val="00A75D35"/>
    <w:rsid w:val="00A76114"/>
    <w:rsid w:val="00A77FD4"/>
    <w:rsid w:val="00A80F30"/>
    <w:rsid w:val="00A81F5F"/>
    <w:rsid w:val="00A87147"/>
    <w:rsid w:val="00A90C84"/>
    <w:rsid w:val="00A90FE4"/>
    <w:rsid w:val="00A92C9F"/>
    <w:rsid w:val="00A92FFE"/>
    <w:rsid w:val="00A9445A"/>
    <w:rsid w:val="00A97FCE"/>
    <w:rsid w:val="00AA0962"/>
    <w:rsid w:val="00AA1455"/>
    <w:rsid w:val="00AA1628"/>
    <w:rsid w:val="00AA42E9"/>
    <w:rsid w:val="00AA4D5D"/>
    <w:rsid w:val="00AA6624"/>
    <w:rsid w:val="00AA7A30"/>
    <w:rsid w:val="00AB7CB2"/>
    <w:rsid w:val="00AC2505"/>
    <w:rsid w:val="00AC2AF2"/>
    <w:rsid w:val="00AC2C88"/>
    <w:rsid w:val="00AC4733"/>
    <w:rsid w:val="00AC5CCA"/>
    <w:rsid w:val="00AD0154"/>
    <w:rsid w:val="00AD03A0"/>
    <w:rsid w:val="00AE0BFA"/>
    <w:rsid w:val="00AE47A9"/>
    <w:rsid w:val="00AE7A27"/>
    <w:rsid w:val="00AF02E9"/>
    <w:rsid w:val="00AF37F0"/>
    <w:rsid w:val="00AF5998"/>
    <w:rsid w:val="00AF7D82"/>
    <w:rsid w:val="00B021FB"/>
    <w:rsid w:val="00B024DC"/>
    <w:rsid w:val="00B03A18"/>
    <w:rsid w:val="00B075C3"/>
    <w:rsid w:val="00B13783"/>
    <w:rsid w:val="00B14C4A"/>
    <w:rsid w:val="00B165D5"/>
    <w:rsid w:val="00B20498"/>
    <w:rsid w:val="00B214B1"/>
    <w:rsid w:val="00B24696"/>
    <w:rsid w:val="00B3528F"/>
    <w:rsid w:val="00B42C6F"/>
    <w:rsid w:val="00B44B22"/>
    <w:rsid w:val="00B45BCA"/>
    <w:rsid w:val="00B51387"/>
    <w:rsid w:val="00B55DFF"/>
    <w:rsid w:val="00B57DEE"/>
    <w:rsid w:val="00B64013"/>
    <w:rsid w:val="00B64621"/>
    <w:rsid w:val="00B75546"/>
    <w:rsid w:val="00B75D49"/>
    <w:rsid w:val="00B76DA0"/>
    <w:rsid w:val="00B77884"/>
    <w:rsid w:val="00B806CE"/>
    <w:rsid w:val="00B82752"/>
    <w:rsid w:val="00B82EA1"/>
    <w:rsid w:val="00B84D80"/>
    <w:rsid w:val="00B92F84"/>
    <w:rsid w:val="00B93435"/>
    <w:rsid w:val="00B946F7"/>
    <w:rsid w:val="00BA1DB8"/>
    <w:rsid w:val="00BA5DEC"/>
    <w:rsid w:val="00BA6001"/>
    <w:rsid w:val="00BA6B9A"/>
    <w:rsid w:val="00BA738C"/>
    <w:rsid w:val="00BB07A9"/>
    <w:rsid w:val="00BB1E05"/>
    <w:rsid w:val="00BB2CEC"/>
    <w:rsid w:val="00BB576B"/>
    <w:rsid w:val="00BB5F0B"/>
    <w:rsid w:val="00BB6C1B"/>
    <w:rsid w:val="00BB6F33"/>
    <w:rsid w:val="00BB7991"/>
    <w:rsid w:val="00BC2035"/>
    <w:rsid w:val="00BC2330"/>
    <w:rsid w:val="00BC5409"/>
    <w:rsid w:val="00BD0CA9"/>
    <w:rsid w:val="00BD158D"/>
    <w:rsid w:val="00BD236A"/>
    <w:rsid w:val="00BD3826"/>
    <w:rsid w:val="00BE033B"/>
    <w:rsid w:val="00BE2DF1"/>
    <w:rsid w:val="00BE61B1"/>
    <w:rsid w:val="00BF48F8"/>
    <w:rsid w:val="00BF49FF"/>
    <w:rsid w:val="00BF5667"/>
    <w:rsid w:val="00BF5993"/>
    <w:rsid w:val="00BF6596"/>
    <w:rsid w:val="00C00962"/>
    <w:rsid w:val="00C059E2"/>
    <w:rsid w:val="00C05CB2"/>
    <w:rsid w:val="00C07E23"/>
    <w:rsid w:val="00C1323E"/>
    <w:rsid w:val="00C140A3"/>
    <w:rsid w:val="00C14D89"/>
    <w:rsid w:val="00C1689E"/>
    <w:rsid w:val="00C170EE"/>
    <w:rsid w:val="00C17C31"/>
    <w:rsid w:val="00C20888"/>
    <w:rsid w:val="00C227A9"/>
    <w:rsid w:val="00C22C90"/>
    <w:rsid w:val="00C2407E"/>
    <w:rsid w:val="00C319C2"/>
    <w:rsid w:val="00C31BDB"/>
    <w:rsid w:val="00C34EB6"/>
    <w:rsid w:val="00C36EEE"/>
    <w:rsid w:val="00C37DBD"/>
    <w:rsid w:val="00C40549"/>
    <w:rsid w:val="00C421A9"/>
    <w:rsid w:val="00C453EB"/>
    <w:rsid w:val="00C45B3D"/>
    <w:rsid w:val="00C46730"/>
    <w:rsid w:val="00C47610"/>
    <w:rsid w:val="00C50249"/>
    <w:rsid w:val="00C50694"/>
    <w:rsid w:val="00C56E33"/>
    <w:rsid w:val="00C601D4"/>
    <w:rsid w:val="00C62191"/>
    <w:rsid w:val="00C63DCC"/>
    <w:rsid w:val="00C6464D"/>
    <w:rsid w:val="00C674E5"/>
    <w:rsid w:val="00C720FA"/>
    <w:rsid w:val="00C74E16"/>
    <w:rsid w:val="00C75ABD"/>
    <w:rsid w:val="00C7607B"/>
    <w:rsid w:val="00C7673C"/>
    <w:rsid w:val="00C81DFC"/>
    <w:rsid w:val="00C82773"/>
    <w:rsid w:val="00C86C83"/>
    <w:rsid w:val="00C925DE"/>
    <w:rsid w:val="00C92619"/>
    <w:rsid w:val="00C92CA2"/>
    <w:rsid w:val="00C95893"/>
    <w:rsid w:val="00C95F18"/>
    <w:rsid w:val="00C97B46"/>
    <w:rsid w:val="00CA0612"/>
    <w:rsid w:val="00CA125C"/>
    <w:rsid w:val="00CA132B"/>
    <w:rsid w:val="00CA277E"/>
    <w:rsid w:val="00CA36EE"/>
    <w:rsid w:val="00CA3B03"/>
    <w:rsid w:val="00CA5E2F"/>
    <w:rsid w:val="00CA6865"/>
    <w:rsid w:val="00CB0790"/>
    <w:rsid w:val="00CB0A7A"/>
    <w:rsid w:val="00CB3985"/>
    <w:rsid w:val="00CB7261"/>
    <w:rsid w:val="00CC01F9"/>
    <w:rsid w:val="00CC2B91"/>
    <w:rsid w:val="00CC3BA3"/>
    <w:rsid w:val="00CC44F4"/>
    <w:rsid w:val="00CD2DFF"/>
    <w:rsid w:val="00CD36F2"/>
    <w:rsid w:val="00CD7D0E"/>
    <w:rsid w:val="00CE1483"/>
    <w:rsid w:val="00CE50CA"/>
    <w:rsid w:val="00CF54ED"/>
    <w:rsid w:val="00CF6392"/>
    <w:rsid w:val="00CF68F3"/>
    <w:rsid w:val="00CF73EA"/>
    <w:rsid w:val="00D03097"/>
    <w:rsid w:val="00D068A5"/>
    <w:rsid w:val="00D075AF"/>
    <w:rsid w:val="00D07C90"/>
    <w:rsid w:val="00D1486F"/>
    <w:rsid w:val="00D16A12"/>
    <w:rsid w:val="00D1775C"/>
    <w:rsid w:val="00D2062F"/>
    <w:rsid w:val="00D20C4B"/>
    <w:rsid w:val="00D22D22"/>
    <w:rsid w:val="00D23138"/>
    <w:rsid w:val="00D236C9"/>
    <w:rsid w:val="00D24691"/>
    <w:rsid w:val="00D31A57"/>
    <w:rsid w:val="00D32FAB"/>
    <w:rsid w:val="00D3497C"/>
    <w:rsid w:val="00D42486"/>
    <w:rsid w:val="00D51655"/>
    <w:rsid w:val="00D54578"/>
    <w:rsid w:val="00D55948"/>
    <w:rsid w:val="00D55BAD"/>
    <w:rsid w:val="00D56641"/>
    <w:rsid w:val="00D70BD5"/>
    <w:rsid w:val="00D7121F"/>
    <w:rsid w:val="00D72226"/>
    <w:rsid w:val="00D72774"/>
    <w:rsid w:val="00D7368D"/>
    <w:rsid w:val="00D7643A"/>
    <w:rsid w:val="00D76933"/>
    <w:rsid w:val="00D76BCD"/>
    <w:rsid w:val="00D860F2"/>
    <w:rsid w:val="00D943C5"/>
    <w:rsid w:val="00DA52B3"/>
    <w:rsid w:val="00DA576F"/>
    <w:rsid w:val="00DB0D54"/>
    <w:rsid w:val="00DB20E1"/>
    <w:rsid w:val="00DB3FDF"/>
    <w:rsid w:val="00DB4007"/>
    <w:rsid w:val="00DB4798"/>
    <w:rsid w:val="00DB6731"/>
    <w:rsid w:val="00DC0031"/>
    <w:rsid w:val="00DC1E28"/>
    <w:rsid w:val="00DD33C5"/>
    <w:rsid w:val="00DD69A5"/>
    <w:rsid w:val="00DE0930"/>
    <w:rsid w:val="00DE3E6E"/>
    <w:rsid w:val="00DF0795"/>
    <w:rsid w:val="00DF4AF8"/>
    <w:rsid w:val="00DF6EA6"/>
    <w:rsid w:val="00E02FB5"/>
    <w:rsid w:val="00E04378"/>
    <w:rsid w:val="00E06672"/>
    <w:rsid w:val="00E11E3F"/>
    <w:rsid w:val="00E124B7"/>
    <w:rsid w:val="00E1387F"/>
    <w:rsid w:val="00E149DF"/>
    <w:rsid w:val="00E15AF3"/>
    <w:rsid w:val="00E211D4"/>
    <w:rsid w:val="00E21BDA"/>
    <w:rsid w:val="00E27E8D"/>
    <w:rsid w:val="00E378E5"/>
    <w:rsid w:val="00E37C2C"/>
    <w:rsid w:val="00E44DC5"/>
    <w:rsid w:val="00E5124C"/>
    <w:rsid w:val="00E52DDC"/>
    <w:rsid w:val="00E535C4"/>
    <w:rsid w:val="00E54736"/>
    <w:rsid w:val="00E549A9"/>
    <w:rsid w:val="00E55A81"/>
    <w:rsid w:val="00E61179"/>
    <w:rsid w:val="00E63A2E"/>
    <w:rsid w:val="00E64CB8"/>
    <w:rsid w:val="00E65BB4"/>
    <w:rsid w:val="00E66A93"/>
    <w:rsid w:val="00E675D4"/>
    <w:rsid w:val="00E71664"/>
    <w:rsid w:val="00E73013"/>
    <w:rsid w:val="00E73B09"/>
    <w:rsid w:val="00E807EC"/>
    <w:rsid w:val="00E91FDF"/>
    <w:rsid w:val="00E93CB6"/>
    <w:rsid w:val="00E95873"/>
    <w:rsid w:val="00EA43ED"/>
    <w:rsid w:val="00EA5D02"/>
    <w:rsid w:val="00EC21A8"/>
    <w:rsid w:val="00EC5B56"/>
    <w:rsid w:val="00EC6956"/>
    <w:rsid w:val="00ED0972"/>
    <w:rsid w:val="00ED11E8"/>
    <w:rsid w:val="00ED1C3A"/>
    <w:rsid w:val="00ED256C"/>
    <w:rsid w:val="00ED438D"/>
    <w:rsid w:val="00ED5815"/>
    <w:rsid w:val="00ED58AD"/>
    <w:rsid w:val="00ED62DD"/>
    <w:rsid w:val="00EE1962"/>
    <w:rsid w:val="00EE5BA4"/>
    <w:rsid w:val="00EF2911"/>
    <w:rsid w:val="00EF7F51"/>
    <w:rsid w:val="00F04A66"/>
    <w:rsid w:val="00F05919"/>
    <w:rsid w:val="00F17E8F"/>
    <w:rsid w:val="00F25B89"/>
    <w:rsid w:val="00F25F73"/>
    <w:rsid w:val="00F27CE0"/>
    <w:rsid w:val="00F304F0"/>
    <w:rsid w:val="00F32C45"/>
    <w:rsid w:val="00F34904"/>
    <w:rsid w:val="00F365DE"/>
    <w:rsid w:val="00F371AF"/>
    <w:rsid w:val="00F37F10"/>
    <w:rsid w:val="00F42692"/>
    <w:rsid w:val="00F4304C"/>
    <w:rsid w:val="00F43D83"/>
    <w:rsid w:val="00F50FE7"/>
    <w:rsid w:val="00F5281E"/>
    <w:rsid w:val="00F5492E"/>
    <w:rsid w:val="00F56807"/>
    <w:rsid w:val="00F60576"/>
    <w:rsid w:val="00F618B5"/>
    <w:rsid w:val="00F62587"/>
    <w:rsid w:val="00F62F4B"/>
    <w:rsid w:val="00F639E1"/>
    <w:rsid w:val="00F64CAF"/>
    <w:rsid w:val="00F65930"/>
    <w:rsid w:val="00F66681"/>
    <w:rsid w:val="00F70140"/>
    <w:rsid w:val="00F70894"/>
    <w:rsid w:val="00F71C93"/>
    <w:rsid w:val="00F754C3"/>
    <w:rsid w:val="00F75F75"/>
    <w:rsid w:val="00F8294B"/>
    <w:rsid w:val="00F856E6"/>
    <w:rsid w:val="00F85B9E"/>
    <w:rsid w:val="00F85BBB"/>
    <w:rsid w:val="00F87092"/>
    <w:rsid w:val="00F91951"/>
    <w:rsid w:val="00F92302"/>
    <w:rsid w:val="00F952AA"/>
    <w:rsid w:val="00FA1B6D"/>
    <w:rsid w:val="00FA517F"/>
    <w:rsid w:val="00FA6319"/>
    <w:rsid w:val="00FA6845"/>
    <w:rsid w:val="00FA6C1D"/>
    <w:rsid w:val="00FA78A8"/>
    <w:rsid w:val="00FA7AF1"/>
    <w:rsid w:val="00FB14EC"/>
    <w:rsid w:val="00FB1627"/>
    <w:rsid w:val="00FB263E"/>
    <w:rsid w:val="00FB3FFE"/>
    <w:rsid w:val="00FB479C"/>
    <w:rsid w:val="00FC25DB"/>
    <w:rsid w:val="00FD0F45"/>
    <w:rsid w:val="00FD4668"/>
    <w:rsid w:val="00FD61BD"/>
    <w:rsid w:val="00FD676E"/>
    <w:rsid w:val="00FE0026"/>
    <w:rsid w:val="00FE006B"/>
    <w:rsid w:val="00FE2DD7"/>
    <w:rsid w:val="00FE4498"/>
    <w:rsid w:val="00FE4FAA"/>
    <w:rsid w:val="00FF69F0"/>
    <w:rsid w:val="00FF7279"/>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E6DB7"/>
  <w15:chartTrackingRefBased/>
  <w15:docId w15:val="{52066F21-1AA9-4350-BBEB-B8EFFD7AB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3A88"/>
    <w:pPr>
      <w:spacing w:after="0" w:line="276" w:lineRule="auto"/>
      <w:jc w:val="both"/>
    </w:pPr>
    <w:rPr>
      <w:rFonts w:cstheme="minorHAnsi"/>
      <w:color w:val="3E3D40"/>
      <w:shd w:val="clear" w:color="auto" w:fill="FFFFFF"/>
    </w:rPr>
  </w:style>
  <w:style w:type="paragraph" w:styleId="berschrift1">
    <w:name w:val="heading 1"/>
    <w:basedOn w:val="Standard"/>
    <w:next w:val="Standard"/>
    <w:link w:val="berschrift1Zchn"/>
    <w:uiPriority w:val="9"/>
    <w:qFormat/>
    <w:rsid w:val="001455B8"/>
    <w:pPr>
      <w:tabs>
        <w:tab w:val="left" w:pos="3528"/>
        <w:tab w:val="center" w:pos="4536"/>
      </w:tabs>
      <w:spacing w:before="240" w:after="120"/>
      <w:outlineLvl w:val="0"/>
    </w:pPr>
    <w:rPr>
      <w:rFonts w:asciiTheme="majorHAnsi" w:eastAsia="Times New Roman" w:hAnsiTheme="majorHAnsi" w:cs="Calibri Light (Überschriften)"/>
      <w:b/>
      <w:bCs/>
      <w:color w:val="1C72A8"/>
      <w:spacing w:val="10"/>
      <w:sz w:val="40"/>
      <w:szCs w:val="40"/>
      <w:lang w:eastAsia="de-DE"/>
    </w:rPr>
  </w:style>
  <w:style w:type="paragraph" w:styleId="berschrift2">
    <w:name w:val="heading 2"/>
    <w:basedOn w:val="Standard"/>
    <w:next w:val="Standard"/>
    <w:link w:val="berschrift2Zchn"/>
    <w:uiPriority w:val="9"/>
    <w:unhideWhenUsed/>
    <w:qFormat/>
    <w:rsid w:val="00BA1DB8"/>
    <w:pPr>
      <w:tabs>
        <w:tab w:val="left" w:pos="7230"/>
      </w:tabs>
      <w:spacing w:after="120"/>
      <w:outlineLvl w:val="1"/>
    </w:pPr>
    <w:rPr>
      <w:rFonts w:asciiTheme="majorHAnsi" w:eastAsia="Times New Roman" w:hAnsiTheme="majorHAnsi" w:cs="Calibri Light (Überschriften)"/>
      <w:color w:val="1C72A8"/>
      <w:spacing w:val="10"/>
      <w:sz w:val="32"/>
      <w:szCs w:val="32"/>
      <w:lang w:eastAsia="de-DE"/>
    </w:rPr>
  </w:style>
  <w:style w:type="paragraph" w:styleId="berschrift3">
    <w:name w:val="heading 3"/>
    <w:basedOn w:val="Standard"/>
    <w:link w:val="berschrift3Zchn"/>
    <w:uiPriority w:val="9"/>
    <w:qFormat/>
    <w:rsid w:val="004B66F6"/>
    <w:pPr>
      <w:numPr>
        <w:numId w:val="1"/>
      </w:numPr>
      <w:spacing w:before="480" w:after="240"/>
      <w:ind w:left="426" w:hanging="426"/>
      <w:outlineLvl w:val="2"/>
    </w:pPr>
    <w:rPr>
      <w:rFonts w:asciiTheme="majorHAnsi" w:eastAsia="Times New Roman" w:hAnsiTheme="majorHAnsi" w:cstheme="majorHAnsi"/>
      <w:b/>
      <w:bCs/>
      <w:color w:val="1C72A8"/>
      <w:sz w:val="26"/>
      <w:szCs w:val="26"/>
      <w:lang w:eastAsia="de-DE"/>
    </w:rPr>
  </w:style>
  <w:style w:type="paragraph" w:styleId="berschrift4">
    <w:name w:val="heading 4"/>
    <w:basedOn w:val="Standard"/>
    <w:next w:val="Standard"/>
    <w:link w:val="berschrift4Zchn"/>
    <w:uiPriority w:val="9"/>
    <w:unhideWhenUsed/>
    <w:qFormat/>
    <w:rsid w:val="004B66F6"/>
    <w:pPr>
      <w:numPr>
        <w:ilvl w:val="1"/>
        <w:numId w:val="1"/>
      </w:numPr>
      <w:spacing w:before="360" w:after="240"/>
      <w:ind w:left="567" w:hanging="567"/>
      <w:outlineLvl w:val="3"/>
    </w:pPr>
    <w:rPr>
      <w:rFonts w:asciiTheme="majorHAnsi" w:eastAsia="Times New Roman" w:hAnsiTheme="majorHAnsi" w:cstheme="majorHAnsi"/>
      <w:b/>
      <w:bCs/>
      <w:color w:val="1C72A8"/>
      <w:sz w:val="26"/>
      <w:szCs w:val="26"/>
      <w:lang w:eastAsia="de-DE"/>
    </w:rPr>
  </w:style>
  <w:style w:type="paragraph" w:styleId="berschrift5">
    <w:name w:val="heading 5"/>
    <w:basedOn w:val="Standard"/>
    <w:next w:val="Standard"/>
    <w:link w:val="berschrift5Zchn"/>
    <w:uiPriority w:val="9"/>
    <w:unhideWhenUsed/>
    <w:qFormat/>
    <w:rsid w:val="00B82EA1"/>
    <w:pPr>
      <w:numPr>
        <w:ilvl w:val="2"/>
        <w:numId w:val="1"/>
      </w:numPr>
      <w:spacing w:before="120" w:after="120"/>
      <w:ind w:left="709" w:hanging="709"/>
      <w:contextualSpacing/>
      <w:outlineLvl w:val="4"/>
    </w:pPr>
    <w:rPr>
      <w:rFonts w:asciiTheme="majorHAnsi" w:hAnsiTheme="majorHAnsi" w:cstheme="majorHAnsi"/>
      <w:b/>
      <w:bCs/>
      <w:color w:val="1C72A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4B66F6"/>
    <w:rPr>
      <w:rFonts w:asciiTheme="majorHAnsi" w:eastAsia="Times New Roman" w:hAnsiTheme="majorHAnsi" w:cstheme="majorHAnsi"/>
      <w:b/>
      <w:bCs/>
      <w:color w:val="1C72A8"/>
      <w:sz w:val="26"/>
      <w:szCs w:val="26"/>
      <w:lang w:eastAsia="de-DE"/>
    </w:rPr>
  </w:style>
  <w:style w:type="table" w:styleId="Gitternetztabelle1hellAkzent1">
    <w:name w:val="Grid Table 1 Light Accent 1"/>
    <w:basedOn w:val="NormaleTabelle"/>
    <w:uiPriority w:val="46"/>
    <w:rsid w:val="0045647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ervorhebung">
    <w:name w:val="Emphasis"/>
    <w:aliases w:val="Abstract-Text"/>
    <w:uiPriority w:val="20"/>
    <w:qFormat/>
    <w:rsid w:val="00233A88"/>
    <w:rPr>
      <w:sz w:val="20"/>
      <w:szCs w:val="20"/>
      <w:lang w:val="en-US"/>
    </w:rPr>
  </w:style>
  <w:style w:type="paragraph" w:customStyle="1" w:styleId="Literature">
    <w:name w:val="Literature"/>
    <w:basedOn w:val="KeinLeerraum"/>
    <w:qFormat/>
    <w:rsid w:val="004B6F07"/>
    <w:pPr>
      <w:spacing w:after="0"/>
    </w:pPr>
    <w:rPr>
      <w:sz w:val="18"/>
      <w:szCs w:val="18"/>
    </w:rPr>
  </w:style>
  <w:style w:type="table" w:styleId="Tabellenraster">
    <w:name w:val="Table Grid"/>
    <w:basedOn w:val="NormaleTabelle"/>
    <w:uiPriority w:val="39"/>
    <w:rsid w:val="00A64ABF"/>
    <w:pPr>
      <w:spacing w:after="0" w:line="240" w:lineRule="auto"/>
    </w:pPr>
    <w:rPr>
      <w:rFonts w:eastAsiaTheme="minorEastAsia"/>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EinfacheTabelle3">
    <w:name w:val="Plain Table 3"/>
    <w:basedOn w:val="NormaleTabelle"/>
    <w:uiPriority w:val="43"/>
    <w:rsid w:val="0045647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45647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fzeile">
    <w:name w:val="header"/>
    <w:basedOn w:val="Standard"/>
    <w:link w:val="KopfzeileZchn"/>
    <w:uiPriority w:val="99"/>
    <w:unhideWhenUsed/>
    <w:qFormat/>
    <w:rsid w:val="005121E7"/>
    <w:pPr>
      <w:tabs>
        <w:tab w:val="center" w:pos="4536"/>
        <w:tab w:val="right" w:pos="9072"/>
      </w:tabs>
    </w:pPr>
  </w:style>
  <w:style w:type="character" w:customStyle="1" w:styleId="KopfzeileZchn">
    <w:name w:val="Kopfzeile Zchn"/>
    <w:basedOn w:val="Absatz-Standardschriftart"/>
    <w:link w:val="Kopfzeile"/>
    <w:uiPriority w:val="99"/>
    <w:rsid w:val="005121E7"/>
  </w:style>
  <w:style w:type="paragraph" w:styleId="Fuzeile">
    <w:name w:val="footer"/>
    <w:basedOn w:val="Standard"/>
    <w:link w:val="FuzeileZchn"/>
    <w:uiPriority w:val="99"/>
    <w:unhideWhenUsed/>
    <w:rsid w:val="005121E7"/>
    <w:pPr>
      <w:tabs>
        <w:tab w:val="center" w:pos="4536"/>
        <w:tab w:val="right" w:pos="9072"/>
      </w:tabs>
    </w:pPr>
  </w:style>
  <w:style w:type="character" w:customStyle="1" w:styleId="FuzeileZchn">
    <w:name w:val="Fußzeile Zchn"/>
    <w:basedOn w:val="Absatz-Standardschriftart"/>
    <w:link w:val="Fuzeile"/>
    <w:uiPriority w:val="99"/>
    <w:rsid w:val="005121E7"/>
  </w:style>
  <w:style w:type="character" w:styleId="Hyperlink">
    <w:name w:val="Hyperlink"/>
    <w:uiPriority w:val="99"/>
    <w:unhideWhenUsed/>
    <w:rsid w:val="000D48E7"/>
    <w:rPr>
      <w:color w:val="1C72A9"/>
    </w:rPr>
  </w:style>
  <w:style w:type="paragraph" w:styleId="KeinLeerraum">
    <w:name w:val="No Spacing"/>
    <w:aliases w:val="Bibliography,Quellenangaben"/>
    <w:basedOn w:val="Literaturverzeichnis"/>
    <w:link w:val="KeinLeerraumZchn"/>
    <w:qFormat/>
    <w:rsid w:val="00112AE1"/>
    <w:pPr>
      <w:spacing w:after="120"/>
      <w:ind w:left="567" w:hanging="567"/>
    </w:pPr>
    <w:rPr>
      <w:rFonts w:asciiTheme="minorHAnsi" w:hAnsiTheme="minorHAnsi"/>
      <w:szCs w:val="20"/>
    </w:rPr>
  </w:style>
  <w:style w:type="character" w:customStyle="1" w:styleId="KeinLeerraumZchn">
    <w:name w:val="Kein Leerraum Zchn"/>
    <w:aliases w:val="Bibliography Zchn,Quellenangaben Zchn"/>
    <w:basedOn w:val="Absatz-Standardschriftart"/>
    <w:link w:val="KeinLeerraum"/>
    <w:rsid w:val="00112AE1"/>
    <w:rPr>
      <w:rFonts w:eastAsiaTheme="minorEastAsia" w:cstheme="minorHAnsi"/>
      <w:color w:val="3E3D40"/>
      <w:sz w:val="20"/>
      <w:szCs w:val="20"/>
      <w:lang w:eastAsia="de-DE"/>
    </w:rPr>
  </w:style>
  <w:style w:type="paragraph" w:styleId="Literaturverzeichnis">
    <w:name w:val="Bibliography"/>
    <w:basedOn w:val="Standard"/>
    <w:next w:val="Standard"/>
    <w:uiPriority w:val="37"/>
    <w:unhideWhenUsed/>
    <w:rsid w:val="000D427F"/>
    <w:rPr>
      <w:rFonts w:asciiTheme="majorHAnsi" w:eastAsiaTheme="minorEastAsia" w:hAnsiTheme="majorHAnsi"/>
      <w:sz w:val="20"/>
      <w:szCs w:val="24"/>
      <w:lang w:eastAsia="de-DE"/>
    </w:rPr>
  </w:style>
  <w:style w:type="character" w:styleId="Kommentarzeichen">
    <w:name w:val="annotation reference"/>
    <w:basedOn w:val="Absatz-Standardschriftart"/>
    <w:uiPriority w:val="99"/>
    <w:semiHidden/>
    <w:unhideWhenUsed/>
    <w:rsid w:val="00F62587"/>
    <w:rPr>
      <w:sz w:val="16"/>
      <w:szCs w:val="16"/>
    </w:rPr>
  </w:style>
  <w:style w:type="paragraph" w:styleId="Kommentartext">
    <w:name w:val="annotation text"/>
    <w:basedOn w:val="Standard"/>
    <w:link w:val="KommentartextZchn"/>
    <w:uiPriority w:val="99"/>
    <w:unhideWhenUsed/>
    <w:rsid w:val="00F62587"/>
    <w:rPr>
      <w:sz w:val="20"/>
      <w:szCs w:val="20"/>
    </w:rPr>
  </w:style>
  <w:style w:type="character" w:customStyle="1" w:styleId="KommentartextZchn">
    <w:name w:val="Kommentartext Zchn"/>
    <w:basedOn w:val="Absatz-Standardschriftart"/>
    <w:link w:val="Kommentartext"/>
    <w:uiPriority w:val="99"/>
    <w:rsid w:val="00F62587"/>
    <w:rPr>
      <w:sz w:val="20"/>
      <w:szCs w:val="20"/>
    </w:rPr>
  </w:style>
  <w:style w:type="paragraph" w:styleId="Kommentarthema">
    <w:name w:val="annotation subject"/>
    <w:basedOn w:val="Kommentartext"/>
    <w:next w:val="Kommentartext"/>
    <w:link w:val="KommentarthemaZchn"/>
    <w:uiPriority w:val="99"/>
    <w:semiHidden/>
    <w:unhideWhenUsed/>
    <w:rsid w:val="00F62587"/>
    <w:rPr>
      <w:b/>
      <w:bCs/>
    </w:rPr>
  </w:style>
  <w:style w:type="character" w:customStyle="1" w:styleId="KommentarthemaZchn">
    <w:name w:val="Kommentarthema Zchn"/>
    <w:basedOn w:val="KommentartextZchn"/>
    <w:link w:val="Kommentarthema"/>
    <w:uiPriority w:val="99"/>
    <w:semiHidden/>
    <w:rsid w:val="00F62587"/>
    <w:rPr>
      <w:b/>
      <w:bCs/>
      <w:sz w:val="20"/>
      <w:szCs w:val="20"/>
    </w:rPr>
  </w:style>
  <w:style w:type="paragraph" w:styleId="Sprechblasentext">
    <w:name w:val="Balloon Text"/>
    <w:basedOn w:val="Standard"/>
    <w:link w:val="SprechblasentextZchn"/>
    <w:uiPriority w:val="99"/>
    <w:semiHidden/>
    <w:unhideWhenUsed/>
    <w:rsid w:val="004F393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F3932"/>
    <w:rPr>
      <w:rFonts w:ascii="Segoe UI" w:hAnsi="Segoe UI" w:cs="Segoe UI"/>
      <w:sz w:val="18"/>
      <w:szCs w:val="18"/>
    </w:rPr>
  </w:style>
  <w:style w:type="character" w:customStyle="1" w:styleId="NichtaufgelsteErwhnung1">
    <w:name w:val="Nicht aufgelöste Erwähnung1"/>
    <w:basedOn w:val="Absatz-Standardschriftart"/>
    <w:uiPriority w:val="99"/>
    <w:semiHidden/>
    <w:unhideWhenUsed/>
    <w:rsid w:val="00E549A9"/>
    <w:rPr>
      <w:color w:val="605E5C"/>
      <w:shd w:val="clear" w:color="auto" w:fill="E1DFDD"/>
    </w:rPr>
  </w:style>
  <w:style w:type="paragraph" w:styleId="berarbeitung">
    <w:name w:val="Revision"/>
    <w:hidden/>
    <w:uiPriority w:val="99"/>
    <w:semiHidden/>
    <w:rsid w:val="00C00962"/>
    <w:pPr>
      <w:spacing w:after="0" w:line="240" w:lineRule="auto"/>
    </w:pPr>
  </w:style>
  <w:style w:type="character" w:styleId="BesuchterLink">
    <w:name w:val="FollowedHyperlink"/>
    <w:basedOn w:val="Absatz-Standardschriftart"/>
    <w:uiPriority w:val="99"/>
    <w:semiHidden/>
    <w:unhideWhenUsed/>
    <w:rsid w:val="00151C99"/>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701A9B"/>
    <w:rPr>
      <w:color w:val="605E5C"/>
      <w:shd w:val="clear" w:color="auto" w:fill="E1DFDD"/>
    </w:rPr>
  </w:style>
  <w:style w:type="character" w:styleId="Funotenzeichen">
    <w:name w:val="footnote reference"/>
    <w:basedOn w:val="Absatz-Standardschriftart"/>
    <w:uiPriority w:val="99"/>
    <w:semiHidden/>
    <w:unhideWhenUsed/>
    <w:rsid w:val="00336E7B"/>
    <w:rPr>
      <w:vertAlign w:val="superscript"/>
    </w:rPr>
  </w:style>
  <w:style w:type="character" w:customStyle="1" w:styleId="NichtaufgelsteErwhnung3">
    <w:name w:val="Nicht aufgelöste Erwähnung3"/>
    <w:basedOn w:val="Absatz-Standardschriftart"/>
    <w:uiPriority w:val="99"/>
    <w:semiHidden/>
    <w:unhideWhenUsed/>
    <w:rsid w:val="00FA78A8"/>
    <w:rPr>
      <w:color w:val="605E5C"/>
      <w:shd w:val="clear" w:color="auto" w:fill="E1DFDD"/>
    </w:rPr>
  </w:style>
  <w:style w:type="character" w:customStyle="1" w:styleId="berschrift1Zchn">
    <w:name w:val="Überschrift 1 Zchn"/>
    <w:basedOn w:val="Absatz-Standardschriftart"/>
    <w:link w:val="berschrift1"/>
    <w:uiPriority w:val="9"/>
    <w:rsid w:val="001455B8"/>
    <w:rPr>
      <w:rFonts w:asciiTheme="majorHAnsi" w:eastAsia="Times New Roman" w:hAnsiTheme="majorHAnsi" w:cs="Calibri Light (Überschriften)"/>
      <w:b/>
      <w:bCs/>
      <w:color w:val="1C72A8"/>
      <w:spacing w:val="10"/>
      <w:sz w:val="40"/>
      <w:szCs w:val="40"/>
      <w:lang w:eastAsia="de-DE"/>
    </w:rPr>
  </w:style>
  <w:style w:type="character" w:customStyle="1" w:styleId="berschrift2Zchn">
    <w:name w:val="Überschrift 2 Zchn"/>
    <w:basedOn w:val="Absatz-Standardschriftart"/>
    <w:link w:val="berschrift2"/>
    <w:uiPriority w:val="9"/>
    <w:rsid w:val="00BA1DB8"/>
    <w:rPr>
      <w:rFonts w:asciiTheme="majorHAnsi" w:eastAsia="Times New Roman" w:hAnsiTheme="majorHAnsi" w:cs="Calibri Light (Überschriften)"/>
      <w:color w:val="1C72A8"/>
      <w:spacing w:val="10"/>
      <w:sz w:val="32"/>
      <w:szCs w:val="32"/>
      <w:lang w:eastAsia="de-DE"/>
    </w:rPr>
  </w:style>
  <w:style w:type="character" w:customStyle="1" w:styleId="berschrift4Zchn">
    <w:name w:val="Überschrift 4 Zchn"/>
    <w:basedOn w:val="Absatz-Standardschriftart"/>
    <w:link w:val="berschrift4"/>
    <w:uiPriority w:val="9"/>
    <w:rsid w:val="004B66F6"/>
    <w:rPr>
      <w:rFonts w:asciiTheme="majorHAnsi" w:eastAsia="Times New Roman" w:hAnsiTheme="majorHAnsi" w:cstheme="majorHAnsi"/>
      <w:b/>
      <w:bCs/>
      <w:color w:val="1C72A8"/>
      <w:sz w:val="26"/>
      <w:szCs w:val="26"/>
      <w:lang w:eastAsia="de-DE"/>
    </w:rPr>
  </w:style>
  <w:style w:type="paragraph" w:styleId="Untertitel">
    <w:name w:val="Subtitle"/>
    <w:aliases w:val="Tabellenunterschrift"/>
    <w:basedOn w:val="Standard"/>
    <w:next w:val="Standard"/>
    <w:link w:val="UntertitelZchn"/>
    <w:uiPriority w:val="11"/>
    <w:qFormat/>
    <w:rsid w:val="000A2801"/>
    <w:pPr>
      <w:spacing w:after="240" w:line="240" w:lineRule="auto"/>
      <w:jc w:val="center"/>
    </w:pPr>
    <w:rPr>
      <w:sz w:val="18"/>
      <w:szCs w:val="20"/>
    </w:rPr>
  </w:style>
  <w:style w:type="character" w:customStyle="1" w:styleId="UntertitelZchn">
    <w:name w:val="Untertitel Zchn"/>
    <w:aliases w:val="Tabellenunterschrift Zchn"/>
    <w:basedOn w:val="Absatz-Standardschriftart"/>
    <w:link w:val="Untertitel"/>
    <w:uiPriority w:val="11"/>
    <w:rsid w:val="000A2801"/>
    <w:rPr>
      <w:rFonts w:cstheme="minorHAnsi"/>
      <w:color w:val="3E3D40"/>
      <w:sz w:val="18"/>
      <w:szCs w:val="20"/>
    </w:rPr>
  </w:style>
  <w:style w:type="paragraph" w:styleId="Titel">
    <w:name w:val="Title"/>
    <w:aliases w:val="Eingeruecktes Zitat"/>
    <w:basedOn w:val="Standard"/>
    <w:next w:val="Standard"/>
    <w:link w:val="TitelZchn"/>
    <w:uiPriority w:val="10"/>
    <w:qFormat/>
    <w:rsid w:val="00493694"/>
    <w:pPr>
      <w:spacing w:before="120" w:after="120"/>
      <w:ind w:left="709" w:right="709"/>
    </w:pPr>
    <w:rPr>
      <w:sz w:val="20"/>
      <w:szCs w:val="20"/>
    </w:rPr>
  </w:style>
  <w:style w:type="character" w:customStyle="1" w:styleId="TitelZchn">
    <w:name w:val="Titel Zchn"/>
    <w:aliases w:val="Eingeruecktes Zitat Zchn"/>
    <w:basedOn w:val="Absatz-Standardschriftart"/>
    <w:link w:val="Titel"/>
    <w:uiPriority w:val="10"/>
    <w:rsid w:val="00493694"/>
    <w:rPr>
      <w:rFonts w:cstheme="minorHAnsi"/>
      <w:color w:val="3E3D40"/>
      <w:sz w:val="20"/>
      <w:szCs w:val="20"/>
    </w:rPr>
  </w:style>
  <w:style w:type="character" w:styleId="SchwacheHervorhebung">
    <w:name w:val="Subtle Emphasis"/>
    <w:aliases w:val="Abstract - Title"/>
    <w:uiPriority w:val="19"/>
    <w:qFormat/>
    <w:rsid w:val="00233A88"/>
    <w:rPr>
      <w:b/>
      <w:bCs/>
      <w:color w:val="1C72A8"/>
      <w:sz w:val="20"/>
      <w:szCs w:val="20"/>
      <w:lang w:val="en-US" w:eastAsia="de-DE"/>
    </w:rPr>
  </w:style>
  <w:style w:type="character" w:customStyle="1" w:styleId="NichtaufgelsteErwhnung4">
    <w:name w:val="Nicht aufgelöste Erwähnung4"/>
    <w:basedOn w:val="Absatz-Standardschriftart"/>
    <w:uiPriority w:val="99"/>
    <w:semiHidden/>
    <w:unhideWhenUsed/>
    <w:rsid w:val="00A71616"/>
    <w:rPr>
      <w:color w:val="605E5C"/>
      <w:shd w:val="clear" w:color="auto" w:fill="E1DFDD"/>
    </w:rPr>
  </w:style>
  <w:style w:type="character" w:customStyle="1" w:styleId="berschrift5Zchn">
    <w:name w:val="Überschrift 5 Zchn"/>
    <w:basedOn w:val="Absatz-Standardschriftart"/>
    <w:link w:val="berschrift5"/>
    <w:uiPriority w:val="9"/>
    <w:rsid w:val="00B82EA1"/>
    <w:rPr>
      <w:rFonts w:asciiTheme="majorHAnsi" w:hAnsiTheme="majorHAnsi" w:cstheme="majorHAnsi"/>
      <w:b/>
      <w:bCs/>
      <w:color w:val="1C72A8"/>
      <w:lang w:eastAsia="de-DE"/>
    </w:rPr>
  </w:style>
  <w:style w:type="paragraph" w:customStyle="1" w:styleId="Name">
    <w:name w:val="Name"/>
    <w:basedOn w:val="Standard"/>
    <w:qFormat/>
    <w:rsid w:val="001455B8"/>
    <w:pPr>
      <w:spacing w:after="160" w:line="259" w:lineRule="auto"/>
      <w:jc w:val="left"/>
    </w:pPr>
    <w:rPr>
      <w:color w:val="1C72A8"/>
      <w:sz w:val="24"/>
      <w:szCs w:val="24"/>
      <w:lang w:val="de-AT"/>
    </w:rPr>
  </w:style>
  <w:style w:type="paragraph" w:customStyle="1" w:styleId="Tabelle-ErsteReihe">
    <w:name w:val="Tabelle-Erste Reihe"/>
    <w:basedOn w:val="Standard"/>
    <w:qFormat/>
    <w:rsid w:val="00735D52"/>
    <w:pPr>
      <w:spacing w:line="240" w:lineRule="auto"/>
      <w:jc w:val="left"/>
    </w:pPr>
    <w:rPr>
      <w:rFonts w:eastAsiaTheme="minorEastAsia"/>
      <w:b/>
      <w:bCs/>
      <w:color w:val="FFFFFF" w:themeColor="background1"/>
      <w:shd w:val="clear" w:color="auto" w:fill="1C72A9"/>
      <w:lang w:val="de-AT" w:eastAsia="de-DE"/>
    </w:rPr>
  </w:style>
  <w:style w:type="paragraph" w:customStyle="1" w:styleId="Tabelle-ZweiteReihe">
    <w:name w:val="Tabelle - Zweite Reihe"/>
    <w:basedOn w:val="Standard"/>
    <w:link w:val="Tabelle-ZweiteReiheZchn"/>
    <w:qFormat/>
    <w:rsid w:val="00E807EC"/>
    <w:rPr>
      <w:shd w:val="clear" w:color="auto" w:fill="D9D9D9" w:themeFill="background1" w:themeFillShade="D9"/>
      <w:lang w:val="en-GB"/>
    </w:rPr>
  </w:style>
  <w:style w:type="character" w:customStyle="1" w:styleId="Tabelle-ZweiteReiheZchn">
    <w:name w:val="Tabelle - Zweite Reihe Zchn"/>
    <w:basedOn w:val="Absatz-Standardschriftart"/>
    <w:link w:val="Tabelle-ZweiteReihe"/>
    <w:rsid w:val="00E807EC"/>
    <w:rPr>
      <w:rFonts w:cstheme="minorHAnsi"/>
      <w:color w:val="3E3D40"/>
      <w:lang w:val="en-GB"/>
    </w:rPr>
  </w:style>
  <w:style w:type="paragraph" w:customStyle="1" w:styleId="Keywords">
    <w:name w:val="Keywords"/>
    <w:basedOn w:val="Standard"/>
    <w:link w:val="KeywordsZchn"/>
    <w:qFormat/>
    <w:rsid w:val="009C4E6C"/>
    <w:pPr>
      <w:pBdr>
        <w:top w:val="single" w:sz="4" w:space="1" w:color="auto"/>
        <w:bottom w:val="single" w:sz="4" w:space="1" w:color="auto"/>
      </w:pBdr>
    </w:pPr>
    <w:rPr>
      <w:sz w:val="20"/>
      <w:szCs w:val="20"/>
      <w:lang w:val="en-US"/>
    </w:rPr>
  </w:style>
  <w:style w:type="character" w:customStyle="1" w:styleId="KeywordsZchn">
    <w:name w:val="Keywords Zchn"/>
    <w:basedOn w:val="Absatz-Standardschriftart"/>
    <w:link w:val="Keywords"/>
    <w:rsid w:val="009C4E6C"/>
    <w:rPr>
      <w:rFonts w:cstheme="minorHAnsi"/>
      <w:color w:val="3E3D40"/>
      <w:sz w:val="20"/>
      <w:szCs w:val="20"/>
      <w:lang w:val="en-US"/>
    </w:rPr>
  </w:style>
  <w:style w:type="paragraph" w:styleId="Listenabsatz">
    <w:name w:val="List Paragraph"/>
    <w:aliases w:val="Fußnote"/>
    <w:basedOn w:val="Standard"/>
    <w:uiPriority w:val="34"/>
    <w:rsid w:val="008264C6"/>
    <w:pPr>
      <w:spacing w:after="120" w:line="259" w:lineRule="auto"/>
      <w:contextualSpacing/>
      <w:jc w:val="left"/>
    </w:pPr>
    <w:rPr>
      <w:rFonts w:cstheme="minorBidi"/>
      <w:sz w:val="18"/>
      <w:shd w:val="clear" w:color="auto" w:fill="auto"/>
    </w:rPr>
  </w:style>
  <w:style w:type="paragraph" w:customStyle="1" w:styleId="ImFokus">
    <w:name w:val="Im Fokus"/>
    <w:basedOn w:val="Standard"/>
    <w:link w:val="ImFokusZchn"/>
    <w:qFormat/>
    <w:rsid w:val="00333ECC"/>
    <w:pPr>
      <w:pBdr>
        <w:bottom w:val="single" w:sz="6" w:space="1" w:color="FF0000"/>
      </w:pBdr>
      <w:tabs>
        <w:tab w:val="left" w:pos="7230"/>
      </w:tabs>
      <w:jc w:val="center"/>
    </w:pPr>
    <w:rPr>
      <w:rFonts w:asciiTheme="majorHAnsi" w:eastAsia="Times New Roman" w:hAnsiTheme="majorHAnsi" w:cstheme="majorHAnsi"/>
      <w:b/>
      <w:bCs/>
      <w:color w:val="1C72A8"/>
      <w:sz w:val="40"/>
      <w:szCs w:val="40"/>
      <w:u w:color="FF0000"/>
      <w:lang w:eastAsia="de-DE"/>
    </w:rPr>
  </w:style>
  <w:style w:type="character" w:customStyle="1" w:styleId="ImFokusZchn">
    <w:name w:val="Im Fokus Zchn"/>
    <w:basedOn w:val="Absatz-Standardschriftart"/>
    <w:link w:val="ImFokus"/>
    <w:rsid w:val="00333ECC"/>
    <w:rPr>
      <w:rFonts w:asciiTheme="majorHAnsi" w:eastAsia="Times New Roman" w:hAnsiTheme="majorHAnsi" w:cstheme="majorHAnsi"/>
      <w:b/>
      <w:bCs/>
      <w:color w:val="1C72A8"/>
      <w:sz w:val="40"/>
      <w:szCs w:val="40"/>
      <w:u w:color="FF0000"/>
      <w:lang w:eastAsia="de-DE"/>
    </w:rPr>
  </w:style>
  <w:style w:type="paragraph" w:styleId="Beschriftung">
    <w:name w:val="caption"/>
    <w:basedOn w:val="Standard"/>
    <w:next w:val="Standard"/>
    <w:uiPriority w:val="35"/>
    <w:unhideWhenUsed/>
    <w:rsid w:val="00792AB1"/>
    <w:pPr>
      <w:spacing w:after="200" w:line="240" w:lineRule="auto"/>
    </w:pPr>
    <w:rPr>
      <w:i/>
      <w:iCs/>
      <w:color w:val="44546A" w:themeColor="text2"/>
      <w:sz w:val="18"/>
      <w:szCs w:val="18"/>
    </w:rPr>
  </w:style>
  <w:style w:type="character" w:customStyle="1" w:styleId="normaltextrun">
    <w:name w:val="normaltextrun"/>
    <w:basedOn w:val="Absatz-Standardschriftart"/>
    <w:rsid w:val="003557E7"/>
  </w:style>
  <w:style w:type="paragraph" w:customStyle="1" w:styleId="TabelleText">
    <w:name w:val="Tabelle_Text"/>
    <w:basedOn w:val="Standard"/>
    <w:link w:val="TabelleTextZchn"/>
    <w:qFormat/>
    <w:rsid w:val="003557E7"/>
    <w:pPr>
      <w:spacing w:line="240" w:lineRule="auto"/>
    </w:pPr>
    <w:rPr>
      <w:sz w:val="20"/>
      <w:lang w:val="en-GB"/>
    </w:rPr>
  </w:style>
  <w:style w:type="character" w:customStyle="1" w:styleId="TabelleTextZchn">
    <w:name w:val="Tabelle_Text Zchn"/>
    <w:basedOn w:val="Absatz-Standardschriftart"/>
    <w:link w:val="TabelleText"/>
    <w:rsid w:val="003557E7"/>
    <w:rPr>
      <w:rFonts w:cstheme="minorHAnsi"/>
      <w:color w:val="3E3D40"/>
      <w:sz w:val="20"/>
      <w:lang w:val="en-GB"/>
    </w:rPr>
  </w:style>
  <w:style w:type="paragraph" w:styleId="Inhaltsverzeichnisberschrift">
    <w:name w:val="TOC Heading"/>
    <w:basedOn w:val="berschrift1"/>
    <w:next w:val="Standard"/>
    <w:uiPriority w:val="39"/>
    <w:unhideWhenUsed/>
    <w:rsid w:val="00ED58AD"/>
    <w:pPr>
      <w:keepNext/>
      <w:keepLines/>
      <w:tabs>
        <w:tab w:val="clear" w:pos="3528"/>
        <w:tab w:val="clear" w:pos="4536"/>
      </w:tabs>
      <w:spacing w:after="0" w:line="259" w:lineRule="auto"/>
      <w:jc w:val="left"/>
      <w:outlineLvl w:val="9"/>
    </w:pPr>
    <w:rPr>
      <w:rFonts w:eastAsiaTheme="majorEastAsia" w:cstheme="majorBidi"/>
      <w:b w:val="0"/>
      <w:bCs w:val="0"/>
      <w:color w:val="2F5496" w:themeColor="accent1" w:themeShade="BF"/>
      <w:spacing w:val="0"/>
      <w:sz w:val="32"/>
      <w:szCs w:val="32"/>
      <w:shd w:val="clear" w:color="auto" w:fill="auto"/>
    </w:rPr>
  </w:style>
  <w:style w:type="paragraph" w:styleId="Verzeichnis1">
    <w:name w:val="toc 1"/>
    <w:basedOn w:val="Standard"/>
    <w:next w:val="Standard"/>
    <w:autoRedefine/>
    <w:uiPriority w:val="39"/>
    <w:unhideWhenUsed/>
    <w:rsid w:val="00812A1B"/>
    <w:pPr>
      <w:tabs>
        <w:tab w:val="right" w:leader="dot" w:pos="8494"/>
      </w:tabs>
      <w:spacing w:after="100"/>
      <w:jc w:val="left"/>
    </w:pPr>
  </w:style>
  <w:style w:type="paragraph" w:styleId="Verzeichnis3">
    <w:name w:val="toc 3"/>
    <w:basedOn w:val="Standard"/>
    <w:next w:val="Standard"/>
    <w:autoRedefine/>
    <w:uiPriority w:val="39"/>
    <w:unhideWhenUsed/>
    <w:rsid w:val="00ED58AD"/>
    <w:pPr>
      <w:spacing w:after="100"/>
      <w:ind w:left="440"/>
    </w:pPr>
  </w:style>
  <w:style w:type="paragraph" w:styleId="Verzeichnis2">
    <w:name w:val="toc 2"/>
    <w:basedOn w:val="Standard"/>
    <w:next w:val="Standard"/>
    <w:autoRedefine/>
    <w:uiPriority w:val="39"/>
    <w:unhideWhenUsed/>
    <w:rsid w:val="00ED58AD"/>
    <w:pPr>
      <w:spacing w:after="100"/>
      <w:ind w:left="220"/>
    </w:pPr>
  </w:style>
  <w:style w:type="paragraph" w:styleId="Verzeichnis4">
    <w:name w:val="toc 4"/>
    <w:basedOn w:val="Standard"/>
    <w:next w:val="Standard"/>
    <w:autoRedefine/>
    <w:uiPriority w:val="39"/>
    <w:unhideWhenUsed/>
    <w:rsid w:val="00ED58AD"/>
    <w:pPr>
      <w:spacing w:after="100" w:line="259" w:lineRule="auto"/>
      <w:ind w:left="660"/>
      <w:jc w:val="left"/>
    </w:pPr>
    <w:rPr>
      <w:rFonts w:eastAsiaTheme="minorEastAsia" w:cstheme="minorBidi"/>
      <w:color w:val="auto"/>
      <w:shd w:val="clear" w:color="auto" w:fill="auto"/>
      <w:lang w:eastAsia="de-DE"/>
    </w:rPr>
  </w:style>
  <w:style w:type="paragraph" w:styleId="Verzeichnis5">
    <w:name w:val="toc 5"/>
    <w:basedOn w:val="Standard"/>
    <w:next w:val="Standard"/>
    <w:autoRedefine/>
    <w:uiPriority w:val="39"/>
    <w:unhideWhenUsed/>
    <w:rsid w:val="00ED58AD"/>
    <w:pPr>
      <w:spacing w:after="100" w:line="259" w:lineRule="auto"/>
      <w:ind w:left="880"/>
      <w:jc w:val="left"/>
    </w:pPr>
    <w:rPr>
      <w:rFonts w:eastAsiaTheme="minorEastAsia" w:cstheme="minorBidi"/>
      <w:color w:val="auto"/>
      <w:shd w:val="clear" w:color="auto" w:fill="auto"/>
      <w:lang w:eastAsia="de-DE"/>
    </w:rPr>
  </w:style>
  <w:style w:type="paragraph" w:styleId="Verzeichnis6">
    <w:name w:val="toc 6"/>
    <w:basedOn w:val="Standard"/>
    <w:next w:val="Standard"/>
    <w:autoRedefine/>
    <w:uiPriority w:val="39"/>
    <w:unhideWhenUsed/>
    <w:rsid w:val="00ED58AD"/>
    <w:pPr>
      <w:spacing w:after="100" w:line="259" w:lineRule="auto"/>
      <w:ind w:left="1100"/>
      <w:jc w:val="left"/>
    </w:pPr>
    <w:rPr>
      <w:rFonts w:eastAsiaTheme="minorEastAsia" w:cstheme="minorBidi"/>
      <w:color w:val="auto"/>
      <w:shd w:val="clear" w:color="auto" w:fill="auto"/>
      <w:lang w:eastAsia="de-DE"/>
    </w:rPr>
  </w:style>
  <w:style w:type="paragraph" w:styleId="Verzeichnis7">
    <w:name w:val="toc 7"/>
    <w:basedOn w:val="Standard"/>
    <w:next w:val="Standard"/>
    <w:autoRedefine/>
    <w:uiPriority w:val="39"/>
    <w:unhideWhenUsed/>
    <w:rsid w:val="00ED58AD"/>
    <w:pPr>
      <w:spacing w:after="100" w:line="259" w:lineRule="auto"/>
      <w:ind w:left="1320"/>
      <w:jc w:val="left"/>
    </w:pPr>
    <w:rPr>
      <w:rFonts w:eastAsiaTheme="minorEastAsia" w:cstheme="minorBidi"/>
      <w:color w:val="auto"/>
      <w:shd w:val="clear" w:color="auto" w:fill="auto"/>
      <w:lang w:eastAsia="de-DE"/>
    </w:rPr>
  </w:style>
  <w:style w:type="paragraph" w:styleId="Verzeichnis8">
    <w:name w:val="toc 8"/>
    <w:basedOn w:val="Standard"/>
    <w:next w:val="Standard"/>
    <w:autoRedefine/>
    <w:uiPriority w:val="39"/>
    <w:unhideWhenUsed/>
    <w:rsid w:val="00ED58AD"/>
    <w:pPr>
      <w:spacing w:after="100" w:line="259" w:lineRule="auto"/>
      <w:ind w:left="1540"/>
      <w:jc w:val="left"/>
    </w:pPr>
    <w:rPr>
      <w:rFonts w:eastAsiaTheme="minorEastAsia" w:cstheme="minorBidi"/>
      <w:color w:val="auto"/>
      <w:shd w:val="clear" w:color="auto" w:fill="auto"/>
      <w:lang w:eastAsia="de-DE"/>
    </w:rPr>
  </w:style>
  <w:style w:type="paragraph" w:styleId="Verzeichnis9">
    <w:name w:val="toc 9"/>
    <w:basedOn w:val="Standard"/>
    <w:next w:val="Standard"/>
    <w:autoRedefine/>
    <w:uiPriority w:val="39"/>
    <w:unhideWhenUsed/>
    <w:rsid w:val="00ED58AD"/>
    <w:pPr>
      <w:spacing w:after="100" w:line="259" w:lineRule="auto"/>
      <w:ind w:left="1760"/>
      <w:jc w:val="left"/>
    </w:pPr>
    <w:rPr>
      <w:rFonts w:eastAsiaTheme="minorEastAsia" w:cstheme="minorBidi"/>
      <w:color w:val="auto"/>
      <w:shd w:val="clear" w:color="auto" w:fill="auto"/>
      <w:lang w:eastAsia="de-DE"/>
    </w:rPr>
  </w:style>
  <w:style w:type="character" w:customStyle="1" w:styleId="NichtaufgelsteErwhnung5">
    <w:name w:val="Nicht aufgelöste Erwähnung5"/>
    <w:basedOn w:val="Absatz-Standardschriftart"/>
    <w:uiPriority w:val="99"/>
    <w:semiHidden/>
    <w:unhideWhenUsed/>
    <w:rsid w:val="00ED58AD"/>
    <w:rPr>
      <w:color w:val="605E5C"/>
      <w:shd w:val="clear" w:color="auto" w:fill="E1DFDD"/>
    </w:rPr>
  </w:style>
  <w:style w:type="paragraph" w:customStyle="1" w:styleId="Literaturverzeichnis0">
    <w:name w:val="Literaturverzeichnis!"/>
    <w:basedOn w:val="KeinLeerraum"/>
    <w:qFormat/>
    <w:rsid w:val="007E46F8"/>
    <w:pPr>
      <w:spacing w:after="0"/>
    </w:pPr>
    <w:rPr>
      <w:sz w:val="18"/>
      <w:szCs w:val="18"/>
    </w:rPr>
  </w:style>
  <w:style w:type="paragraph" w:customStyle="1" w:styleId="Nummerierungen">
    <w:name w:val="Nummerierungen"/>
    <w:basedOn w:val="Standard"/>
    <w:link w:val="NummerierungenZchn"/>
    <w:qFormat/>
    <w:rsid w:val="00D55BAD"/>
    <w:pPr>
      <w:numPr>
        <w:numId w:val="2"/>
      </w:numPr>
    </w:pPr>
    <w:rPr>
      <w:szCs w:val="20"/>
      <w:lang w:val="sl-SI"/>
    </w:rPr>
  </w:style>
  <w:style w:type="paragraph" w:customStyle="1" w:styleId="Aufzhlungen">
    <w:name w:val="Aufzählungen"/>
    <w:basedOn w:val="Standard"/>
    <w:link w:val="AufzhlungenZchn"/>
    <w:qFormat/>
    <w:rsid w:val="00B42C6F"/>
    <w:pPr>
      <w:numPr>
        <w:numId w:val="4"/>
      </w:numPr>
      <w:ind w:left="357" w:hanging="357"/>
    </w:pPr>
    <w:rPr>
      <w:lang w:val="sl-SI"/>
    </w:rPr>
  </w:style>
  <w:style w:type="character" w:customStyle="1" w:styleId="NummerierungenZchn">
    <w:name w:val="Nummerierungen Zchn"/>
    <w:basedOn w:val="Absatz-Standardschriftart"/>
    <w:link w:val="Nummerierungen"/>
    <w:rsid w:val="00A9445A"/>
    <w:rPr>
      <w:rFonts w:cstheme="minorHAnsi"/>
      <w:color w:val="3E3D40"/>
      <w:szCs w:val="20"/>
      <w:lang w:val="sl-SI"/>
    </w:rPr>
  </w:style>
  <w:style w:type="character" w:customStyle="1" w:styleId="AufzhlungenZchn">
    <w:name w:val="Aufzählungen Zchn"/>
    <w:basedOn w:val="Absatz-Standardschriftart"/>
    <w:link w:val="Aufzhlungen"/>
    <w:rsid w:val="00B42C6F"/>
    <w:rPr>
      <w:rFonts w:cstheme="minorHAnsi"/>
      <w:color w:val="3E3D40"/>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177682">
      <w:bodyDiv w:val="1"/>
      <w:marLeft w:val="0"/>
      <w:marRight w:val="0"/>
      <w:marTop w:val="0"/>
      <w:marBottom w:val="0"/>
      <w:divBdr>
        <w:top w:val="none" w:sz="0" w:space="0" w:color="auto"/>
        <w:left w:val="none" w:sz="0" w:space="0" w:color="auto"/>
        <w:bottom w:val="none" w:sz="0" w:space="0" w:color="auto"/>
        <w:right w:val="none" w:sz="0" w:space="0" w:color="auto"/>
      </w:divBdr>
    </w:div>
    <w:div w:id="191412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c61266\Downloads\dislaw.a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4.0/deed.de" TargetMode="External"/><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hyperlink" Target="file:///C:\Users\c61266\Downloads\dislaw.at"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hyperlink" Target="file:///C:\Users\c61266\Downloads\dislaw.at"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a%20Winkler\Documents\Benutzerdefinierte%20Office-Vorlagen\DiSlaw_Template_16.11.2021.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2B4C6-0182-4D59-8D66-0ABCD3FA5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DiSlaw_Template_16.11.2021.dotx</Template>
  <TotalTime>0</TotalTime>
  <Pages>2</Pages>
  <Words>386</Words>
  <Characters>2439</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 2</dc:creator>
  <cp:keywords/>
  <dc:description/>
  <cp:lastModifiedBy>Sonja Bacher</cp:lastModifiedBy>
  <cp:revision>6</cp:revision>
  <cp:lastPrinted>2023-05-30T10:49:00Z</cp:lastPrinted>
  <dcterms:created xsi:type="dcterms:W3CDTF">2023-05-30T11:08:00Z</dcterms:created>
  <dcterms:modified xsi:type="dcterms:W3CDTF">2023-09-22T08:42:00Z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2a5c9cb184f936e1d574bda06a47686e94d6b99dd25cdf671bc8e20abbab4fbf</vt:lpwstr>
  </property>
</Properties>
</file>