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838D5" w14:textId="0AF582F0" w:rsidR="00040150" w:rsidRPr="00D179A3" w:rsidRDefault="00A9700E" w:rsidP="006B7DBF">
      <w:pPr>
        <w:pStyle w:val="Name"/>
        <w:rPr>
          <w:rStyle w:val="SchwacheHervorhebung"/>
          <w:b w:val="0"/>
          <w:bCs w:val="0"/>
          <w:sz w:val="24"/>
          <w:szCs w:val="24"/>
          <w:highlight w:val="white"/>
          <w:lang w:val="en-GB" w:eastAsia="en-US"/>
        </w:rPr>
      </w:pPr>
      <w:r w:rsidRPr="00D179A3">
        <w:rPr>
          <w:rStyle w:val="SchwacheHervorhebung"/>
          <w:sz w:val="24"/>
          <w:szCs w:val="24"/>
          <w:lang w:val="en-GB" w:eastAsia="en-US"/>
        </w:rPr>
        <w:t>First name</w:t>
      </w:r>
      <w:r w:rsidR="00040150" w:rsidRPr="00D179A3">
        <w:rPr>
          <w:rStyle w:val="SchwacheHervorhebung"/>
          <w:sz w:val="24"/>
          <w:szCs w:val="24"/>
          <w:lang w:val="en-GB" w:eastAsia="en-US"/>
        </w:rPr>
        <w:t xml:space="preserve"> </w:t>
      </w:r>
      <w:r w:rsidR="00DF670B" w:rsidRPr="00D179A3">
        <w:rPr>
          <w:rStyle w:val="SchwacheHervorhebung"/>
          <w:sz w:val="24"/>
          <w:szCs w:val="24"/>
          <w:lang w:val="en-GB" w:eastAsia="en-US"/>
        </w:rPr>
        <w:t>sur</w:t>
      </w:r>
      <w:r w:rsidRPr="00D179A3">
        <w:rPr>
          <w:rStyle w:val="SchwacheHervorhebung"/>
          <w:sz w:val="24"/>
          <w:szCs w:val="24"/>
          <w:lang w:val="en-GB" w:eastAsia="en-US"/>
        </w:rPr>
        <w:t>name</w:t>
      </w:r>
      <w:r w:rsidR="00040150" w:rsidRPr="00D179A3">
        <w:rPr>
          <w:rStyle w:val="SchwacheHervorhebung"/>
          <w:b w:val="0"/>
          <w:bCs w:val="0"/>
          <w:sz w:val="24"/>
          <w:szCs w:val="24"/>
          <w:lang w:val="en-GB" w:eastAsia="en-US"/>
        </w:rPr>
        <w:t xml:space="preserve">, </w:t>
      </w:r>
      <w:r w:rsidRPr="00D179A3">
        <w:rPr>
          <w:rStyle w:val="SchwacheHervorhebung"/>
          <w:b w:val="0"/>
          <w:bCs w:val="0"/>
          <w:sz w:val="24"/>
          <w:szCs w:val="24"/>
          <w:lang w:val="en-GB" w:eastAsia="en-US"/>
        </w:rPr>
        <w:t>institutional affiliation</w:t>
      </w:r>
      <w:r w:rsidR="00040150" w:rsidRPr="00D179A3">
        <w:rPr>
          <w:rStyle w:val="SchwacheHervorhebung"/>
          <w:b w:val="0"/>
          <w:bCs w:val="0"/>
          <w:sz w:val="24"/>
          <w:szCs w:val="24"/>
          <w:lang w:val="en-GB" w:eastAsia="en-US"/>
        </w:rPr>
        <w:t xml:space="preserve">, </w:t>
      </w:r>
      <w:r w:rsidRPr="00D179A3">
        <w:rPr>
          <w:rStyle w:val="SchwacheHervorhebung"/>
          <w:b w:val="0"/>
          <w:bCs w:val="0"/>
          <w:sz w:val="24"/>
          <w:szCs w:val="24"/>
          <w:lang w:val="en-GB" w:eastAsia="en-US"/>
        </w:rPr>
        <w:t>country</w:t>
      </w:r>
    </w:p>
    <w:p w14:paraId="67293199" w14:textId="05C3D5A8" w:rsidR="00040150" w:rsidRPr="00D179A3" w:rsidRDefault="009A7660" w:rsidP="00040150">
      <w:pPr>
        <w:pStyle w:val="berschrift1"/>
        <w:rPr>
          <w:lang w:val="en-GB"/>
        </w:rPr>
      </w:pPr>
      <w:r w:rsidRPr="00D179A3">
        <w:rPr>
          <w:lang w:val="en-GB"/>
        </w:rPr>
        <w:t>Title</w:t>
      </w:r>
    </w:p>
    <w:p w14:paraId="32609BD7" w14:textId="7ABDC27B" w:rsidR="00040150" w:rsidRPr="00D179A3" w:rsidRDefault="00CE2EDD" w:rsidP="00040150">
      <w:pPr>
        <w:pStyle w:val="berschrift2"/>
        <w:rPr>
          <w:lang w:val="en-GB"/>
        </w:rPr>
      </w:pPr>
      <w:r w:rsidRPr="00D179A3">
        <w:rPr>
          <w:lang w:val="en-GB"/>
        </w:rPr>
        <w:t>Subtitle</w:t>
      </w:r>
    </w:p>
    <w:p w14:paraId="3F47581A" w14:textId="78C89176" w:rsidR="00040150" w:rsidRPr="00D179A3" w:rsidRDefault="00040150" w:rsidP="00040150">
      <w:pPr>
        <w:rPr>
          <w:rStyle w:val="SchwacheHervorhebung"/>
          <w:lang w:val="en-GB"/>
        </w:rPr>
      </w:pPr>
      <w:r w:rsidRPr="00D179A3">
        <w:rPr>
          <w:rStyle w:val="SchwacheHervorhebung"/>
          <w:lang w:val="en-GB"/>
        </w:rPr>
        <w:t xml:space="preserve">Abstract 1 </w:t>
      </w:r>
      <w:r w:rsidR="007563AF" w:rsidRPr="00D179A3">
        <w:rPr>
          <w:rStyle w:val="SchwacheHervorhebung"/>
          <w:lang w:val="en-GB"/>
        </w:rPr>
        <w:t xml:space="preserve">(in </w:t>
      </w:r>
      <w:r w:rsidR="00A52726" w:rsidRPr="00D179A3">
        <w:rPr>
          <w:rStyle w:val="SchwacheHervorhebung"/>
          <w:lang w:val="en-GB"/>
        </w:rPr>
        <w:t>English</w:t>
      </w:r>
      <w:r w:rsidR="0055058B" w:rsidRPr="00D179A3">
        <w:rPr>
          <w:rStyle w:val="SchwacheHervorhebung"/>
          <w:lang w:val="en-GB"/>
        </w:rPr>
        <w:t>)</w:t>
      </w:r>
    </w:p>
    <w:p w14:paraId="2F0BC4D9" w14:textId="5EEF8284" w:rsidR="00040150" w:rsidRPr="007E35D3" w:rsidRDefault="00040150" w:rsidP="00040150">
      <w:pPr>
        <w:spacing w:line="240" w:lineRule="auto"/>
        <w:rPr>
          <w:rStyle w:val="Hervorhebung"/>
          <w:lang w:val="de-AT"/>
        </w:rPr>
      </w:pPr>
      <w:r w:rsidRPr="00D179A3">
        <w:rPr>
          <w:rStyle w:val="Hervorhebung"/>
          <w:lang w:val="en-GB"/>
        </w:rPr>
        <w:t xml:space="preserve">Lorem ipsum </w:t>
      </w:r>
      <w:proofErr w:type="spellStart"/>
      <w:r w:rsidRPr="00D179A3">
        <w:rPr>
          <w:rStyle w:val="Hervorhebung"/>
          <w:lang w:val="en-GB"/>
        </w:rPr>
        <w:t>dolor</w:t>
      </w:r>
      <w:proofErr w:type="spellEnd"/>
      <w:r w:rsidRPr="00D179A3">
        <w:rPr>
          <w:rStyle w:val="Hervorhebung"/>
          <w:lang w:val="en-GB"/>
        </w:rPr>
        <w:t xml:space="preserve"> sit </w:t>
      </w:r>
      <w:proofErr w:type="spellStart"/>
      <w:r w:rsidRPr="00D179A3">
        <w:rPr>
          <w:rStyle w:val="Hervorhebung"/>
          <w:lang w:val="en-GB"/>
        </w:rPr>
        <w:t>amet</w:t>
      </w:r>
      <w:proofErr w:type="spellEnd"/>
      <w:r w:rsidRPr="00D179A3">
        <w:rPr>
          <w:rStyle w:val="Hervorhebung"/>
          <w:lang w:val="en-GB"/>
        </w:rPr>
        <w:t xml:space="preserve">, </w:t>
      </w:r>
      <w:proofErr w:type="spellStart"/>
      <w:r w:rsidRPr="00D179A3">
        <w:rPr>
          <w:rStyle w:val="Hervorhebung"/>
          <w:lang w:val="en-GB"/>
        </w:rPr>
        <w:t>consetetur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sadipscing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elitr</w:t>
      </w:r>
      <w:proofErr w:type="spellEnd"/>
      <w:r w:rsidRPr="00D179A3">
        <w:rPr>
          <w:rStyle w:val="Hervorhebung"/>
          <w:lang w:val="en-GB"/>
        </w:rPr>
        <w:t xml:space="preserve">, </w:t>
      </w:r>
      <w:proofErr w:type="spellStart"/>
      <w:r w:rsidRPr="00D179A3">
        <w:rPr>
          <w:rStyle w:val="Hervorhebung"/>
          <w:lang w:val="en-GB"/>
        </w:rPr>
        <w:t>sed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diam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nonumy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eirmod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tempor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invidunt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ut</w:t>
      </w:r>
      <w:proofErr w:type="spellEnd"/>
      <w:r w:rsidRPr="00D179A3">
        <w:rPr>
          <w:rStyle w:val="Hervorhebung"/>
          <w:lang w:val="en-GB"/>
        </w:rPr>
        <w:t xml:space="preserve"> labore et dolore magna </w:t>
      </w:r>
      <w:proofErr w:type="spellStart"/>
      <w:r w:rsidRPr="00D179A3">
        <w:rPr>
          <w:rStyle w:val="Hervorhebung"/>
          <w:lang w:val="en-GB"/>
        </w:rPr>
        <w:t>aliquyam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erat</w:t>
      </w:r>
      <w:proofErr w:type="spellEnd"/>
      <w:r w:rsidRPr="00D179A3">
        <w:rPr>
          <w:rStyle w:val="Hervorhebung"/>
          <w:lang w:val="en-GB"/>
        </w:rPr>
        <w:t xml:space="preserve">, </w:t>
      </w:r>
      <w:proofErr w:type="spellStart"/>
      <w:r w:rsidRPr="00D179A3">
        <w:rPr>
          <w:rStyle w:val="Hervorhebung"/>
          <w:lang w:val="en-GB"/>
        </w:rPr>
        <w:t>sed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diam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voluptua</w:t>
      </w:r>
      <w:proofErr w:type="spellEnd"/>
      <w:r w:rsidRPr="00D179A3">
        <w:rPr>
          <w:rStyle w:val="Hervorhebung"/>
          <w:lang w:val="en-GB"/>
        </w:rPr>
        <w:t xml:space="preserve">. </w:t>
      </w:r>
      <w:r w:rsidRPr="007E35D3">
        <w:rPr>
          <w:rStyle w:val="Hervorhebung"/>
          <w:lang w:val="de-AT"/>
        </w:rPr>
        <w:t xml:space="preserve">At vero eos </w:t>
      </w:r>
      <w:r w:rsidR="004A34AB" w:rsidRPr="007E35D3">
        <w:rPr>
          <w:rStyle w:val="Hervorhebung"/>
          <w:lang w:val="de-AT"/>
        </w:rPr>
        <w:t>...</w:t>
      </w:r>
    </w:p>
    <w:p w14:paraId="718B85C8" w14:textId="77777777" w:rsidR="00040150" w:rsidRPr="007E35D3" w:rsidRDefault="00040150" w:rsidP="00040150">
      <w:pPr>
        <w:spacing w:line="240" w:lineRule="auto"/>
        <w:rPr>
          <w:rStyle w:val="Hervorhebung"/>
          <w:lang w:val="de-AT"/>
        </w:rPr>
      </w:pPr>
    </w:p>
    <w:p w14:paraId="10983867" w14:textId="1CD8613F" w:rsidR="00040150" w:rsidRPr="007E35D3" w:rsidRDefault="00040150" w:rsidP="00040150">
      <w:pPr>
        <w:pStyle w:val="Keywords"/>
        <w:rPr>
          <w:lang w:val="de-AT"/>
        </w:rPr>
      </w:pPr>
      <w:r w:rsidRPr="007E35D3">
        <w:rPr>
          <w:lang w:val="de-AT"/>
        </w:rPr>
        <w:t xml:space="preserve">Keywords: </w:t>
      </w:r>
      <w:r w:rsidR="00A52726" w:rsidRPr="007E35D3">
        <w:rPr>
          <w:lang w:val="de-AT"/>
        </w:rPr>
        <w:t>(max.</w:t>
      </w:r>
      <w:r w:rsidR="00B23F40" w:rsidRPr="007E35D3">
        <w:rPr>
          <w:lang w:val="de-AT"/>
        </w:rPr>
        <w:t xml:space="preserve"> 5)</w:t>
      </w:r>
    </w:p>
    <w:p w14:paraId="3AB88CE1" w14:textId="77777777" w:rsidR="00040150" w:rsidRPr="007E35D3" w:rsidRDefault="00040150" w:rsidP="00040150">
      <w:pPr>
        <w:rPr>
          <w:lang w:val="de-AT"/>
        </w:rPr>
      </w:pPr>
    </w:p>
    <w:p w14:paraId="550155D3" w14:textId="1CB29962" w:rsidR="00040150" w:rsidRPr="007234B5" w:rsidRDefault="00040150" w:rsidP="00040150">
      <w:pPr>
        <w:rPr>
          <w:rStyle w:val="SchwacheHervorhebung"/>
          <w:lang w:val="de-DE"/>
        </w:rPr>
      </w:pPr>
      <w:r w:rsidRPr="007234B5">
        <w:rPr>
          <w:rStyle w:val="SchwacheHervorhebung"/>
          <w:lang w:val="de-DE"/>
        </w:rPr>
        <w:t>Abstract 2</w:t>
      </w:r>
      <w:r w:rsidR="0055058B" w:rsidRPr="007234B5">
        <w:rPr>
          <w:rStyle w:val="SchwacheHervorhebung"/>
          <w:lang w:val="de-DE"/>
        </w:rPr>
        <w:t xml:space="preserve"> (</w:t>
      </w:r>
      <w:r w:rsidR="00D445C0" w:rsidRPr="007234B5">
        <w:rPr>
          <w:rStyle w:val="SchwacheHervorhebung"/>
          <w:lang w:val="de-DE"/>
        </w:rPr>
        <w:t>in einer anderen Sprache als Englisch</w:t>
      </w:r>
      <w:r w:rsidR="0055058B" w:rsidRPr="007234B5">
        <w:rPr>
          <w:rStyle w:val="SchwacheHervorhebung"/>
          <w:lang w:val="de-DE"/>
        </w:rPr>
        <w:t>)</w:t>
      </w:r>
    </w:p>
    <w:p w14:paraId="2F46616F" w14:textId="727664D0" w:rsidR="00040150" w:rsidRPr="00D179A3" w:rsidRDefault="00040150" w:rsidP="00D87AFC">
      <w:pPr>
        <w:spacing w:line="240" w:lineRule="auto"/>
        <w:rPr>
          <w:rStyle w:val="Hervorhebung"/>
          <w:lang w:val="en-GB"/>
        </w:rPr>
      </w:pPr>
      <w:r w:rsidRPr="00D179A3">
        <w:rPr>
          <w:rStyle w:val="Hervorhebung"/>
          <w:lang w:val="en-GB"/>
        </w:rPr>
        <w:t xml:space="preserve">Lorem ipsum </w:t>
      </w:r>
      <w:proofErr w:type="spellStart"/>
      <w:r w:rsidRPr="00D179A3">
        <w:rPr>
          <w:rStyle w:val="Hervorhebung"/>
          <w:lang w:val="en-GB"/>
        </w:rPr>
        <w:t>dolor</w:t>
      </w:r>
      <w:proofErr w:type="spellEnd"/>
      <w:r w:rsidRPr="00D179A3">
        <w:rPr>
          <w:rStyle w:val="Hervorhebung"/>
          <w:lang w:val="en-GB"/>
        </w:rPr>
        <w:t xml:space="preserve"> sit </w:t>
      </w:r>
      <w:proofErr w:type="spellStart"/>
      <w:r w:rsidRPr="00D179A3">
        <w:rPr>
          <w:rStyle w:val="Hervorhebung"/>
          <w:lang w:val="en-GB"/>
        </w:rPr>
        <w:t>amet</w:t>
      </w:r>
      <w:proofErr w:type="spellEnd"/>
      <w:r w:rsidRPr="00D179A3">
        <w:rPr>
          <w:rStyle w:val="Hervorhebung"/>
          <w:lang w:val="en-GB"/>
        </w:rPr>
        <w:t xml:space="preserve">, </w:t>
      </w:r>
      <w:proofErr w:type="spellStart"/>
      <w:r w:rsidRPr="00D179A3">
        <w:rPr>
          <w:rStyle w:val="Hervorhebung"/>
          <w:lang w:val="en-GB"/>
        </w:rPr>
        <w:t>consetetur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sadipscing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elitr</w:t>
      </w:r>
      <w:proofErr w:type="spellEnd"/>
      <w:r w:rsidRPr="00D179A3">
        <w:rPr>
          <w:rStyle w:val="Hervorhebung"/>
          <w:lang w:val="en-GB"/>
        </w:rPr>
        <w:t xml:space="preserve">, </w:t>
      </w:r>
      <w:proofErr w:type="spellStart"/>
      <w:r w:rsidRPr="00D179A3">
        <w:rPr>
          <w:rStyle w:val="Hervorhebung"/>
          <w:lang w:val="en-GB"/>
        </w:rPr>
        <w:t>sed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diam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nonumy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eirmod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tempor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invidunt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ut</w:t>
      </w:r>
      <w:proofErr w:type="spellEnd"/>
      <w:r w:rsidRPr="00D179A3">
        <w:rPr>
          <w:rStyle w:val="Hervorhebung"/>
          <w:lang w:val="en-GB"/>
        </w:rPr>
        <w:t xml:space="preserve"> labore et dolore magna </w:t>
      </w:r>
      <w:proofErr w:type="spellStart"/>
      <w:r w:rsidRPr="00D179A3">
        <w:rPr>
          <w:rStyle w:val="Hervorhebung"/>
          <w:lang w:val="en-GB"/>
        </w:rPr>
        <w:t>aliquyam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erat</w:t>
      </w:r>
      <w:proofErr w:type="spellEnd"/>
      <w:r w:rsidRPr="00D179A3">
        <w:rPr>
          <w:rStyle w:val="Hervorhebung"/>
          <w:lang w:val="en-GB"/>
        </w:rPr>
        <w:t xml:space="preserve">, </w:t>
      </w:r>
      <w:proofErr w:type="spellStart"/>
      <w:r w:rsidRPr="00D179A3">
        <w:rPr>
          <w:rStyle w:val="Hervorhebung"/>
          <w:lang w:val="en-GB"/>
        </w:rPr>
        <w:t>sed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diam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voluptua</w:t>
      </w:r>
      <w:proofErr w:type="spellEnd"/>
      <w:r w:rsidRPr="00D179A3">
        <w:rPr>
          <w:rStyle w:val="Hervorhebung"/>
          <w:lang w:val="en-GB"/>
        </w:rPr>
        <w:t xml:space="preserve">. At </w:t>
      </w:r>
      <w:proofErr w:type="spellStart"/>
      <w:r w:rsidRPr="00D179A3">
        <w:rPr>
          <w:rStyle w:val="Hervorhebung"/>
          <w:lang w:val="en-GB"/>
        </w:rPr>
        <w:t>vero</w:t>
      </w:r>
      <w:proofErr w:type="spellEnd"/>
      <w:r w:rsidRPr="00D179A3">
        <w:rPr>
          <w:rStyle w:val="Hervorhebung"/>
          <w:lang w:val="en-GB"/>
        </w:rPr>
        <w:t xml:space="preserve"> </w:t>
      </w:r>
      <w:proofErr w:type="spellStart"/>
      <w:r w:rsidRPr="00D179A3">
        <w:rPr>
          <w:rStyle w:val="Hervorhebung"/>
          <w:lang w:val="en-GB"/>
        </w:rPr>
        <w:t>eos</w:t>
      </w:r>
      <w:proofErr w:type="spellEnd"/>
      <w:r w:rsidRPr="00D179A3">
        <w:rPr>
          <w:rStyle w:val="Hervorhebung"/>
          <w:lang w:val="en-GB"/>
        </w:rPr>
        <w:t xml:space="preserve"> </w:t>
      </w:r>
      <w:r w:rsidR="000D2892" w:rsidRPr="00D179A3">
        <w:rPr>
          <w:rStyle w:val="Hervorhebung"/>
          <w:lang w:val="en-GB"/>
        </w:rPr>
        <w:t>…</w:t>
      </w:r>
    </w:p>
    <w:p w14:paraId="3A14BABD" w14:textId="77777777" w:rsidR="00040150" w:rsidRPr="00D179A3" w:rsidRDefault="00040150" w:rsidP="00040150">
      <w:pPr>
        <w:rPr>
          <w:sz w:val="20"/>
          <w:szCs w:val="20"/>
          <w:lang w:val="en-GB"/>
        </w:rPr>
      </w:pPr>
    </w:p>
    <w:p w14:paraId="484CAF37" w14:textId="1C690025" w:rsidR="00040150" w:rsidRPr="00D179A3" w:rsidRDefault="00040150" w:rsidP="00040150">
      <w:pPr>
        <w:pBdr>
          <w:top w:val="single" w:sz="4" w:space="1" w:color="auto"/>
          <w:bottom w:val="single" w:sz="4" w:space="1" w:color="auto"/>
        </w:pBdr>
        <w:rPr>
          <w:sz w:val="20"/>
          <w:szCs w:val="20"/>
          <w:lang w:val="en-GB"/>
        </w:rPr>
      </w:pPr>
      <w:r w:rsidRPr="00D179A3">
        <w:rPr>
          <w:sz w:val="20"/>
          <w:szCs w:val="20"/>
          <w:lang w:val="en-GB"/>
        </w:rPr>
        <w:t xml:space="preserve">Keywords: </w:t>
      </w:r>
      <w:r w:rsidR="00A52726" w:rsidRPr="00D179A3">
        <w:rPr>
          <w:sz w:val="20"/>
          <w:szCs w:val="20"/>
          <w:lang w:val="en-GB"/>
        </w:rPr>
        <w:t>(max.</w:t>
      </w:r>
      <w:r w:rsidR="00B23F40" w:rsidRPr="00D179A3">
        <w:rPr>
          <w:sz w:val="20"/>
          <w:szCs w:val="20"/>
          <w:lang w:val="en-GB"/>
        </w:rPr>
        <w:t xml:space="preserve"> 5)</w:t>
      </w:r>
    </w:p>
    <w:p w14:paraId="40EAA08E" w14:textId="6790BD16" w:rsidR="00040150" w:rsidRPr="00D179A3" w:rsidRDefault="002159C9" w:rsidP="00040150">
      <w:pPr>
        <w:pStyle w:val="berschrift3"/>
        <w:rPr>
          <w:lang w:val="en-GB"/>
        </w:rPr>
      </w:pPr>
      <w:r w:rsidRPr="00D179A3">
        <w:rPr>
          <w:lang w:val="en-GB"/>
        </w:rPr>
        <w:t>Introduction</w:t>
      </w:r>
    </w:p>
    <w:p w14:paraId="041E3DAF" w14:textId="00F2390E" w:rsidR="00040150" w:rsidRPr="00D179A3" w:rsidRDefault="00040150" w:rsidP="00040150">
      <w:pPr>
        <w:rPr>
          <w:lang w:val="en-GB"/>
        </w:rPr>
      </w:pPr>
      <w:r w:rsidRPr="00D179A3">
        <w:rPr>
          <w:lang w:val="en-GB"/>
        </w:rPr>
        <w:t xml:space="preserve">Lorem ipsum </w:t>
      </w:r>
      <w:proofErr w:type="spellStart"/>
      <w:r w:rsidRPr="00D179A3">
        <w:rPr>
          <w:lang w:val="en-GB"/>
        </w:rPr>
        <w:t>dolor</w:t>
      </w:r>
      <w:proofErr w:type="spellEnd"/>
      <w:r w:rsidRPr="00D179A3">
        <w:rPr>
          <w:lang w:val="en-GB"/>
        </w:rPr>
        <w:t xml:space="preserve"> sit </w:t>
      </w:r>
      <w:proofErr w:type="spellStart"/>
      <w:r w:rsidRPr="00D179A3">
        <w:rPr>
          <w:lang w:val="en-GB"/>
        </w:rPr>
        <w:t>amet</w:t>
      </w:r>
      <w:proofErr w:type="spellEnd"/>
      <w:r w:rsidRPr="00D179A3">
        <w:rPr>
          <w:lang w:val="en-GB"/>
        </w:rPr>
        <w:t xml:space="preserve">, </w:t>
      </w:r>
      <w:proofErr w:type="spellStart"/>
      <w:r w:rsidRPr="00D179A3">
        <w:rPr>
          <w:lang w:val="en-GB"/>
        </w:rPr>
        <w:t>consetetur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sadipscing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elitr</w:t>
      </w:r>
      <w:proofErr w:type="spellEnd"/>
      <w:r w:rsidRPr="00D179A3">
        <w:rPr>
          <w:lang w:val="en-GB"/>
        </w:rPr>
        <w:t xml:space="preserve">, </w:t>
      </w:r>
      <w:proofErr w:type="spellStart"/>
      <w:r w:rsidRPr="00D179A3">
        <w:rPr>
          <w:lang w:val="en-GB"/>
        </w:rPr>
        <w:t>sed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diam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nonumy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eirmod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tempor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invidunt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ut</w:t>
      </w:r>
      <w:proofErr w:type="spellEnd"/>
      <w:r w:rsidRPr="00D179A3">
        <w:rPr>
          <w:lang w:val="en-GB"/>
        </w:rPr>
        <w:t xml:space="preserve"> labore et dolore magna </w:t>
      </w:r>
      <w:proofErr w:type="spellStart"/>
      <w:r w:rsidRPr="00D179A3">
        <w:rPr>
          <w:lang w:val="en-GB"/>
        </w:rPr>
        <w:t>aliquyam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erat</w:t>
      </w:r>
      <w:proofErr w:type="spellEnd"/>
      <w:r w:rsidRPr="00D179A3">
        <w:rPr>
          <w:lang w:val="en-GB"/>
        </w:rPr>
        <w:t xml:space="preserve"> </w:t>
      </w:r>
      <w:r w:rsidR="00527457" w:rsidRPr="00D179A3">
        <w:rPr>
          <w:lang w:val="en-GB"/>
        </w:rPr>
        <w:t>…</w:t>
      </w:r>
    </w:p>
    <w:p w14:paraId="17310ABD" w14:textId="2B1EBAA7" w:rsidR="00040150" w:rsidRPr="00D179A3" w:rsidRDefault="009102C9" w:rsidP="00040150">
      <w:pPr>
        <w:pStyle w:val="berschrift3"/>
        <w:rPr>
          <w:lang w:val="en-GB"/>
        </w:rPr>
      </w:pPr>
      <w:r w:rsidRPr="00D179A3">
        <w:rPr>
          <w:lang w:val="en-GB"/>
        </w:rPr>
        <w:t>Didactic considerations</w:t>
      </w:r>
    </w:p>
    <w:p w14:paraId="4F75B5EC" w14:textId="67836EAD" w:rsidR="002110EA" w:rsidRPr="00D179A3" w:rsidRDefault="00040150" w:rsidP="002110EA">
      <w:pPr>
        <w:rPr>
          <w:lang w:val="en-GB"/>
        </w:rPr>
      </w:pPr>
      <w:r w:rsidRPr="00D179A3">
        <w:rPr>
          <w:lang w:val="en-GB"/>
        </w:rPr>
        <w:t xml:space="preserve">Lorem ipsum </w:t>
      </w:r>
      <w:proofErr w:type="spellStart"/>
      <w:r w:rsidRPr="00D179A3">
        <w:rPr>
          <w:lang w:val="en-GB"/>
        </w:rPr>
        <w:t>dolor</w:t>
      </w:r>
      <w:proofErr w:type="spellEnd"/>
      <w:r w:rsidRPr="00D179A3">
        <w:rPr>
          <w:lang w:val="en-GB"/>
        </w:rPr>
        <w:t xml:space="preserve"> sit </w:t>
      </w:r>
      <w:proofErr w:type="spellStart"/>
      <w:r w:rsidRPr="00D179A3">
        <w:rPr>
          <w:lang w:val="en-GB"/>
        </w:rPr>
        <w:t>amet</w:t>
      </w:r>
      <w:proofErr w:type="spellEnd"/>
      <w:r w:rsidRPr="00D179A3">
        <w:rPr>
          <w:lang w:val="en-GB"/>
        </w:rPr>
        <w:t xml:space="preserve">, </w:t>
      </w:r>
      <w:proofErr w:type="spellStart"/>
      <w:r w:rsidRPr="00D179A3">
        <w:rPr>
          <w:lang w:val="en-GB"/>
        </w:rPr>
        <w:t>consetetur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sadipscing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elitr</w:t>
      </w:r>
      <w:proofErr w:type="spellEnd"/>
      <w:r w:rsidRPr="00D179A3">
        <w:rPr>
          <w:lang w:val="en-GB"/>
        </w:rPr>
        <w:t xml:space="preserve">, </w:t>
      </w:r>
      <w:proofErr w:type="spellStart"/>
      <w:r w:rsidRPr="00D179A3">
        <w:rPr>
          <w:lang w:val="en-GB"/>
        </w:rPr>
        <w:t>sed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diam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nonumy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eirmod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tempor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invidunt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ut</w:t>
      </w:r>
      <w:proofErr w:type="spellEnd"/>
      <w:r w:rsidRPr="00D179A3">
        <w:rPr>
          <w:lang w:val="en-GB"/>
        </w:rPr>
        <w:t xml:space="preserve"> labore et dolore magna </w:t>
      </w:r>
      <w:proofErr w:type="spellStart"/>
      <w:r w:rsidRPr="00D179A3">
        <w:rPr>
          <w:lang w:val="en-GB"/>
        </w:rPr>
        <w:t>aliquyam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erat</w:t>
      </w:r>
      <w:proofErr w:type="spellEnd"/>
      <w:r w:rsidRPr="00D179A3">
        <w:rPr>
          <w:lang w:val="en-GB"/>
        </w:rPr>
        <w:t xml:space="preserve"> </w:t>
      </w:r>
      <w:bookmarkStart w:id="0" w:name="_Hlk84781466"/>
      <w:r w:rsidR="002110EA" w:rsidRPr="00D179A3">
        <w:rPr>
          <w:lang w:val="en-GB"/>
        </w:rPr>
        <w:t>…</w:t>
      </w:r>
    </w:p>
    <w:bookmarkEnd w:id="0"/>
    <w:p w14:paraId="4ECB0A61" w14:textId="28CF6810" w:rsidR="00AA1F57" w:rsidRPr="00D179A3" w:rsidRDefault="00C43F4E" w:rsidP="00AA1F57">
      <w:pPr>
        <w:pStyle w:val="berschrift3"/>
        <w:rPr>
          <w:lang w:val="en-GB"/>
        </w:rPr>
      </w:pPr>
      <w:r w:rsidRPr="00D179A3">
        <w:rPr>
          <w:lang w:val="en-GB"/>
        </w:rPr>
        <w:t>Conclusion</w:t>
      </w:r>
    </w:p>
    <w:p w14:paraId="23092BCD" w14:textId="3E630D6B" w:rsidR="00040150" w:rsidRPr="00D179A3" w:rsidRDefault="00040150" w:rsidP="00040150">
      <w:pPr>
        <w:rPr>
          <w:lang w:val="en-GB"/>
        </w:rPr>
      </w:pPr>
      <w:r w:rsidRPr="00D179A3">
        <w:rPr>
          <w:lang w:val="en-GB"/>
        </w:rPr>
        <w:t xml:space="preserve">Lorem ipsum </w:t>
      </w:r>
      <w:proofErr w:type="spellStart"/>
      <w:r w:rsidRPr="00D179A3">
        <w:rPr>
          <w:lang w:val="en-GB"/>
        </w:rPr>
        <w:t>dolor</w:t>
      </w:r>
      <w:proofErr w:type="spellEnd"/>
      <w:r w:rsidRPr="00D179A3">
        <w:rPr>
          <w:lang w:val="en-GB"/>
        </w:rPr>
        <w:t xml:space="preserve"> sit </w:t>
      </w:r>
      <w:proofErr w:type="spellStart"/>
      <w:r w:rsidRPr="00D179A3">
        <w:rPr>
          <w:lang w:val="en-GB"/>
        </w:rPr>
        <w:t>amet</w:t>
      </w:r>
      <w:proofErr w:type="spellEnd"/>
      <w:r w:rsidRPr="00D179A3">
        <w:rPr>
          <w:lang w:val="en-GB"/>
        </w:rPr>
        <w:t xml:space="preserve">, </w:t>
      </w:r>
      <w:proofErr w:type="spellStart"/>
      <w:r w:rsidRPr="00D179A3">
        <w:rPr>
          <w:lang w:val="en-GB"/>
        </w:rPr>
        <w:t>consetetur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sadipscing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elitr</w:t>
      </w:r>
      <w:proofErr w:type="spellEnd"/>
      <w:r w:rsidRPr="00D179A3">
        <w:rPr>
          <w:lang w:val="en-GB"/>
        </w:rPr>
        <w:t xml:space="preserve">, </w:t>
      </w:r>
      <w:proofErr w:type="spellStart"/>
      <w:r w:rsidRPr="00D179A3">
        <w:rPr>
          <w:lang w:val="en-GB"/>
        </w:rPr>
        <w:t>sed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diam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nonumy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eirmod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tempor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invidunt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ut</w:t>
      </w:r>
      <w:proofErr w:type="spellEnd"/>
      <w:r w:rsidRPr="00D179A3">
        <w:rPr>
          <w:lang w:val="en-GB"/>
        </w:rPr>
        <w:t xml:space="preserve"> labore et dolore magna </w:t>
      </w:r>
      <w:proofErr w:type="spellStart"/>
      <w:r w:rsidRPr="00D179A3">
        <w:rPr>
          <w:lang w:val="en-GB"/>
        </w:rPr>
        <w:t>aliquyam</w:t>
      </w:r>
      <w:proofErr w:type="spellEnd"/>
      <w:r w:rsidRPr="00D179A3">
        <w:rPr>
          <w:lang w:val="en-GB"/>
        </w:rPr>
        <w:t xml:space="preserve"> </w:t>
      </w:r>
      <w:proofErr w:type="spellStart"/>
      <w:r w:rsidRPr="00D179A3">
        <w:rPr>
          <w:lang w:val="en-GB"/>
        </w:rPr>
        <w:t>erat</w:t>
      </w:r>
      <w:proofErr w:type="spellEnd"/>
      <w:r w:rsidRPr="00D179A3">
        <w:rPr>
          <w:lang w:val="en-GB"/>
        </w:rPr>
        <w:t xml:space="preserve"> </w:t>
      </w:r>
      <w:r w:rsidR="000A76B4" w:rsidRPr="00D179A3">
        <w:rPr>
          <w:lang w:val="en-GB"/>
        </w:rPr>
        <w:t xml:space="preserve">… </w:t>
      </w:r>
    </w:p>
    <w:p w14:paraId="79069CD5" w14:textId="77777777" w:rsidR="00AA1F57" w:rsidRPr="00D179A3" w:rsidRDefault="00AA1F57" w:rsidP="00040150">
      <w:pPr>
        <w:rPr>
          <w:lang w:val="en-GB"/>
        </w:rPr>
      </w:pPr>
    </w:p>
    <w:p w14:paraId="258C6A1A" w14:textId="1AE12FCB" w:rsidR="00040150" w:rsidRPr="00D179A3" w:rsidRDefault="00752B43" w:rsidP="009B2D32">
      <w:pPr>
        <w:pStyle w:val="berschrift3"/>
        <w:numPr>
          <w:ilvl w:val="0"/>
          <w:numId w:val="0"/>
        </w:numPr>
        <w:spacing w:before="0" w:after="0"/>
        <w:ind w:left="425" w:hanging="425"/>
        <w:rPr>
          <w:lang w:val="en-GB"/>
        </w:rPr>
      </w:pPr>
      <w:r w:rsidRPr="00D179A3">
        <w:rPr>
          <w:lang w:val="en-GB"/>
        </w:rPr>
        <w:t>Literary references</w:t>
      </w:r>
      <w:r w:rsidR="002F3F0C" w:rsidRPr="00D179A3">
        <w:rPr>
          <w:lang w:val="en-GB"/>
        </w:rPr>
        <w:t xml:space="preserve"> (</w:t>
      </w:r>
      <w:r w:rsidRPr="00D179A3">
        <w:rPr>
          <w:lang w:val="en-GB"/>
        </w:rPr>
        <w:t>examples</w:t>
      </w:r>
      <w:r w:rsidR="002F3F0C" w:rsidRPr="00D179A3">
        <w:rPr>
          <w:lang w:val="en-GB"/>
        </w:rPr>
        <w:t>)</w:t>
      </w:r>
    </w:p>
    <w:p w14:paraId="6E0992BD" w14:textId="77777777" w:rsidR="002F3F0C" w:rsidRPr="00D179A3" w:rsidRDefault="002F3F0C" w:rsidP="002F3F0C">
      <w:pPr>
        <w:spacing w:line="240" w:lineRule="auto"/>
        <w:ind w:left="567" w:hanging="567"/>
        <w:rPr>
          <w:color w:val="3B3838" w:themeColor="background2" w:themeShade="40"/>
          <w:sz w:val="18"/>
          <w:szCs w:val="18"/>
          <w:lang w:val="en-GB"/>
        </w:rPr>
      </w:pPr>
      <w:proofErr w:type="spellStart"/>
      <w:r w:rsidRPr="00D179A3">
        <w:rPr>
          <w:color w:val="3B3838" w:themeColor="background2" w:themeShade="40"/>
          <w:sz w:val="18"/>
          <w:szCs w:val="18"/>
          <w:lang w:val="en-GB"/>
        </w:rPr>
        <w:t>Akišina</w:t>
      </w:r>
      <w:proofErr w:type="spellEnd"/>
      <w:r w:rsidRPr="00D179A3">
        <w:rPr>
          <w:color w:val="3B3838" w:themeColor="background2" w:themeShade="40"/>
          <w:sz w:val="18"/>
          <w:szCs w:val="18"/>
          <w:lang w:val="en-GB"/>
        </w:rPr>
        <w:t xml:space="preserve">, A. &amp; Kagan, O.= </w:t>
      </w:r>
      <w:proofErr w:type="spellStart"/>
      <w:r w:rsidRPr="00D179A3">
        <w:rPr>
          <w:color w:val="3B3838" w:themeColor="background2" w:themeShade="40"/>
          <w:sz w:val="18"/>
          <w:szCs w:val="18"/>
          <w:lang w:val="en-GB"/>
        </w:rPr>
        <w:t>Акишина</w:t>
      </w:r>
      <w:proofErr w:type="spellEnd"/>
      <w:r w:rsidRPr="00D179A3">
        <w:rPr>
          <w:color w:val="3B3838" w:themeColor="background2" w:themeShade="40"/>
          <w:sz w:val="18"/>
          <w:szCs w:val="18"/>
          <w:lang w:val="en-GB"/>
        </w:rPr>
        <w:t xml:space="preserve">, А. &amp; </w:t>
      </w:r>
      <w:proofErr w:type="spellStart"/>
      <w:r w:rsidRPr="00D179A3">
        <w:rPr>
          <w:color w:val="3B3838" w:themeColor="background2" w:themeShade="40"/>
          <w:sz w:val="18"/>
          <w:szCs w:val="18"/>
          <w:lang w:val="en-GB"/>
        </w:rPr>
        <w:t>Каган</w:t>
      </w:r>
      <w:proofErr w:type="spellEnd"/>
      <w:r w:rsidRPr="00D179A3">
        <w:rPr>
          <w:color w:val="3B3838" w:themeColor="background2" w:themeShade="40"/>
          <w:sz w:val="18"/>
          <w:szCs w:val="18"/>
          <w:lang w:val="en-GB"/>
        </w:rPr>
        <w:t xml:space="preserve">, О. (2016).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Учимся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учить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: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Для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преподавателя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русского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языка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как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иностранного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.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Методы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,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приёмы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 xml:space="preserve">, </w:t>
      </w:r>
      <w:proofErr w:type="spellStart"/>
      <w:r w:rsidRPr="00D179A3">
        <w:rPr>
          <w:i/>
          <w:color w:val="3B3838" w:themeColor="background2" w:themeShade="40"/>
          <w:sz w:val="18"/>
          <w:szCs w:val="18"/>
          <w:lang w:val="en-GB"/>
        </w:rPr>
        <w:t>результаты</w:t>
      </w:r>
      <w:proofErr w:type="spellEnd"/>
      <w:r w:rsidRPr="00D179A3">
        <w:rPr>
          <w:i/>
          <w:color w:val="3B3838" w:themeColor="background2" w:themeShade="40"/>
          <w:sz w:val="18"/>
          <w:szCs w:val="18"/>
          <w:lang w:val="en-GB"/>
        </w:rPr>
        <w:t>.</w:t>
      </w:r>
      <w:r w:rsidRPr="00D179A3">
        <w:rPr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D179A3">
        <w:rPr>
          <w:color w:val="3B3838" w:themeColor="background2" w:themeShade="40"/>
          <w:sz w:val="18"/>
          <w:szCs w:val="18"/>
          <w:lang w:val="en-GB"/>
        </w:rPr>
        <w:t>Русский</w:t>
      </w:r>
      <w:proofErr w:type="spellEnd"/>
      <w:r w:rsidRPr="00D179A3">
        <w:rPr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D179A3">
        <w:rPr>
          <w:color w:val="3B3838" w:themeColor="background2" w:themeShade="40"/>
          <w:sz w:val="18"/>
          <w:szCs w:val="18"/>
          <w:lang w:val="en-GB"/>
        </w:rPr>
        <w:t>язык</w:t>
      </w:r>
      <w:proofErr w:type="spellEnd"/>
      <w:r w:rsidRPr="00D179A3">
        <w:rPr>
          <w:color w:val="3B3838" w:themeColor="background2" w:themeShade="40"/>
          <w:sz w:val="18"/>
          <w:szCs w:val="18"/>
          <w:lang w:val="en-GB"/>
        </w:rPr>
        <w:t>.</w:t>
      </w:r>
    </w:p>
    <w:p w14:paraId="004F4BA2" w14:textId="77777777" w:rsidR="002F3F0C" w:rsidRPr="007E35D3" w:rsidRDefault="002F3F0C" w:rsidP="002F3F0C">
      <w:pPr>
        <w:ind w:left="567" w:hanging="567"/>
        <w:rPr>
          <w:sz w:val="18"/>
          <w:szCs w:val="18"/>
          <w:lang w:val="de-AT"/>
        </w:rPr>
      </w:pPr>
      <w:r w:rsidRPr="00D179A3">
        <w:rPr>
          <w:sz w:val="18"/>
          <w:szCs w:val="18"/>
          <w:lang w:val="en-GB"/>
        </w:rPr>
        <w:t xml:space="preserve">Azimov, Ė. = </w:t>
      </w:r>
      <w:proofErr w:type="spellStart"/>
      <w:r w:rsidRPr="00D179A3">
        <w:rPr>
          <w:sz w:val="18"/>
          <w:szCs w:val="18"/>
          <w:lang w:val="en-GB"/>
        </w:rPr>
        <w:t>Азимов</w:t>
      </w:r>
      <w:proofErr w:type="spellEnd"/>
      <w:r w:rsidRPr="00D179A3">
        <w:rPr>
          <w:sz w:val="18"/>
          <w:szCs w:val="18"/>
          <w:lang w:val="en-GB"/>
        </w:rPr>
        <w:t xml:space="preserve">, Э. (2012). </w:t>
      </w:r>
      <w:proofErr w:type="spellStart"/>
      <w:r w:rsidRPr="00D179A3">
        <w:rPr>
          <w:i/>
          <w:sz w:val="18"/>
          <w:szCs w:val="18"/>
          <w:lang w:val="en-GB"/>
        </w:rPr>
        <w:t>Информационно-коммуникационные</w:t>
      </w:r>
      <w:proofErr w:type="spellEnd"/>
      <w:r w:rsidRPr="00D179A3">
        <w:rPr>
          <w:i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sz w:val="18"/>
          <w:szCs w:val="18"/>
          <w:lang w:val="en-GB"/>
        </w:rPr>
        <w:t>технологии</w:t>
      </w:r>
      <w:proofErr w:type="spellEnd"/>
      <w:r w:rsidRPr="00D179A3">
        <w:rPr>
          <w:i/>
          <w:sz w:val="18"/>
          <w:szCs w:val="18"/>
          <w:lang w:val="en-GB"/>
        </w:rPr>
        <w:t xml:space="preserve"> в </w:t>
      </w:r>
      <w:proofErr w:type="spellStart"/>
      <w:r w:rsidRPr="00D179A3">
        <w:rPr>
          <w:i/>
          <w:sz w:val="18"/>
          <w:szCs w:val="18"/>
          <w:lang w:val="en-GB"/>
        </w:rPr>
        <w:t>преподавании</w:t>
      </w:r>
      <w:proofErr w:type="spellEnd"/>
      <w:r w:rsidRPr="00D179A3">
        <w:rPr>
          <w:i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sz w:val="18"/>
          <w:szCs w:val="18"/>
          <w:lang w:val="en-GB"/>
        </w:rPr>
        <w:t>русского</w:t>
      </w:r>
      <w:proofErr w:type="spellEnd"/>
      <w:r w:rsidRPr="00D179A3">
        <w:rPr>
          <w:i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sz w:val="18"/>
          <w:szCs w:val="18"/>
          <w:lang w:val="en-GB"/>
        </w:rPr>
        <w:t>языка</w:t>
      </w:r>
      <w:proofErr w:type="spellEnd"/>
      <w:r w:rsidRPr="00D179A3">
        <w:rPr>
          <w:i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sz w:val="18"/>
          <w:szCs w:val="18"/>
          <w:lang w:val="en-GB"/>
        </w:rPr>
        <w:t>как</w:t>
      </w:r>
      <w:proofErr w:type="spellEnd"/>
      <w:r w:rsidRPr="00D179A3">
        <w:rPr>
          <w:i/>
          <w:sz w:val="18"/>
          <w:szCs w:val="18"/>
          <w:lang w:val="en-GB"/>
        </w:rPr>
        <w:t xml:space="preserve"> </w:t>
      </w:r>
      <w:proofErr w:type="spellStart"/>
      <w:r w:rsidRPr="00D179A3">
        <w:rPr>
          <w:i/>
          <w:sz w:val="18"/>
          <w:szCs w:val="18"/>
          <w:lang w:val="en-GB"/>
        </w:rPr>
        <w:t>иностранного</w:t>
      </w:r>
      <w:proofErr w:type="spellEnd"/>
      <w:r w:rsidRPr="00D179A3">
        <w:rPr>
          <w:i/>
          <w:sz w:val="18"/>
          <w:szCs w:val="18"/>
          <w:lang w:val="en-GB"/>
        </w:rPr>
        <w:t xml:space="preserve">: </w:t>
      </w:r>
      <w:proofErr w:type="spellStart"/>
      <w:r w:rsidRPr="00D179A3">
        <w:rPr>
          <w:i/>
          <w:sz w:val="18"/>
          <w:szCs w:val="18"/>
          <w:lang w:val="en-GB"/>
        </w:rPr>
        <w:t>Методы</w:t>
      </w:r>
      <w:proofErr w:type="spellEnd"/>
      <w:r w:rsidRPr="00D179A3">
        <w:rPr>
          <w:i/>
          <w:sz w:val="18"/>
          <w:szCs w:val="18"/>
          <w:lang w:val="en-GB"/>
        </w:rPr>
        <w:t xml:space="preserve">, </w:t>
      </w:r>
      <w:proofErr w:type="spellStart"/>
      <w:r w:rsidRPr="00D179A3">
        <w:rPr>
          <w:i/>
          <w:sz w:val="18"/>
          <w:szCs w:val="18"/>
          <w:lang w:val="en-GB"/>
        </w:rPr>
        <w:t>приёмы</w:t>
      </w:r>
      <w:proofErr w:type="spellEnd"/>
      <w:r w:rsidRPr="00D179A3">
        <w:rPr>
          <w:i/>
          <w:sz w:val="18"/>
          <w:szCs w:val="18"/>
          <w:lang w:val="en-GB"/>
        </w:rPr>
        <w:t xml:space="preserve">, </w:t>
      </w:r>
      <w:proofErr w:type="spellStart"/>
      <w:r w:rsidRPr="00D179A3">
        <w:rPr>
          <w:i/>
          <w:sz w:val="18"/>
          <w:szCs w:val="18"/>
          <w:lang w:val="en-GB"/>
        </w:rPr>
        <w:t>результаты</w:t>
      </w:r>
      <w:proofErr w:type="spellEnd"/>
      <w:r w:rsidRPr="00D179A3">
        <w:rPr>
          <w:i/>
          <w:sz w:val="18"/>
          <w:szCs w:val="18"/>
          <w:lang w:val="en-GB"/>
        </w:rPr>
        <w:t>.</w:t>
      </w:r>
      <w:r w:rsidRPr="00D179A3">
        <w:rPr>
          <w:sz w:val="18"/>
          <w:szCs w:val="18"/>
          <w:lang w:val="en-GB"/>
        </w:rPr>
        <w:t xml:space="preserve"> </w:t>
      </w:r>
      <w:proofErr w:type="spellStart"/>
      <w:r w:rsidRPr="00D179A3">
        <w:rPr>
          <w:sz w:val="18"/>
          <w:szCs w:val="18"/>
          <w:lang w:val="en-GB"/>
        </w:rPr>
        <w:t>Русский</w:t>
      </w:r>
      <w:proofErr w:type="spellEnd"/>
      <w:r w:rsidRPr="007E35D3">
        <w:rPr>
          <w:sz w:val="18"/>
          <w:szCs w:val="18"/>
          <w:lang w:val="de-AT"/>
        </w:rPr>
        <w:t xml:space="preserve"> </w:t>
      </w:r>
      <w:proofErr w:type="spellStart"/>
      <w:r w:rsidRPr="00D179A3">
        <w:rPr>
          <w:sz w:val="18"/>
          <w:szCs w:val="18"/>
          <w:lang w:val="en-GB"/>
        </w:rPr>
        <w:t>язык</w:t>
      </w:r>
      <w:proofErr w:type="spellEnd"/>
      <w:r w:rsidRPr="007E35D3">
        <w:rPr>
          <w:sz w:val="18"/>
          <w:szCs w:val="18"/>
          <w:lang w:val="de-AT"/>
        </w:rPr>
        <w:t>.</w:t>
      </w:r>
    </w:p>
    <w:p w14:paraId="7D1539C6" w14:textId="77777777" w:rsidR="002F3F0C" w:rsidRPr="007E35D3" w:rsidRDefault="002F3F0C" w:rsidP="002F3F0C">
      <w:pPr>
        <w:ind w:left="567" w:hanging="567"/>
        <w:rPr>
          <w:sz w:val="18"/>
          <w:szCs w:val="18"/>
          <w:lang w:val="de-AT"/>
        </w:rPr>
      </w:pPr>
      <w:r w:rsidRPr="007E35D3">
        <w:rPr>
          <w:sz w:val="18"/>
          <w:szCs w:val="18"/>
          <w:lang w:val="de-AT"/>
        </w:rPr>
        <w:t xml:space="preserve">Bühl, A. (2019). </w:t>
      </w:r>
      <w:r w:rsidRPr="007E35D3">
        <w:rPr>
          <w:i/>
          <w:sz w:val="18"/>
          <w:szCs w:val="18"/>
          <w:lang w:val="de-AT"/>
        </w:rPr>
        <w:t>SPSS:</w:t>
      </w:r>
      <w:r w:rsidRPr="007E35D3">
        <w:rPr>
          <w:sz w:val="18"/>
          <w:szCs w:val="18"/>
          <w:lang w:val="de-AT"/>
        </w:rPr>
        <w:t xml:space="preserve"> </w:t>
      </w:r>
      <w:r w:rsidRPr="007E35D3">
        <w:rPr>
          <w:i/>
          <w:sz w:val="18"/>
          <w:szCs w:val="18"/>
          <w:lang w:val="de-AT"/>
        </w:rPr>
        <w:t>Einführung in die moderne Datenanalyse ab SPSS 25.</w:t>
      </w:r>
      <w:r w:rsidRPr="007E35D3">
        <w:rPr>
          <w:sz w:val="18"/>
          <w:szCs w:val="18"/>
          <w:lang w:val="de-AT"/>
        </w:rPr>
        <w:t xml:space="preserve"> Pearson.</w:t>
      </w:r>
    </w:p>
    <w:p w14:paraId="32565C6A" w14:textId="77777777" w:rsidR="002F3F0C" w:rsidRPr="00D179A3" w:rsidRDefault="002F3F0C" w:rsidP="002F3F0C">
      <w:pPr>
        <w:ind w:left="567" w:hanging="567"/>
        <w:rPr>
          <w:sz w:val="18"/>
          <w:szCs w:val="18"/>
          <w:lang w:val="en-GB"/>
        </w:rPr>
      </w:pPr>
      <w:r w:rsidRPr="007E35D3">
        <w:rPr>
          <w:sz w:val="18"/>
          <w:szCs w:val="18"/>
          <w:lang w:val="de-AT"/>
        </w:rPr>
        <w:t xml:space="preserve">Büsching, N. &amp; Breiter, A. (2011). </w:t>
      </w:r>
      <w:r w:rsidRPr="007E35D3">
        <w:rPr>
          <w:i/>
          <w:sz w:val="18"/>
          <w:szCs w:val="18"/>
          <w:lang w:val="de-AT"/>
        </w:rPr>
        <w:t>Ergebnisse der Befragungen von Schulen und Lehrkräften zum Themenbereich Digitale Medien.</w:t>
      </w:r>
      <w:r w:rsidRPr="007E35D3">
        <w:rPr>
          <w:sz w:val="18"/>
          <w:szCs w:val="18"/>
          <w:lang w:val="de-AT"/>
        </w:rPr>
        <w:t xml:space="preserve"> </w:t>
      </w:r>
      <w:proofErr w:type="spellStart"/>
      <w:r w:rsidRPr="00D179A3">
        <w:rPr>
          <w:sz w:val="18"/>
          <w:szCs w:val="18"/>
          <w:lang w:val="en-GB"/>
        </w:rPr>
        <w:t>Institut</w:t>
      </w:r>
      <w:proofErr w:type="spellEnd"/>
      <w:r w:rsidRPr="00D179A3">
        <w:rPr>
          <w:sz w:val="18"/>
          <w:szCs w:val="18"/>
          <w:lang w:val="en-GB"/>
        </w:rPr>
        <w:t xml:space="preserve"> </w:t>
      </w:r>
      <w:proofErr w:type="spellStart"/>
      <w:r w:rsidRPr="00D179A3">
        <w:rPr>
          <w:sz w:val="18"/>
          <w:szCs w:val="18"/>
          <w:lang w:val="en-GB"/>
        </w:rPr>
        <w:t>für</w:t>
      </w:r>
      <w:proofErr w:type="spellEnd"/>
      <w:r w:rsidRPr="00D179A3">
        <w:rPr>
          <w:sz w:val="18"/>
          <w:szCs w:val="18"/>
          <w:lang w:val="en-GB"/>
        </w:rPr>
        <w:t xml:space="preserve"> </w:t>
      </w:r>
      <w:proofErr w:type="spellStart"/>
      <w:r w:rsidRPr="00D179A3">
        <w:rPr>
          <w:sz w:val="18"/>
          <w:szCs w:val="18"/>
          <w:lang w:val="en-GB"/>
        </w:rPr>
        <w:t>Informationsmanagement</w:t>
      </w:r>
      <w:proofErr w:type="spellEnd"/>
      <w:r w:rsidRPr="00D179A3">
        <w:rPr>
          <w:sz w:val="18"/>
          <w:szCs w:val="18"/>
          <w:lang w:val="en-GB"/>
        </w:rPr>
        <w:t xml:space="preserve"> Bremen GmbH (</w:t>
      </w:r>
      <w:proofErr w:type="spellStart"/>
      <w:r w:rsidRPr="00D179A3">
        <w:rPr>
          <w:sz w:val="18"/>
          <w:szCs w:val="18"/>
          <w:lang w:val="en-GB"/>
        </w:rPr>
        <w:t>ifib</w:t>
      </w:r>
      <w:proofErr w:type="spellEnd"/>
      <w:r w:rsidRPr="00D179A3">
        <w:rPr>
          <w:sz w:val="18"/>
          <w:szCs w:val="18"/>
          <w:lang w:val="en-GB"/>
        </w:rPr>
        <w:t>).</w:t>
      </w:r>
    </w:p>
    <w:p w14:paraId="36241D8F" w14:textId="77777777" w:rsidR="002F3F0C" w:rsidRPr="00D179A3" w:rsidRDefault="002F3F0C" w:rsidP="002F3F0C">
      <w:pPr>
        <w:ind w:left="567" w:hanging="567"/>
        <w:rPr>
          <w:sz w:val="18"/>
          <w:szCs w:val="18"/>
          <w:lang w:val="en-GB"/>
        </w:rPr>
      </w:pPr>
      <w:proofErr w:type="spellStart"/>
      <w:r w:rsidRPr="00D179A3">
        <w:rPr>
          <w:sz w:val="18"/>
          <w:szCs w:val="18"/>
          <w:lang w:val="en-GB"/>
        </w:rPr>
        <w:t>Dörnyei</w:t>
      </w:r>
      <w:proofErr w:type="spellEnd"/>
      <w:r w:rsidRPr="00D179A3">
        <w:rPr>
          <w:sz w:val="18"/>
          <w:szCs w:val="18"/>
          <w:lang w:val="en-GB"/>
        </w:rPr>
        <w:t xml:space="preserve">, Z. (2001). </w:t>
      </w:r>
      <w:r w:rsidRPr="00D179A3">
        <w:rPr>
          <w:i/>
          <w:iCs/>
          <w:sz w:val="18"/>
          <w:szCs w:val="18"/>
          <w:lang w:val="en-GB"/>
        </w:rPr>
        <w:t>Motivational strategies in the language classroom</w:t>
      </w:r>
      <w:r w:rsidRPr="00D179A3">
        <w:rPr>
          <w:sz w:val="18"/>
          <w:szCs w:val="18"/>
          <w:lang w:val="en-GB"/>
        </w:rPr>
        <w:t>. Cambridge University Press.</w:t>
      </w:r>
    </w:p>
    <w:p w14:paraId="228EC2A1" w14:textId="77777777" w:rsidR="002F3F0C" w:rsidRPr="007E35D3" w:rsidRDefault="002F3F0C" w:rsidP="002F3F0C">
      <w:pPr>
        <w:ind w:left="567" w:hanging="567"/>
        <w:rPr>
          <w:sz w:val="18"/>
          <w:szCs w:val="18"/>
          <w:lang w:val="de-AT"/>
        </w:rPr>
      </w:pPr>
      <w:r w:rsidRPr="007E35D3">
        <w:rPr>
          <w:sz w:val="18"/>
          <w:szCs w:val="18"/>
          <w:lang w:val="de-AT"/>
        </w:rPr>
        <w:t xml:space="preserve">Raab-Steiner, E. &amp; Benesch, M. (2012). </w:t>
      </w:r>
      <w:r w:rsidRPr="007E35D3">
        <w:rPr>
          <w:i/>
          <w:sz w:val="18"/>
          <w:szCs w:val="18"/>
          <w:lang w:val="de-AT"/>
        </w:rPr>
        <w:t>Der Fragebogen: Von der Forschungsidee zur SPSS-Auswertung.</w:t>
      </w:r>
      <w:r w:rsidRPr="007E35D3">
        <w:rPr>
          <w:sz w:val="18"/>
          <w:szCs w:val="18"/>
          <w:lang w:val="de-AT"/>
        </w:rPr>
        <w:t xml:space="preserve"> Facultas.</w:t>
      </w:r>
    </w:p>
    <w:p w14:paraId="59CD5F7F" w14:textId="239E707A" w:rsidR="002F3F0C" w:rsidRPr="007E35D3" w:rsidRDefault="002F3F0C" w:rsidP="002F3F0C">
      <w:pPr>
        <w:pStyle w:val="KeinLeerraum"/>
        <w:spacing w:after="0"/>
        <w:rPr>
          <w:sz w:val="18"/>
          <w:szCs w:val="18"/>
          <w:lang w:val="de-AT"/>
        </w:rPr>
      </w:pPr>
      <w:r w:rsidRPr="007E35D3">
        <w:rPr>
          <w:sz w:val="18"/>
          <w:szCs w:val="18"/>
          <w:lang w:val="de-AT"/>
        </w:rPr>
        <w:lastRenderedPageBreak/>
        <w:t xml:space="preserve">Vygotskij, L. = </w:t>
      </w:r>
      <w:proofErr w:type="spellStart"/>
      <w:r w:rsidRPr="00D179A3">
        <w:rPr>
          <w:sz w:val="18"/>
          <w:szCs w:val="18"/>
          <w:lang w:val="en-GB"/>
        </w:rPr>
        <w:t>Выготский</w:t>
      </w:r>
      <w:proofErr w:type="spellEnd"/>
      <w:r w:rsidRPr="007E35D3">
        <w:rPr>
          <w:sz w:val="18"/>
          <w:szCs w:val="18"/>
          <w:lang w:val="de-AT"/>
        </w:rPr>
        <w:t xml:space="preserve">, </w:t>
      </w:r>
      <w:r w:rsidRPr="00D179A3">
        <w:rPr>
          <w:sz w:val="18"/>
          <w:szCs w:val="18"/>
          <w:lang w:val="en-GB"/>
        </w:rPr>
        <w:t>Л</w:t>
      </w:r>
      <w:r w:rsidRPr="007E35D3">
        <w:rPr>
          <w:sz w:val="18"/>
          <w:szCs w:val="18"/>
          <w:lang w:val="de-AT"/>
        </w:rPr>
        <w:t>.</w:t>
      </w:r>
      <w:r w:rsidRPr="00D179A3">
        <w:rPr>
          <w:sz w:val="18"/>
          <w:szCs w:val="18"/>
          <w:lang w:val="en-GB"/>
        </w:rPr>
        <w:t>С</w:t>
      </w:r>
      <w:r w:rsidRPr="007E35D3">
        <w:rPr>
          <w:sz w:val="18"/>
          <w:szCs w:val="18"/>
          <w:lang w:val="de-AT"/>
        </w:rPr>
        <w:t xml:space="preserve">. (2005). </w:t>
      </w:r>
      <w:proofErr w:type="spellStart"/>
      <w:r w:rsidRPr="00D179A3">
        <w:rPr>
          <w:i/>
          <w:iCs/>
          <w:sz w:val="18"/>
          <w:szCs w:val="18"/>
          <w:lang w:val="en-GB"/>
        </w:rPr>
        <w:t>Мышление</w:t>
      </w:r>
      <w:proofErr w:type="spellEnd"/>
      <w:r w:rsidRPr="007E35D3">
        <w:rPr>
          <w:i/>
          <w:iCs/>
          <w:sz w:val="18"/>
          <w:szCs w:val="18"/>
          <w:lang w:val="de-AT"/>
        </w:rPr>
        <w:t xml:space="preserve"> </w:t>
      </w:r>
      <w:r w:rsidRPr="00D179A3">
        <w:rPr>
          <w:i/>
          <w:iCs/>
          <w:sz w:val="18"/>
          <w:szCs w:val="18"/>
          <w:lang w:val="en-GB"/>
        </w:rPr>
        <w:t>и</w:t>
      </w:r>
      <w:r w:rsidRPr="007E35D3">
        <w:rPr>
          <w:i/>
          <w:iCs/>
          <w:sz w:val="18"/>
          <w:szCs w:val="18"/>
          <w:lang w:val="de-AT"/>
        </w:rPr>
        <w:t xml:space="preserve"> </w:t>
      </w:r>
      <w:proofErr w:type="spellStart"/>
      <w:r w:rsidRPr="00D179A3">
        <w:rPr>
          <w:i/>
          <w:iCs/>
          <w:sz w:val="18"/>
          <w:szCs w:val="18"/>
          <w:lang w:val="en-GB"/>
        </w:rPr>
        <w:t>Речь</w:t>
      </w:r>
      <w:proofErr w:type="spellEnd"/>
      <w:r w:rsidRPr="007E35D3">
        <w:rPr>
          <w:sz w:val="18"/>
          <w:szCs w:val="18"/>
          <w:lang w:val="de-AT"/>
        </w:rPr>
        <w:t xml:space="preserve">. </w:t>
      </w:r>
      <w:proofErr w:type="spellStart"/>
      <w:r w:rsidRPr="00D179A3">
        <w:rPr>
          <w:sz w:val="18"/>
          <w:szCs w:val="18"/>
          <w:lang w:val="en-GB"/>
        </w:rPr>
        <w:t>Лабиринт</w:t>
      </w:r>
      <w:proofErr w:type="spellEnd"/>
      <w:r w:rsidRPr="007E35D3">
        <w:rPr>
          <w:sz w:val="18"/>
          <w:szCs w:val="18"/>
          <w:lang w:val="de-AT"/>
        </w:rPr>
        <w:t>.</w:t>
      </w:r>
    </w:p>
    <w:p w14:paraId="104DB9F6" w14:textId="77777777" w:rsidR="0041061E" w:rsidRPr="007E35D3" w:rsidRDefault="0041061E" w:rsidP="002F3F0C">
      <w:pPr>
        <w:pStyle w:val="KeinLeerraum"/>
        <w:spacing w:after="0"/>
        <w:rPr>
          <w:sz w:val="22"/>
          <w:szCs w:val="22"/>
          <w:lang w:val="de-AT"/>
        </w:rPr>
      </w:pPr>
    </w:p>
    <w:p w14:paraId="288A9A99" w14:textId="7AF5CD4C" w:rsidR="009169C5" w:rsidRPr="00D179A3" w:rsidRDefault="00D918AD" w:rsidP="009169C5">
      <w:pPr>
        <w:pStyle w:val="berschrift3"/>
        <w:numPr>
          <w:ilvl w:val="0"/>
          <w:numId w:val="0"/>
        </w:numPr>
        <w:spacing w:before="0" w:after="0"/>
        <w:ind w:left="425" w:hanging="425"/>
        <w:rPr>
          <w:lang w:val="en-GB"/>
        </w:rPr>
      </w:pPr>
      <w:r w:rsidRPr="00D179A3">
        <w:rPr>
          <w:lang w:val="en-GB"/>
        </w:rPr>
        <w:t>Worksheet</w:t>
      </w:r>
    </w:p>
    <w:p w14:paraId="4B7EC8C9" w14:textId="69829F29" w:rsidR="002E54D9" w:rsidRPr="00D179A3" w:rsidRDefault="002E54D9" w:rsidP="004A34AB">
      <w:pPr>
        <w:rPr>
          <w:lang w:val="en-GB"/>
        </w:rPr>
      </w:pPr>
    </w:p>
    <w:p w14:paraId="5320E686" w14:textId="75961E50" w:rsidR="00C22F6B" w:rsidRPr="00D179A3" w:rsidRDefault="00D918AD" w:rsidP="004A34AB">
      <w:pPr>
        <w:rPr>
          <w:color w:val="1C72A8"/>
          <w:lang w:val="en-GB"/>
        </w:rPr>
      </w:pPr>
      <w:r w:rsidRPr="00D179A3">
        <w:rPr>
          <w:color w:val="1C72A8"/>
          <w:lang w:val="en-GB"/>
        </w:rPr>
        <w:t>Task</w:t>
      </w:r>
      <w:r w:rsidR="006177CA" w:rsidRPr="00D179A3">
        <w:rPr>
          <w:color w:val="1C72A8"/>
          <w:lang w:val="en-GB"/>
        </w:rPr>
        <w:t xml:space="preserve"> 1</w:t>
      </w:r>
    </w:p>
    <w:p w14:paraId="55BE0930" w14:textId="143A11E5" w:rsidR="006177CA" w:rsidRPr="00D179A3" w:rsidRDefault="006177CA" w:rsidP="004A34AB">
      <w:pPr>
        <w:rPr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022BA2" w:rsidRPr="00D179A3" w14:paraId="197600B9" w14:textId="77777777" w:rsidTr="007E5A83">
        <w:tc>
          <w:tcPr>
            <w:tcW w:w="2123" w:type="dxa"/>
            <w:shd w:val="clear" w:color="auto" w:fill="1C72A8"/>
          </w:tcPr>
          <w:p w14:paraId="74898D7A" w14:textId="6A80442E" w:rsidR="00022BA2" w:rsidRPr="00D179A3" w:rsidRDefault="00F66743" w:rsidP="007E5A83">
            <w:pPr>
              <w:pStyle w:val="Tabelle-ErsteReihe"/>
              <w:rPr>
                <w:lang w:val="en-GB"/>
              </w:rPr>
            </w:pPr>
            <w:r w:rsidRPr="00D179A3">
              <w:rPr>
                <w:lang w:val="en-GB"/>
              </w:rPr>
              <w:t>Example</w:t>
            </w:r>
            <w:r w:rsidR="007E5A83" w:rsidRPr="00D179A3">
              <w:rPr>
                <w:lang w:val="en-GB"/>
              </w:rPr>
              <w:t xml:space="preserve"> 1</w:t>
            </w:r>
          </w:p>
        </w:tc>
        <w:tc>
          <w:tcPr>
            <w:tcW w:w="2123" w:type="dxa"/>
            <w:shd w:val="clear" w:color="auto" w:fill="1C72A8"/>
          </w:tcPr>
          <w:p w14:paraId="5C057708" w14:textId="334FC3F6" w:rsidR="00022BA2" w:rsidRPr="00D179A3" w:rsidRDefault="00367A13" w:rsidP="007E5A83">
            <w:pPr>
              <w:pStyle w:val="Tabelle-ErsteReihe"/>
              <w:rPr>
                <w:lang w:val="en-GB"/>
              </w:rPr>
            </w:pPr>
            <w:r w:rsidRPr="00D179A3">
              <w:rPr>
                <w:lang w:val="en-GB"/>
              </w:rPr>
              <w:t>Example</w:t>
            </w:r>
            <w:r w:rsidR="007E5A83" w:rsidRPr="00D179A3">
              <w:rPr>
                <w:lang w:val="en-GB"/>
              </w:rPr>
              <w:t xml:space="preserve"> 2</w:t>
            </w:r>
          </w:p>
        </w:tc>
        <w:tc>
          <w:tcPr>
            <w:tcW w:w="2124" w:type="dxa"/>
            <w:shd w:val="clear" w:color="auto" w:fill="1C72A8"/>
          </w:tcPr>
          <w:p w14:paraId="58B45588" w14:textId="5F1BA57B" w:rsidR="00022BA2" w:rsidRPr="00D179A3" w:rsidRDefault="00BE0EFC" w:rsidP="007E5A83">
            <w:pPr>
              <w:pStyle w:val="Tabelle-ErsteReihe"/>
              <w:rPr>
                <w:lang w:val="en-GB"/>
              </w:rPr>
            </w:pPr>
            <w:r w:rsidRPr="00D179A3">
              <w:rPr>
                <w:lang w:val="en-GB"/>
              </w:rPr>
              <w:t>Example</w:t>
            </w:r>
            <w:r w:rsidR="007E5A83" w:rsidRPr="00D179A3">
              <w:rPr>
                <w:lang w:val="en-GB"/>
              </w:rPr>
              <w:t xml:space="preserve"> 3</w:t>
            </w:r>
          </w:p>
        </w:tc>
        <w:tc>
          <w:tcPr>
            <w:tcW w:w="2124" w:type="dxa"/>
            <w:shd w:val="clear" w:color="auto" w:fill="1C72A8"/>
          </w:tcPr>
          <w:p w14:paraId="19422444" w14:textId="3B0C4BE4" w:rsidR="00022BA2" w:rsidRPr="00D179A3" w:rsidRDefault="00D34973" w:rsidP="007E5A83">
            <w:pPr>
              <w:pStyle w:val="Tabelle-ErsteReihe"/>
              <w:rPr>
                <w:lang w:val="en-GB"/>
              </w:rPr>
            </w:pPr>
            <w:r w:rsidRPr="00D179A3">
              <w:rPr>
                <w:lang w:val="en-GB"/>
              </w:rPr>
              <w:t>Example</w:t>
            </w:r>
            <w:r w:rsidR="007E5A83" w:rsidRPr="00D179A3">
              <w:rPr>
                <w:lang w:val="en-GB"/>
              </w:rPr>
              <w:t xml:space="preserve"> 4</w:t>
            </w:r>
          </w:p>
        </w:tc>
      </w:tr>
      <w:tr w:rsidR="00022BA2" w:rsidRPr="00D179A3" w14:paraId="68FDFF7D" w14:textId="77777777" w:rsidTr="00022BA2">
        <w:tc>
          <w:tcPr>
            <w:tcW w:w="2123" w:type="dxa"/>
          </w:tcPr>
          <w:p w14:paraId="06340AEF" w14:textId="77777777" w:rsidR="00022BA2" w:rsidRPr="00D179A3" w:rsidRDefault="00022BA2" w:rsidP="004A34AB">
            <w:pPr>
              <w:rPr>
                <w:lang w:val="en-GB"/>
              </w:rPr>
            </w:pPr>
          </w:p>
        </w:tc>
        <w:tc>
          <w:tcPr>
            <w:tcW w:w="2123" w:type="dxa"/>
          </w:tcPr>
          <w:p w14:paraId="1594191E" w14:textId="77777777" w:rsidR="00022BA2" w:rsidRPr="00D179A3" w:rsidRDefault="00022BA2" w:rsidP="004A34AB">
            <w:pPr>
              <w:rPr>
                <w:lang w:val="en-GB"/>
              </w:rPr>
            </w:pPr>
          </w:p>
        </w:tc>
        <w:tc>
          <w:tcPr>
            <w:tcW w:w="2124" w:type="dxa"/>
          </w:tcPr>
          <w:p w14:paraId="6D944067" w14:textId="77777777" w:rsidR="00022BA2" w:rsidRPr="00D179A3" w:rsidRDefault="00022BA2" w:rsidP="004A34AB">
            <w:pPr>
              <w:rPr>
                <w:lang w:val="en-GB"/>
              </w:rPr>
            </w:pPr>
          </w:p>
        </w:tc>
        <w:tc>
          <w:tcPr>
            <w:tcW w:w="2124" w:type="dxa"/>
          </w:tcPr>
          <w:p w14:paraId="6B77AB92" w14:textId="77777777" w:rsidR="00022BA2" w:rsidRPr="00D179A3" w:rsidRDefault="00022BA2" w:rsidP="004A34AB">
            <w:pPr>
              <w:rPr>
                <w:lang w:val="en-GB"/>
              </w:rPr>
            </w:pPr>
          </w:p>
        </w:tc>
      </w:tr>
    </w:tbl>
    <w:p w14:paraId="12CD3E55" w14:textId="66DD08EF" w:rsidR="00022BA2" w:rsidRPr="00D179A3" w:rsidRDefault="00022BA2" w:rsidP="004A34AB">
      <w:pPr>
        <w:rPr>
          <w:lang w:val="en-GB"/>
        </w:rPr>
      </w:pPr>
    </w:p>
    <w:p w14:paraId="41236DB2" w14:textId="7B6437A2" w:rsidR="006177CA" w:rsidRPr="00D179A3" w:rsidRDefault="00F66743" w:rsidP="004A34AB">
      <w:pPr>
        <w:rPr>
          <w:color w:val="1C72A8"/>
          <w:lang w:val="en-GB"/>
        </w:rPr>
      </w:pPr>
      <w:r w:rsidRPr="00D179A3">
        <w:rPr>
          <w:color w:val="1C72A8"/>
          <w:lang w:val="en-GB"/>
        </w:rPr>
        <w:t>Task</w:t>
      </w:r>
      <w:r w:rsidR="006177CA" w:rsidRPr="00D179A3">
        <w:rPr>
          <w:color w:val="1C72A8"/>
          <w:lang w:val="en-GB"/>
        </w:rPr>
        <w:t xml:space="preserve"> 2</w:t>
      </w:r>
    </w:p>
    <w:p w14:paraId="4562B015" w14:textId="61553310" w:rsidR="006177CA" w:rsidRPr="00D179A3" w:rsidRDefault="00022BA2" w:rsidP="004A34AB">
      <w:pPr>
        <w:rPr>
          <w:lang w:val="en-GB"/>
        </w:rPr>
      </w:pPr>
      <w:r w:rsidRPr="00D179A3">
        <w:rPr>
          <w:noProof/>
          <w:shd w:val="clear" w:color="auto" w:fill="auto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4C5AE" wp14:editId="48B062C4">
                <wp:simplePos x="0" y="0"/>
                <wp:positionH relativeFrom="margin">
                  <wp:align>center</wp:align>
                </wp:positionH>
                <wp:positionV relativeFrom="paragraph">
                  <wp:posOffset>103243</wp:posOffset>
                </wp:positionV>
                <wp:extent cx="1788459" cy="1044388"/>
                <wp:effectExtent l="0" t="0" r="21590" b="2286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459" cy="10443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41E5B" id="Abgerundetes Rechteck 2" o:spid="_x0000_s1026" style="position:absolute;margin-left:0;margin-top:8.15pt;width:140.8pt;height:82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" fillcolor="white [3201]" strokecolor="#4472c4 [3204]" strokeweight="1pt">
                <v:stroke joinstyle="miter"/>
                <w10:wrap anchorx="margin"/>
              </v:roundrect>
            </w:pict>
          </mc:Fallback>
        </mc:AlternateContent>
      </w:r>
    </w:p>
    <w:p w14:paraId="175B8688" w14:textId="2CA24AED" w:rsidR="00022BA2" w:rsidRPr="00D179A3" w:rsidRDefault="00022BA2" w:rsidP="004A34AB">
      <w:pPr>
        <w:rPr>
          <w:lang w:val="en-GB"/>
        </w:rPr>
      </w:pPr>
    </w:p>
    <w:p w14:paraId="69213658" w14:textId="3A2EBC6A" w:rsidR="00022BA2" w:rsidRPr="00D179A3" w:rsidRDefault="00022BA2" w:rsidP="004A34AB">
      <w:pPr>
        <w:rPr>
          <w:color w:val="auto"/>
          <w:lang w:val="en-GB"/>
        </w:rPr>
      </w:pPr>
    </w:p>
    <w:p w14:paraId="2DFEFE4F" w14:textId="2A6EE156" w:rsidR="00022BA2" w:rsidRPr="00D179A3" w:rsidRDefault="00022BA2" w:rsidP="004A34AB">
      <w:pPr>
        <w:rPr>
          <w:lang w:val="en-GB"/>
        </w:rPr>
      </w:pPr>
    </w:p>
    <w:p w14:paraId="7AC76267" w14:textId="77777777" w:rsidR="00022BA2" w:rsidRPr="00D179A3" w:rsidRDefault="00022BA2" w:rsidP="004A34AB">
      <w:pPr>
        <w:rPr>
          <w:lang w:val="en-GB"/>
        </w:rPr>
      </w:pPr>
    </w:p>
    <w:p w14:paraId="40DE5651" w14:textId="74480CA7" w:rsidR="00022BA2" w:rsidRPr="00D179A3" w:rsidRDefault="00022BA2" w:rsidP="004A34AB">
      <w:pPr>
        <w:rPr>
          <w:lang w:val="en-GB"/>
        </w:rPr>
      </w:pPr>
    </w:p>
    <w:p w14:paraId="0B1A547D" w14:textId="77777777" w:rsidR="004F069D" w:rsidRPr="00D179A3" w:rsidRDefault="004F069D" w:rsidP="004A34AB">
      <w:pPr>
        <w:rPr>
          <w:lang w:val="en-GB"/>
        </w:rPr>
      </w:pPr>
    </w:p>
    <w:p w14:paraId="75180D11" w14:textId="63CA8EBC" w:rsidR="006177CA" w:rsidRPr="00D179A3" w:rsidRDefault="00F66743" w:rsidP="004A34AB">
      <w:pPr>
        <w:rPr>
          <w:color w:val="1C72A8"/>
          <w:lang w:val="en-GB"/>
        </w:rPr>
      </w:pPr>
      <w:r w:rsidRPr="00D179A3">
        <w:rPr>
          <w:color w:val="1C72A8"/>
          <w:lang w:val="en-GB"/>
        </w:rPr>
        <w:t>Task</w:t>
      </w:r>
      <w:r w:rsidR="006177CA" w:rsidRPr="00D179A3">
        <w:rPr>
          <w:color w:val="1C72A8"/>
          <w:lang w:val="en-GB"/>
        </w:rPr>
        <w:t xml:space="preserve"> 3</w:t>
      </w:r>
    </w:p>
    <w:p w14:paraId="4C104DEF" w14:textId="4DB36956" w:rsidR="009169C5" w:rsidRPr="00D179A3" w:rsidRDefault="009169C5" w:rsidP="004A34AB">
      <w:pPr>
        <w:rPr>
          <w:lang w:val="en-GB"/>
        </w:rPr>
      </w:pPr>
    </w:p>
    <w:p w14:paraId="76DCD929" w14:textId="77777777" w:rsidR="00022BA2" w:rsidRPr="00D179A3" w:rsidRDefault="00022BA2" w:rsidP="004A34AB">
      <w:pPr>
        <w:rPr>
          <w:lang w:val="en-GB"/>
        </w:rPr>
      </w:pPr>
    </w:p>
    <w:p w14:paraId="5B19675F" w14:textId="59E9A0B5" w:rsidR="004A34AB" w:rsidRPr="00D179A3" w:rsidRDefault="004A34AB" w:rsidP="004A34AB">
      <w:pPr>
        <w:rPr>
          <w:b/>
          <w:lang w:val="en-GB"/>
        </w:rPr>
      </w:pPr>
      <w:r w:rsidRPr="00D179A3">
        <w:rPr>
          <w:b/>
          <w:lang w:val="en-GB"/>
        </w:rPr>
        <w:t>------------------------------------------------------------------------------------------------------------------------------</w:t>
      </w:r>
    </w:p>
    <w:p w14:paraId="798A0D4B" w14:textId="77777777" w:rsidR="00EA16F7" w:rsidRPr="00D179A3" w:rsidRDefault="00EA16F7" w:rsidP="00EA16F7">
      <w:pPr>
        <w:rPr>
          <w:b/>
          <w:lang w:val="en-GB"/>
        </w:rPr>
      </w:pPr>
      <w:r w:rsidRPr="00D179A3">
        <w:rPr>
          <w:b/>
          <w:color w:val="FFFFFF" w:themeColor="background1"/>
          <w:shd w:val="clear" w:color="auto" w:fill="1C72A8"/>
          <w:lang w:val="en-GB"/>
        </w:rPr>
        <w:t xml:space="preserve">Please, consider the following information on formatting your contribution and the style sheet available at </w:t>
      </w:r>
      <w:r w:rsidR="007E35D3">
        <w:fldChar w:fldCharType="begin"/>
      </w:r>
      <w:r w:rsidR="007E35D3" w:rsidRPr="007E35D3">
        <w:rPr>
          <w:lang w:val="en-US"/>
        </w:rPr>
        <w:instrText xml:space="preserve"> HYPERLINK "file://</w:instrText>
      </w:r>
      <w:r w:rsidR="007E35D3" w:rsidRPr="007E35D3">
        <w:rPr>
          <w:lang w:val="en-US"/>
        </w:rPr>
        <w:instrText xml:space="preserve">/C:\\Users\\c61266\\Desktop\\DiSlaw\\10_Templates\\dislaw.at" </w:instrText>
      </w:r>
      <w:r w:rsidR="007E35D3">
        <w:fldChar w:fldCharType="separate"/>
      </w:r>
      <w:r w:rsidRPr="00D179A3">
        <w:rPr>
          <w:b/>
          <w:color w:val="FFFFFF" w:themeColor="background1"/>
          <w:shd w:val="clear" w:color="auto" w:fill="1C72A8"/>
          <w:lang w:val="en-GB"/>
        </w:rPr>
        <w:t>dislaw.at</w:t>
      </w:r>
      <w:r w:rsidR="007E35D3">
        <w:rPr>
          <w:b/>
          <w:color w:val="FFFFFF" w:themeColor="background1"/>
          <w:shd w:val="clear" w:color="auto" w:fill="1C72A8"/>
          <w:lang w:val="en-GB"/>
        </w:rPr>
        <w:fldChar w:fldCharType="end"/>
      </w:r>
    </w:p>
    <w:p w14:paraId="04138422" w14:textId="77777777" w:rsidR="00E12B02" w:rsidRPr="00D179A3" w:rsidRDefault="00E12B02" w:rsidP="00E12B02">
      <w:pPr>
        <w:rPr>
          <w:u w:val="single"/>
          <w:lang w:val="en-GB"/>
        </w:rPr>
      </w:pPr>
    </w:p>
    <w:p w14:paraId="7BC0B0D7" w14:textId="77777777" w:rsidR="00E12B02" w:rsidRPr="00D179A3" w:rsidRDefault="00E12B02" w:rsidP="00E12B02">
      <w:pPr>
        <w:rPr>
          <w:lang w:val="en-GB"/>
        </w:rPr>
      </w:pPr>
      <w:r w:rsidRPr="00D179A3">
        <w:rPr>
          <w:u w:val="single"/>
          <w:lang w:val="en-GB"/>
        </w:rPr>
        <w:t>Font, font size and indentation:</w:t>
      </w:r>
      <w:r w:rsidRPr="00D179A3">
        <w:rPr>
          <w:lang w:val="en-GB"/>
        </w:rPr>
        <w:t xml:space="preserve"> </w:t>
      </w:r>
    </w:p>
    <w:p w14:paraId="2A4D138E" w14:textId="77777777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>Text: Calibri Body 11</w:t>
      </w:r>
    </w:p>
    <w:p w14:paraId="69F3F458" w14:textId="5D9FCFC0" w:rsidR="00E12B02" w:rsidRPr="00D179A3" w:rsidRDefault="00D179A3" w:rsidP="00E12B02">
      <w:pPr>
        <w:rPr>
          <w:lang w:val="en-GB"/>
        </w:rPr>
      </w:pPr>
      <w:r w:rsidRPr="00D179A3">
        <w:rPr>
          <w:lang w:val="en-GB"/>
        </w:rPr>
        <w:t>Footnotes</w:t>
      </w:r>
      <w:r w:rsidR="00E12B02" w:rsidRPr="00D179A3">
        <w:rPr>
          <w:lang w:val="en-GB"/>
        </w:rPr>
        <w:t>, literary references, bullet points, figure and diagram captions: Calibri Body 9; for bullet points or enumerations: indent left: 1.25; space before: 6 pt</w:t>
      </w:r>
      <w:r w:rsidR="00BF2896">
        <w:rPr>
          <w:lang w:val="en-GB"/>
        </w:rPr>
        <w:t>.,</w:t>
      </w:r>
      <w:r w:rsidR="00E12B02" w:rsidRPr="00D179A3">
        <w:rPr>
          <w:lang w:val="en-GB"/>
        </w:rPr>
        <w:t xml:space="preserve"> space after: 6 pt.; for literary references: special indentation hanging by 1cm</w:t>
      </w:r>
    </w:p>
    <w:p w14:paraId="4EF1B1EE" w14:textId="6C4F2554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>Longer quotations: Calibri Body 10, indent left: 1.25; space before: 6 p</w:t>
      </w:r>
      <w:r w:rsidR="0035727A">
        <w:rPr>
          <w:lang w:val="en-GB"/>
        </w:rPr>
        <w:t>.</w:t>
      </w:r>
      <w:r w:rsidRPr="00D179A3">
        <w:rPr>
          <w:lang w:val="en-GB"/>
        </w:rPr>
        <w:t>t, space a</w:t>
      </w:r>
      <w:r w:rsidR="0035727A">
        <w:rPr>
          <w:lang w:val="en-GB"/>
        </w:rPr>
        <w:t>f</w:t>
      </w:r>
      <w:r w:rsidRPr="00D179A3">
        <w:rPr>
          <w:lang w:val="en-GB"/>
        </w:rPr>
        <w:t>ter: 6 pt</w:t>
      </w:r>
      <w:r w:rsidR="00FC68F6">
        <w:rPr>
          <w:lang w:val="en-GB"/>
        </w:rPr>
        <w:t>.</w:t>
      </w:r>
    </w:p>
    <w:p w14:paraId="2943C8C3" w14:textId="503611BB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>Title: bold type; Calibri Light 20; space before: 12 pt</w:t>
      </w:r>
      <w:r w:rsidR="00FC68F6">
        <w:rPr>
          <w:lang w:val="en-GB"/>
        </w:rPr>
        <w:t>.</w:t>
      </w:r>
      <w:r w:rsidRPr="00D179A3">
        <w:rPr>
          <w:lang w:val="en-GB"/>
        </w:rPr>
        <w:t>, space after: 6 pt</w:t>
      </w:r>
      <w:r w:rsidR="00FC68F6">
        <w:rPr>
          <w:lang w:val="en-GB"/>
        </w:rPr>
        <w:t>.</w:t>
      </w:r>
    </w:p>
    <w:p w14:paraId="28799764" w14:textId="45532114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>Subtitle: Calibri Light 16; space after: 6 pt</w:t>
      </w:r>
      <w:r w:rsidR="00FC68F6">
        <w:rPr>
          <w:lang w:val="en-GB"/>
        </w:rPr>
        <w:t>.</w:t>
      </w:r>
    </w:p>
    <w:p w14:paraId="5BB193CB" w14:textId="2128D68E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>Chapter headings: Calibri Light 13; numbered and special indentation hanging by 0.75; space before: 14 pt., space after: 12 pt</w:t>
      </w:r>
      <w:r w:rsidR="00FC68F6">
        <w:rPr>
          <w:lang w:val="en-GB"/>
        </w:rPr>
        <w:t>.</w:t>
      </w:r>
    </w:p>
    <w:p w14:paraId="467FC2FD" w14:textId="766C4321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>Chapter headings</w:t>
      </w:r>
      <w:r w:rsidR="00FC68F6">
        <w:rPr>
          <w:lang w:val="en-GB"/>
        </w:rPr>
        <w:t xml:space="preserve"> (</w:t>
      </w:r>
      <w:proofErr w:type="gramStart"/>
      <w:r w:rsidR="00FC68F6">
        <w:rPr>
          <w:lang w:val="en-GB"/>
        </w:rPr>
        <w:t>e.g.</w:t>
      </w:r>
      <w:proofErr w:type="gramEnd"/>
      <w:r w:rsidRPr="00D179A3">
        <w:rPr>
          <w:lang w:val="en-GB"/>
        </w:rPr>
        <w:t xml:space="preserve"> 3.1.3): Calibri Light 11, numbered and special indentation hanging by 1.25; space before: </w:t>
      </w:r>
      <w:r w:rsidR="0021770C">
        <w:rPr>
          <w:lang w:val="en-GB"/>
        </w:rPr>
        <w:t xml:space="preserve">6 </w:t>
      </w:r>
      <w:r w:rsidRPr="00D179A3">
        <w:rPr>
          <w:lang w:val="en-GB"/>
        </w:rPr>
        <w:t>pt., space after: 6 pt</w:t>
      </w:r>
      <w:r w:rsidR="00FC1FA7">
        <w:rPr>
          <w:lang w:val="en-GB"/>
        </w:rPr>
        <w:t>.</w:t>
      </w:r>
      <w:r w:rsidRPr="00D179A3">
        <w:rPr>
          <w:lang w:val="en-GB"/>
        </w:rPr>
        <w:t xml:space="preserve"> </w:t>
      </w:r>
    </w:p>
    <w:p w14:paraId="2E68417F" w14:textId="77777777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>Literary references (heading): Calibri Light 13</w:t>
      </w:r>
    </w:p>
    <w:p w14:paraId="70A579F4" w14:textId="32300BB7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>Author details: Calibri Body 12; first name and surname: bold type; space after: 8 pt</w:t>
      </w:r>
      <w:r w:rsidR="00E75846">
        <w:rPr>
          <w:lang w:val="en-GB"/>
        </w:rPr>
        <w:t>.</w:t>
      </w:r>
      <w:r w:rsidRPr="00D179A3">
        <w:rPr>
          <w:lang w:val="en-GB"/>
        </w:rPr>
        <w:t>, multiple and 1.08</w:t>
      </w:r>
    </w:p>
    <w:p w14:paraId="17447729" w14:textId="77777777" w:rsidR="00E12B02" w:rsidRPr="00D179A3" w:rsidRDefault="00E12B02" w:rsidP="00E12B02">
      <w:pPr>
        <w:rPr>
          <w:u w:val="single"/>
          <w:lang w:val="en-GB"/>
        </w:rPr>
      </w:pPr>
    </w:p>
    <w:p w14:paraId="389C1A90" w14:textId="77777777" w:rsidR="00E12B02" w:rsidRPr="00D179A3" w:rsidRDefault="00E12B02" w:rsidP="00E12B02">
      <w:pPr>
        <w:rPr>
          <w:u w:val="single"/>
          <w:lang w:val="en-GB"/>
        </w:rPr>
      </w:pPr>
      <w:r w:rsidRPr="00D179A3">
        <w:rPr>
          <w:u w:val="single"/>
          <w:lang w:val="en-GB"/>
        </w:rPr>
        <w:t>Font colours:</w:t>
      </w:r>
    </w:p>
    <w:p w14:paraId="57B3E8C4" w14:textId="77777777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 xml:space="preserve">For headings: </w:t>
      </w:r>
      <w:r w:rsidRPr="00D179A3">
        <w:rPr>
          <w:b/>
          <w:color w:val="1C72A8"/>
          <w:lang w:val="en-GB"/>
        </w:rPr>
        <w:t>blue</w:t>
      </w:r>
      <w:r w:rsidRPr="00D179A3">
        <w:rPr>
          <w:lang w:val="en-GB"/>
        </w:rPr>
        <w:t xml:space="preserve"> (Word &gt; </w:t>
      </w:r>
      <w:r w:rsidRPr="00D179A3">
        <w:rPr>
          <w:b/>
          <w:u w:val="single"/>
          <w:lang w:val="en-GB"/>
        </w:rPr>
        <w:t>A</w:t>
      </w:r>
      <w:r w:rsidRPr="00D179A3">
        <w:rPr>
          <w:lang w:val="en-GB"/>
        </w:rPr>
        <w:t xml:space="preserve"> &gt; then on </w:t>
      </w:r>
      <w:r w:rsidRPr="00D179A3">
        <w:rPr>
          <w:b/>
          <w:u w:val="single"/>
          <w:lang w:val="en-GB"/>
        </w:rPr>
        <w:t>More colours</w:t>
      </w:r>
      <w:r w:rsidRPr="00D179A3">
        <w:rPr>
          <w:lang w:val="en-GB"/>
        </w:rPr>
        <w:t xml:space="preserve"> &gt; </w:t>
      </w:r>
      <w:r w:rsidRPr="00D179A3">
        <w:rPr>
          <w:b/>
          <w:u w:val="single"/>
          <w:lang w:val="en-GB"/>
        </w:rPr>
        <w:t>Custom</w:t>
      </w:r>
      <w:r w:rsidRPr="00D179A3">
        <w:rPr>
          <w:lang w:val="en-GB"/>
        </w:rPr>
        <w:t xml:space="preserve"> &gt; </w:t>
      </w:r>
      <w:r w:rsidRPr="00D179A3">
        <w:rPr>
          <w:b/>
          <w:u w:val="single"/>
          <w:lang w:val="en-GB"/>
        </w:rPr>
        <w:t>RGB</w:t>
      </w:r>
      <w:r w:rsidRPr="00D179A3">
        <w:rPr>
          <w:lang w:val="en-GB"/>
        </w:rPr>
        <w:t xml:space="preserve"> colour model &gt; </w:t>
      </w:r>
      <w:r w:rsidRPr="00D179A3">
        <w:rPr>
          <w:b/>
          <w:u w:val="single"/>
          <w:lang w:val="en-GB"/>
        </w:rPr>
        <w:t>red</w:t>
      </w:r>
      <w:r w:rsidRPr="00D179A3">
        <w:rPr>
          <w:b/>
          <w:lang w:val="en-GB"/>
        </w:rPr>
        <w:t>:</w:t>
      </w:r>
      <w:r w:rsidRPr="00D179A3">
        <w:rPr>
          <w:lang w:val="en-GB"/>
        </w:rPr>
        <w:t xml:space="preserve"> 28, </w:t>
      </w:r>
      <w:r w:rsidRPr="00D179A3">
        <w:rPr>
          <w:b/>
          <w:u w:val="single"/>
          <w:lang w:val="en-GB"/>
        </w:rPr>
        <w:t>green</w:t>
      </w:r>
      <w:r w:rsidRPr="00D179A3">
        <w:rPr>
          <w:b/>
          <w:lang w:val="en-GB"/>
        </w:rPr>
        <w:t>:</w:t>
      </w:r>
      <w:r w:rsidRPr="00D179A3">
        <w:rPr>
          <w:lang w:val="en-GB"/>
        </w:rPr>
        <w:t xml:space="preserve"> 114, </w:t>
      </w:r>
      <w:r w:rsidRPr="00D179A3">
        <w:rPr>
          <w:b/>
          <w:u w:val="single"/>
          <w:lang w:val="en-GB"/>
        </w:rPr>
        <w:t>blue</w:t>
      </w:r>
      <w:r w:rsidRPr="00D179A3">
        <w:rPr>
          <w:b/>
          <w:lang w:val="en-GB"/>
        </w:rPr>
        <w:t>:</w:t>
      </w:r>
      <w:r w:rsidRPr="00D179A3">
        <w:rPr>
          <w:lang w:val="en-GB"/>
        </w:rPr>
        <w:t xml:space="preserve"> 168)</w:t>
      </w:r>
    </w:p>
    <w:p w14:paraId="2BF59AF8" w14:textId="77777777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lastRenderedPageBreak/>
        <w:t xml:space="preserve">Text: </w:t>
      </w:r>
      <w:r w:rsidRPr="00D179A3">
        <w:rPr>
          <w:b/>
          <w:lang w:val="en-GB"/>
        </w:rPr>
        <w:t>grey</w:t>
      </w:r>
      <w:r w:rsidRPr="00D179A3">
        <w:rPr>
          <w:lang w:val="en-GB"/>
        </w:rPr>
        <w:t xml:space="preserve"> (Word &gt; </w:t>
      </w:r>
      <w:r w:rsidRPr="00D179A3">
        <w:rPr>
          <w:b/>
          <w:u w:val="single"/>
          <w:lang w:val="en-GB"/>
        </w:rPr>
        <w:t>A</w:t>
      </w:r>
      <w:r w:rsidRPr="00D179A3">
        <w:rPr>
          <w:lang w:val="en-GB"/>
        </w:rPr>
        <w:t xml:space="preserve"> &gt; then on </w:t>
      </w:r>
      <w:r w:rsidRPr="00D179A3">
        <w:rPr>
          <w:b/>
          <w:u w:val="single"/>
          <w:lang w:val="en-GB"/>
        </w:rPr>
        <w:t>More colours</w:t>
      </w:r>
      <w:r w:rsidRPr="00D179A3">
        <w:rPr>
          <w:lang w:val="en-GB"/>
        </w:rPr>
        <w:t xml:space="preserve"> &gt; </w:t>
      </w:r>
      <w:r w:rsidRPr="00D179A3">
        <w:rPr>
          <w:b/>
          <w:u w:val="single"/>
          <w:lang w:val="en-GB"/>
        </w:rPr>
        <w:t>Custom</w:t>
      </w:r>
      <w:r w:rsidRPr="00D179A3">
        <w:rPr>
          <w:lang w:val="en-GB"/>
        </w:rPr>
        <w:t xml:space="preserve"> &gt; </w:t>
      </w:r>
      <w:r w:rsidRPr="00D179A3">
        <w:rPr>
          <w:b/>
          <w:u w:val="single"/>
          <w:lang w:val="en-GB"/>
        </w:rPr>
        <w:t>RGB</w:t>
      </w:r>
      <w:r w:rsidRPr="00D179A3">
        <w:rPr>
          <w:lang w:val="en-GB"/>
        </w:rPr>
        <w:t xml:space="preserve"> colour model &gt; </w:t>
      </w:r>
      <w:r w:rsidRPr="00D179A3">
        <w:rPr>
          <w:b/>
          <w:u w:val="single"/>
          <w:lang w:val="en-GB"/>
        </w:rPr>
        <w:t>red</w:t>
      </w:r>
      <w:r w:rsidRPr="00D179A3">
        <w:rPr>
          <w:b/>
          <w:lang w:val="en-GB"/>
        </w:rPr>
        <w:t>:</w:t>
      </w:r>
      <w:r w:rsidRPr="00D179A3">
        <w:rPr>
          <w:lang w:val="en-GB"/>
        </w:rPr>
        <w:t xml:space="preserve"> 62, </w:t>
      </w:r>
      <w:r w:rsidRPr="00D179A3">
        <w:rPr>
          <w:b/>
          <w:lang w:val="en-GB"/>
        </w:rPr>
        <w:t>green:</w:t>
      </w:r>
      <w:r w:rsidRPr="00D179A3">
        <w:rPr>
          <w:lang w:val="en-GB"/>
        </w:rPr>
        <w:t xml:space="preserve"> 61, </w:t>
      </w:r>
      <w:r w:rsidRPr="00D179A3">
        <w:rPr>
          <w:b/>
          <w:lang w:val="en-GB"/>
        </w:rPr>
        <w:t>blue:</w:t>
      </w:r>
      <w:r w:rsidRPr="00D179A3">
        <w:rPr>
          <w:lang w:val="en-GB"/>
        </w:rPr>
        <w:t xml:space="preserve"> 64)</w:t>
      </w:r>
    </w:p>
    <w:p w14:paraId="0846E7ED" w14:textId="77777777" w:rsidR="00E12B02" w:rsidRPr="00D179A3" w:rsidRDefault="00E12B02" w:rsidP="00E12B02">
      <w:pPr>
        <w:rPr>
          <w:lang w:val="en-GB"/>
        </w:rPr>
      </w:pPr>
    </w:p>
    <w:p w14:paraId="233C1BAF" w14:textId="77777777" w:rsidR="00E12B02" w:rsidRPr="00D179A3" w:rsidRDefault="00E12B02" w:rsidP="00E12B02">
      <w:pPr>
        <w:rPr>
          <w:u w:val="single"/>
          <w:lang w:val="en-GB"/>
        </w:rPr>
      </w:pPr>
      <w:r w:rsidRPr="00D179A3">
        <w:rPr>
          <w:u w:val="single"/>
          <w:lang w:val="en-GB"/>
        </w:rPr>
        <w:t xml:space="preserve">Line spacing: </w:t>
      </w:r>
    </w:p>
    <w:p w14:paraId="53FEBEF9" w14:textId="327EF108" w:rsidR="00E12B02" w:rsidRPr="00D179A3" w:rsidRDefault="00BA65E6" w:rsidP="00E12B02">
      <w:pPr>
        <w:rPr>
          <w:lang w:val="en-GB"/>
        </w:rPr>
      </w:pPr>
      <w:r>
        <w:rPr>
          <w:lang w:val="en-GB"/>
        </w:rPr>
        <w:t>Text: multiple and 1.</w:t>
      </w:r>
      <w:r w:rsidR="00E12B02" w:rsidRPr="00D179A3">
        <w:rPr>
          <w:lang w:val="en-GB"/>
        </w:rPr>
        <w:t>15</w:t>
      </w:r>
    </w:p>
    <w:p w14:paraId="6EF12B59" w14:textId="0E76CD8C" w:rsidR="00E12B02" w:rsidRPr="00D179A3" w:rsidRDefault="00E12B02" w:rsidP="00E12B02">
      <w:pPr>
        <w:rPr>
          <w:lang w:val="en-GB"/>
        </w:rPr>
      </w:pPr>
      <w:r w:rsidRPr="00D179A3">
        <w:rPr>
          <w:lang w:val="en-GB"/>
        </w:rPr>
        <w:t>Figure and diagram captions: below figure, alignment: centred, space after: 12 pt.</w:t>
      </w:r>
    </w:p>
    <w:p w14:paraId="3518EDD1" w14:textId="77777777" w:rsidR="00E12B02" w:rsidRPr="00D179A3" w:rsidRDefault="00E12B02" w:rsidP="00E12B02">
      <w:pPr>
        <w:rPr>
          <w:b/>
          <w:lang w:val="en-GB"/>
        </w:rPr>
      </w:pPr>
      <w:r w:rsidRPr="00D179A3">
        <w:rPr>
          <w:b/>
          <w:lang w:val="en-GB"/>
        </w:rPr>
        <w:t>------------------------------------------------------------------------------------------------------------------------------</w:t>
      </w:r>
    </w:p>
    <w:p w14:paraId="186847C4" w14:textId="77777777" w:rsidR="00E12B02" w:rsidRPr="00D179A3" w:rsidRDefault="00E12B02" w:rsidP="00E12B02">
      <w:pPr>
        <w:rPr>
          <w:lang w:val="en-GB"/>
        </w:rPr>
      </w:pPr>
    </w:p>
    <w:sectPr w:rsidR="00E12B02" w:rsidRPr="00D179A3" w:rsidSect="00F8294B">
      <w:headerReference w:type="default" r:id="rId8"/>
      <w:footerReference w:type="default" r:id="rId9"/>
      <w:headerReference w:type="first" r:id="rId10"/>
      <w:footerReference w:type="first" r:id="rId11"/>
      <w:footnotePr>
        <w:numRestart w:val="eachSect"/>
      </w:footnotePr>
      <w:pgSz w:w="11906" w:h="16838"/>
      <w:pgMar w:top="2455" w:right="170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E200F" w14:textId="77777777" w:rsidR="00093ADA" w:rsidRDefault="00093ADA" w:rsidP="00233A88">
      <w:r>
        <w:separator/>
      </w:r>
    </w:p>
  </w:endnote>
  <w:endnote w:type="continuationSeparator" w:id="0">
    <w:p w14:paraId="2404EBC8" w14:textId="77777777" w:rsidR="00093ADA" w:rsidRDefault="00093ADA" w:rsidP="0023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6915290"/>
      <w:docPartObj>
        <w:docPartGallery w:val="Page Numbers (Bottom of Page)"/>
        <w:docPartUnique/>
      </w:docPartObj>
    </w:sdtPr>
    <w:sdtEndPr/>
    <w:sdtContent>
      <w:p w14:paraId="0C1BE81C" w14:textId="0527CDB8" w:rsidR="00DD0950" w:rsidRDefault="00DD095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4B5">
          <w:rPr>
            <w:noProof/>
          </w:rPr>
          <w:t>2</w:t>
        </w:r>
        <w:r>
          <w:fldChar w:fldCharType="end"/>
        </w:r>
      </w:p>
    </w:sdtContent>
  </w:sdt>
  <w:p w14:paraId="50C6D678" w14:textId="77777777" w:rsidR="002C4CF3" w:rsidRDefault="002C4CF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EFBF" w14:textId="77777777" w:rsidR="00BE67E4" w:rsidRPr="00CE3CAA" w:rsidRDefault="00BE67E4" w:rsidP="00BE67E4">
    <w:pPr>
      <w:pStyle w:val="Fuzeile"/>
      <w:spacing w:before="360" w:line="240" w:lineRule="auto"/>
      <w:ind w:left="1021"/>
      <w:rPr>
        <w:sz w:val="18"/>
        <w:szCs w:val="18"/>
        <w:lang w:val="en-US"/>
      </w:rPr>
    </w:pPr>
    <w:r w:rsidRPr="00233A88">
      <w:rPr>
        <w:noProof/>
        <w:sz w:val="18"/>
        <w:szCs w:val="18"/>
        <w:lang w:eastAsia="de-DE"/>
      </w:rPr>
      <w:drawing>
        <wp:anchor distT="0" distB="0" distL="114300" distR="114300" simplePos="0" relativeHeight="251718656" behindDoc="0" locked="0" layoutInCell="1" allowOverlap="1" wp14:anchorId="4E6F506C" wp14:editId="1F6D1781">
          <wp:simplePos x="0" y="0"/>
          <wp:positionH relativeFrom="margin">
            <wp:align>left</wp:align>
          </wp:positionH>
          <wp:positionV relativeFrom="page">
            <wp:posOffset>10043795</wp:posOffset>
          </wp:positionV>
          <wp:extent cx="482600" cy="215265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3CAA">
      <w:rPr>
        <w:sz w:val="18"/>
        <w:szCs w:val="18"/>
        <w:lang w:val="en-US"/>
      </w:rPr>
      <w:t>The content of this publication is licensed under a Creative Commons Attribution 4.0 licence (</w:t>
    </w:r>
    <w:r>
      <w:rPr>
        <w:sz w:val="18"/>
        <w:szCs w:val="18"/>
        <w:lang w:val="en-US"/>
      </w:rPr>
      <w:t xml:space="preserve">more precisely, </w:t>
    </w:r>
    <w:r w:rsidRPr="00CE3CAA">
      <w:rPr>
        <w:sz w:val="18"/>
        <w:szCs w:val="18"/>
        <w:lang w:val="en-US"/>
      </w:rPr>
      <w:t>Creative Commons - Attribution 4.0 International - CC BY 4.0). Images, screenshots and logos are excluded.</w:t>
    </w:r>
  </w:p>
  <w:p w14:paraId="6E385665" w14:textId="77777777" w:rsidR="002C4CF3" w:rsidRDefault="002C4C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BAC9A" w14:textId="77777777" w:rsidR="00093ADA" w:rsidRDefault="00093ADA" w:rsidP="00233A88">
      <w:r>
        <w:separator/>
      </w:r>
    </w:p>
  </w:footnote>
  <w:footnote w:type="continuationSeparator" w:id="0">
    <w:p w14:paraId="096BC300" w14:textId="77777777" w:rsidR="00093ADA" w:rsidRDefault="00093ADA" w:rsidP="00233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39FE5" w14:textId="77777777" w:rsidR="007E35D3" w:rsidRDefault="007E35D3" w:rsidP="007E35D3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eastAsia="de-DE"/>
      </w:rPr>
      <w:drawing>
        <wp:anchor distT="0" distB="0" distL="114300" distR="114300" simplePos="0" relativeHeight="251722752" behindDoc="0" locked="0" layoutInCell="1" allowOverlap="1" wp14:anchorId="752F8735" wp14:editId="3B6302FA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32F75">
      <w:rPr>
        <w:rFonts w:cs="Calibri (Textkörper)"/>
        <w:b/>
        <w:spacing w:val="14"/>
        <w:sz w:val="18"/>
        <w:szCs w:val="18"/>
      </w:rPr>
      <w:t>DiSlaw</w:t>
    </w:r>
    <w:proofErr w:type="spellEnd"/>
    <w:r w:rsidRPr="00832F75">
      <w:rPr>
        <w:rFonts w:cs="Calibri (Textkörper)"/>
        <w:b/>
        <w:spacing w:val="14"/>
        <w:sz w:val="18"/>
        <w:szCs w:val="18"/>
      </w:rPr>
      <w:t xml:space="preserve"> – </w:t>
    </w:r>
    <w:r w:rsidRPr="00832F75">
      <w:rPr>
        <w:b/>
        <w:spacing w:val="14"/>
        <w:sz w:val="18"/>
        <w:szCs w:val="18"/>
      </w:rPr>
      <w:t>Didaktik slawischer Sprachen</w:t>
    </w:r>
  </w:p>
  <w:p w14:paraId="0FEA0736" w14:textId="77777777" w:rsidR="007E35D3" w:rsidRPr="00B82752" w:rsidRDefault="007E35D3" w:rsidP="007E35D3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E34F6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20234F20" w14:textId="77777777" w:rsidR="007E35D3" w:rsidRPr="00124BFC" w:rsidRDefault="007E35D3" w:rsidP="007E35D3">
    <w:pPr>
      <w:pStyle w:val="Kopfzeile"/>
      <w:rPr>
        <w:sz w:val="18"/>
        <w:szCs w:val="18"/>
        <w:lang w:val="en-US"/>
      </w:rPr>
    </w:pPr>
    <w:hyperlink r:id="rId2" w:history="1">
      <w:r w:rsidRPr="00124BFC">
        <w:rPr>
          <w:sz w:val="18"/>
          <w:szCs w:val="18"/>
          <w:lang w:val="en-US"/>
        </w:rPr>
        <w:t>dislaw.at</w:t>
      </w:r>
    </w:hyperlink>
  </w:p>
  <w:p w14:paraId="059F546C" w14:textId="77777777" w:rsidR="007E35D3" w:rsidRPr="003B3878" w:rsidRDefault="007E35D3" w:rsidP="007E35D3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>202x, y, z–z</w:t>
    </w:r>
  </w:p>
  <w:p w14:paraId="4C7665E3" w14:textId="77777777" w:rsidR="007E35D3" w:rsidRPr="003B3878" w:rsidRDefault="007E35D3" w:rsidP="007E35D3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1A1DC9BB" w14:textId="100580C3" w:rsidR="00726803" w:rsidRPr="00C45E58" w:rsidRDefault="00726803" w:rsidP="00C45E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92283" w14:textId="77777777" w:rsidR="007E35D3" w:rsidRDefault="007E35D3" w:rsidP="007E35D3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eastAsia="de-DE"/>
      </w:rPr>
      <w:drawing>
        <wp:anchor distT="0" distB="0" distL="114300" distR="114300" simplePos="0" relativeHeight="251720704" behindDoc="0" locked="0" layoutInCell="1" allowOverlap="1" wp14:anchorId="676D3CB0" wp14:editId="64BE0B78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4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32F75">
      <w:rPr>
        <w:rFonts w:cs="Calibri (Textkörper)"/>
        <w:b/>
        <w:spacing w:val="14"/>
        <w:sz w:val="18"/>
        <w:szCs w:val="18"/>
      </w:rPr>
      <w:t>DiSlaw</w:t>
    </w:r>
    <w:proofErr w:type="spellEnd"/>
    <w:r w:rsidRPr="00832F75">
      <w:rPr>
        <w:rFonts w:cs="Calibri (Textkörper)"/>
        <w:b/>
        <w:spacing w:val="14"/>
        <w:sz w:val="18"/>
        <w:szCs w:val="18"/>
      </w:rPr>
      <w:t xml:space="preserve"> – </w:t>
    </w:r>
    <w:r w:rsidRPr="00832F75">
      <w:rPr>
        <w:b/>
        <w:spacing w:val="14"/>
        <w:sz w:val="18"/>
        <w:szCs w:val="18"/>
      </w:rPr>
      <w:t>Didaktik slawischer Sprachen</w:t>
    </w:r>
  </w:p>
  <w:p w14:paraId="650DCB50" w14:textId="77777777" w:rsidR="007E35D3" w:rsidRPr="00B82752" w:rsidRDefault="007E35D3" w:rsidP="007E35D3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E34F6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5D3DA017" w14:textId="77777777" w:rsidR="007E35D3" w:rsidRPr="00124BFC" w:rsidRDefault="007E35D3" w:rsidP="007E35D3">
    <w:pPr>
      <w:pStyle w:val="Kopfzeile"/>
      <w:rPr>
        <w:sz w:val="18"/>
        <w:szCs w:val="18"/>
        <w:lang w:val="en-US"/>
      </w:rPr>
    </w:pPr>
    <w:hyperlink r:id="rId2" w:history="1">
      <w:r w:rsidRPr="00124BFC">
        <w:rPr>
          <w:sz w:val="18"/>
          <w:szCs w:val="18"/>
          <w:lang w:val="en-US"/>
        </w:rPr>
        <w:t>dislaw.at</w:t>
      </w:r>
    </w:hyperlink>
  </w:p>
  <w:p w14:paraId="20337F01" w14:textId="77777777" w:rsidR="007E35D3" w:rsidRPr="003B3878" w:rsidRDefault="007E35D3" w:rsidP="007E35D3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>202x, y, z–z</w:t>
    </w:r>
  </w:p>
  <w:p w14:paraId="729C0B5F" w14:textId="77777777" w:rsidR="007E35D3" w:rsidRPr="003B3878" w:rsidRDefault="007E35D3" w:rsidP="007E35D3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5C96A8DA" w14:textId="77C50A3A" w:rsidR="00726803" w:rsidRPr="007234B5" w:rsidRDefault="00726803" w:rsidP="007234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C86B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9E6A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3013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7C28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DA64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5AA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8697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32E5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B62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077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A2104"/>
    <w:multiLevelType w:val="hybridMultilevel"/>
    <w:tmpl w:val="BE44D650"/>
    <w:lvl w:ilvl="0" w:tplc="A0D827B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34593F"/>
    <w:multiLevelType w:val="hybridMultilevel"/>
    <w:tmpl w:val="4044C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1E6BBC"/>
    <w:multiLevelType w:val="multilevel"/>
    <w:tmpl w:val="C7F80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9DE47DB"/>
    <w:multiLevelType w:val="multilevel"/>
    <w:tmpl w:val="72FED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5E35297"/>
    <w:multiLevelType w:val="hybridMultilevel"/>
    <w:tmpl w:val="5FD03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335C91"/>
    <w:multiLevelType w:val="hybridMultilevel"/>
    <w:tmpl w:val="3E7A62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EB62D5"/>
    <w:multiLevelType w:val="hybridMultilevel"/>
    <w:tmpl w:val="70607EDE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441E33"/>
    <w:multiLevelType w:val="multilevel"/>
    <w:tmpl w:val="A636D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FF77AAA"/>
    <w:multiLevelType w:val="hybridMultilevel"/>
    <w:tmpl w:val="9C62D0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76A9C"/>
    <w:multiLevelType w:val="hybridMultilevel"/>
    <w:tmpl w:val="639CC7C0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1744E1"/>
    <w:multiLevelType w:val="hybridMultilevel"/>
    <w:tmpl w:val="915AA9DE"/>
    <w:lvl w:ilvl="0" w:tplc="476C730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B93D91"/>
    <w:multiLevelType w:val="hybridMultilevel"/>
    <w:tmpl w:val="286030D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B551DE0"/>
    <w:multiLevelType w:val="hybridMultilevel"/>
    <w:tmpl w:val="98AEE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5F7819"/>
    <w:multiLevelType w:val="hybridMultilevel"/>
    <w:tmpl w:val="69CE60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4819C0"/>
    <w:multiLevelType w:val="multilevel"/>
    <w:tmpl w:val="1D86029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353B46C7"/>
    <w:multiLevelType w:val="multilevel"/>
    <w:tmpl w:val="903A8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3E6A33BB"/>
    <w:multiLevelType w:val="multilevel"/>
    <w:tmpl w:val="712E6F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3EDD6BD7"/>
    <w:multiLevelType w:val="hybridMultilevel"/>
    <w:tmpl w:val="AFBC4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62BA1"/>
    <w:multiLevelType w:val="hybridMultilevel"/>
    <w:tmpl w:val="F0208D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1D6BE4"/>
    <w:multiLevelType w:val="hybridMultilevel"/>
    <w:tmpl w:val="111A84F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DCCC2EFA">
      <w:start w:val="1"/>
      <w:numFmt w:val="lowerLetter"/>
      <w:lvlText w:val="%2.)"/>
      <w:lvlJc w:val="left"/>
      <w:pPr>
        <w:ind w:left="72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65B18FE"/>
    <w:multiLevelType w:val="hybridMultilevel"/>
    <w:tmpl w:val="D61A56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DD2B5C"/>
    <w:multiLevelType w:val="hybridMultilevel"/>
    <w:tmpl w:val="69A8CB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C85E21"/>
    <w:multiLevelType w:val="hybridMultilevel"/>
    <w:tmpl w:val="D3FCF1C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364004"/>
    <w:multiLevelType w:val="hybridMultilevel"/>
    <w:tmpl w:val="AB347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4221E"/>
    <w:multiLevelType w:val="hybridMultilevel"/>
    <w:tmpl w:val="2DE2B8D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6F538A"/>
    <w:multiLevelType w:val="hybridMultilevel"/>
    <w:tmpl w:val="22BCD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F11DA"/>
    <w:multiLevelType w:val="multilevel"/>
    <w:tmpl w:val="E232583C"/>
    <w:lvl w:ilvl="0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lang w:bidi="x-none"/>
        <w:specVanish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1CC650F"/>
    <w:multiLevelType w:val="hybridMultilevel"/>
    <w:tmpl w:val="702A5F8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FC400D"/>
    <w:multiLevelType w:val="hybridMultilevel"/>
    <w:tmpl w:val="CF407396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C1D3F70"/>
    <w:multiLevelType w:val="hybridMultilevel"/>
    <w:tmpl w:val="C18EE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3"/>
  </w:num>
  <w:num w:numId="3">
    <w:abstractNumId w:val="14"/>
  </w:num>
  <w:num w:numId="4">
    <w:abstractNumId w:val="35"/>
  </w:num>
  <w:num w:numId="5">
    <w:abstractNumId w:val="18"/>
  </w:num>
  <w:num w:numId="6">
    <w:abstractNumId w:val="11"/>
  </w:num>
  <w:num w:numId="7">
    <w:abstractNumId w:val="32"/>
  </w:num>
  <w:num w:numId="8">
    <w:abstractNumId w:val="15"/>
  </w:num>
  <w:num w:numId="9">
    <w:abstractNumId w:val="27"/>
  </w:num>
  <w:num w:numId="10">
    <w:abstractNumId w:val="39"/>
  </w:num>
  <w:num w:numId="11">
    <w:abstractNumId w:val="22"/>
  </w:num>
  <w:num w:numId="12">
    <w:abstractNumId w:val="10"/>
  </w:num>
  <w:num w:numId="13">
    <w:abstractNumId w:val="31"/>
  </w:num>
  <w:num w:numId="14">
    <w:abstractNumId w:val="20"/>
  </w:num>
  <w:num w:numId="15">
    <w:abstractNumId w:val="16"/>
  </w:num>
  <w:num w:numId="16">
    <w:abstractNumId w:val="34"/>
  </w:num>
  <w:num w:numId="17">
    <w:abstractNumId w:val="19"/>
  </w:num>
  <w:num w:numId="18">
    <w:abstractNumId w:val="29"/>
  </w:num>
  <w:num w:numId="19">
    <w:abstractNumId w:val="28"/>
  </w:num>
  <w:num w:numId="20">
    <w:abstractNumId w:val="37"/>
  </w:num>
  <w:num w:numId="21">
    <w:abstractNumId w:val="25"/>
  </w:num>
  <w:num w:numId="22">
    <w:abstractNumId w:val="36"/>
  </w:num>
  <w:num w:numId="23">
    <w:abstractNumId w:val="36"/>
    <w:lvlOverride w:ilvl="0">
      <w:startOverride w:val="1"/>
    </w:lvlOverride>
  </w:num>
  <w:num w:numId="24">
    <w:abstractNumId w:val="36"/>
    <w:lvlOverride w:ilvl="0">
      <w:startOverride w:val="1"/>
    </w:lvlOverride>
  </w:num>
  <w:num w:numId="25">
    <w:abstractNumId w:val="36"/>
    <w:lvlOverride w:ilvl="0">
      <w:startOverride w:val="1"/>
    </w:lvlOverride>
  </w:num>
  <w:num w:numId="26">
    <w:abstractNumId w:val="36"/>
    <w:lvlOverride w:ilvl="0">
      <w:startOverride w:val="1"/>
    </w:lvlOverride>
  </w:num>
  <w:num w:numId="27">
    <w:abstractNumId w:val="36"/>
    <w:lvlOverride w:ilvl="0">
      <w:startOverride w:val="1"/>
    </w:lvlOverride>
  </w:num>
  <w:num w:numId="28">
    <w:abstractNumId w:val="36"/>
    <w:lvlOverride w:ilvl="0">
      <w:startOverride w:val="1"/>
    </w:lvlOverride>
  </w:num>
  <w:num w:numId="29">
    <w:abstractNumId w:val="12"/>
  </w:num>
  <w:num w:numId="30">
    <w:abstractNumId w:val="17"/>
  </w:num>
  <w:num w:numId="31">
    <w:abstractNumId w:val="38"/>
  </w:num>
  <w:num w:numId="32">
    <w:abstractNumId w:val="36"/>
    <w:lvlOverride w:ilvl="0">
      <w:startOverride w:val="1"/>
    </w:lvlOverride>
  </w:num>
  <w:num w:numId="33">
    <w:abstractNumId w:val="30"/>
  </w:num>
  <w:num w:numId="34">
    <w:abstractNumId w:val="24"/>
  </w:num>
  <w:num w:numId="35">
    <w:abstractNumId w:val="26"/>
  </w:num>
  <w:num w:numId="36">
    <w:abstractNumId w:val="23"/>
  </w:num>
  <w:num w:numId="37">
    <w:abstractNumId w:val="21"/>
  </w:num>
  <w:num w:numId="38">
    <w:abstractNumId w:val="36"/>
  </w:num>
  <w:num w:numId="39">
    <w:abstractNumId w:val="0"/>
  </w:num>
  <w:num w:numId="40">
    <w:abstractNumId w:val="1"/>
  </w:num>
  <w:num w:numId="41">
    <w:abstractNumId w:val="2"/>
  </w:num>
  <w:num w:numId="42">
    <w:abstractNumId w:val="3"/>
  </w:num>
  <w:num w:numId="43">
    <w:abstractNumId w:val="8"/>
  </w:num>
  <w:num w:numId="44">
    <w:abstractNumId w:val="4"/>
  </w:num>
  <w:num w:numId="45">
    <w:abstractNumId w:val="5"/>
  </w:num>
  <w:num w:numId="46">
    <w:abstractNumId w:val="6"/>
  </w:num>
  <w:num w:numId="47">
    <w:abstractNumId w:val="7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61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82"/>
    <w:rsid w:val="000020E5"/>
    <w:rsid w:val="00004FED"/>
    <w:rsid w:val="00007694"/>
    <w:rsid w:val="00014C25"/>
    <w:rsid w:val="00015F24"/>
    <w:rsid w:val="000207AE"/>
    <w:rsid w:val="00022BA2"/>
    <w:rsid w:val="00023471"/>
    <w:rsid w:val="000264C4"/>
    <w:rsid w:val="000312E8"/>
    <w:rsid w:val="00035536"/>
    <w:rsid w:val="00035B71"/>
    <w:rsid w:val="00037996"/>
    <w:rsid w:val="00037D34"/>
    <w:rsid w:val="00040150"/>
    <w:rsid w:val="00040A38"/>
    <w:rsid w:val="000442FE"/>
    <w:rsid w:val="000502BF"/>
    <w:rsid w:val="00050C28"/>
    <w:rsid w:val="00054627"/>
    <w:rsid w:val="0005553C"/>
    <w:rsid w:val="00055D64"/>
    <w:rsid w:val="00056C98"/>
    <w:rsid w:val="00060022"/>
    <w:rsid w:val="00064030"/>
    <w:rsid w:val="000668B1"/>
    <w:rsid w:val="00067F04"/>
    <w:rsid w:val="000724D8"/>
    <w:rsid w:val="00074C2B"/>
    <w:rsid w:val="00077E80"/>
    <w:rsid w:val="00080F59"/>
    <w:rsid w:val="00082DBF"/>
    <w:rsid w:val="00082F3D"/>
    <w:rsid w:val="0008465D"/>
    <w:rsid w:val="00086EB6"/>
    <w:rsid w:val="00090F23"/>
    <w:rsid w:val="00091AD2"/>
    <w:rsid w:val="00093ADA"/>
    <w:rsid w:val="0009531E"/>
    <w:rsid w:val="000A15FE"/>
    <w:rsid w:val="000A2801"/>
    <w:rsid w:val="000A426E"/>
    <w:rsid w:val="000A48BD"/>
    <w:rsid w:val="000A5915"/>
    <w:rsid w:val="000A7112"/>
    <w:rsid w:val="000A76B4"/>
    <w:rsid w:val="000B1D96"/>
    <w:rsid w:val="000C09B8"/>
    <w:rsid w:val="000D06AD"/>
    <w:rsid w:val="000D2892"/>
    <w:rsid w:val="000D427F"/>
    <w:rsid w:val="000D48E7"/>
    <w:rsid w:val="000D6148"/>
    <w:rsid w:val="000E1939"/>
    <w:rsid w:val="000E2A32"/>
    <w:rsid w:val="000E2B7F"/>
    <w:rsid w:val="000F1A88"/>
    <w:rsid w:val="00100B19"/>
    <w:rsid w:val="0010175E"/>
    <w:rsid w:val="0010214F"/>
    <w:rsid w:val="00102D78"/>
    <w:rsid w:val="001036E6"/>
    <w:rsid w:val="00107852"/>
    <w:rsid w:val="00112AE1"/>
    <w:rsid w:val="0011761F"/>
    <w:rsid w:val="0012015A"/>
    <w:rsid w:val="00122708"/>
    <w:rsid w:val="00132F8A"/>
    <w:rsid w:val="00133EEC"/>
    <w:rsid w:val="0013762E"/>
    <w:rsid w:val="001379DA"/>
    <w:rsid w:val="001407A0"/>
    <w:rsid w:val="001455B8"/>
    <w:rsid w:val="00146860"/>
    <w:rsid w:val="00150F9A"/>
    <w:rsid w:val="00151C99"/>
    <w:rsid w:val="00154337"/>
    <w:rsid w:val="00155E35"/>
    <w:rsid w:val="0015677D"/>
    <w:rsid w:val="00156A5D"/>
    <w:rsid w:val="001604E2"/>
    <w:rsid w:val="00160CAA"/>
    <w:rsid w:val="00165970"/>
    <w:rsid w:val="00166106"/>
    <w:rsid w:val="001712CF"/>
    <w:rsid w:val="00173B69"/>
    <w:rsid w:val="00175F1D"/>
    <w:rsid w:val="00181DFF"/>
    <w:rsid w:val="00182AE3"/>
    <w:rsid w:val="00182B3F"/>
    <w:rsid w:val="00182C11"/>
    <w:rsid w:val="00184A73"/>
    <w:rsid w:val="00186639"/>
    <w:rsid w:val="00186750"/>
    <w:rsid w:val="001913BF"/>
    <w:rsid w:val="001917AA"/>
    <w:rsid w:val="00194466"/>
    <w:rsid w:val="00195A51"/>
    <w:rsid w:val="00195DAA"/>
    <w:rsid w:val="00196F50"/>
    <w:rsid w:val="0019789D"/>
    <w:rsid w:val="001A0693"/>
    <w:rsid w:val="001A6EAA"/>
    <w:rsid w:val="001B106A"/>
    <w:rsid w:val="001B1CB6"/>
    <w:rsid w:val="001B22C2"/>
    <w:rsid w:val="001C3E5D"/>
    <w:rsid w:val="001C4440"/>
    <w:rsid w:val="001C6F72"/>
    <w:rsid w:val="001C7DA4"/>
    <w:rsid w:val="001D577F"/>
    <w:rsid w:val="001D5DC7"/>
    <w:rsid w:val="001D6395"/>
    <w:rsid w:val="001E0F55"/>
    <w:rsid w:val="001E1FD5"/>
    <w:rsid w:val="001E5E0B"/>
    <w:rsid w:val="001E7891"/>
    <w:rsid w:val="001F7FFE"/>
    <w:rsid w:val="00201A71"/>
    <w:rsid w:val="00203E52"/>
    <w:rsid w:val="00210B4E"/>
    <w:rsid w:val="002110EA"/>
    <w:rsid w:val="00212549"/>
    <w:rsid w:val="002148C3"/>
    <w:rsid w:val="002157C7"/>
    <w:rsid w:val="002159C9"/>
    <w:rsid w:val="00216EFC"/>
    <w:rsid w:val="0021770C"/>
    <w:rsid w:val="00222487"/>
    <w:rsid w:val="00223B54"/>
    <w:rsid w:val="002316CC"/>
    <w:rsid w:val="00233A88"/>
    <w:rsid w:val="0023410F"/>
    <w:rsid w:val="0023631D"/>
    <w:rsid w:val="00240580"/>
    <w:rsid w:val="00241645"/>
    <w:rsid w:val="00242117"/>
    <w:rsid w:val="002466C9"/>
    <w:rsid w:val="002504AD"/>
    <w:rsid w:val="002507CA"/>
    <w:rsid w:val="002512F6"/>
    <w:rsid w:val="00251C34"/>
    <w:rsid w:val="00253902"/>
    <w:rsid w:val="00253984"/>
    <w:rsid w:val="00256F5D"/>
    <w:rsid w:val="00261AEF"/>
    <w:rsid w:val="002622C5"/>
    <w:rsid w:val="0026457C"/>
    <w:rsid w:val="00266372"/>
    <w:rsid w:val="002671CB"/>
    <w:rsid w:val="0027118C"/>
    <w:rsid w:val="00272EE9"/>
    <w:rsid w:val="002779CE"/>
    <w:rsid w:val="00280C10"/>
    <w:rsid w:val="00282D65"/>
    <w:rsid w:val="002837A1"/>
    <w:rsid w:val="00286290"/>
    <w:rsid w:val="002871DE"/>
    <w:rsid w:val="00290535"/>
    <w:rsid w:val="00296785"/>
    <w:rsid w:val="00297A2D"/>
    <w:rsid w:val="002A126B"/>
    <w:rsid w:val="002A19FA"/>
    <w:rsid w:val="002B2667"/>
    <w:rsid w:val="002B4BFD"/>
    <w:rsid w:val="002B6734"/>
    <w:rsid w:val="002C01D2"/>
    <w:rsid w:val="002C4CF3"/>
    <w:rsid w:val="002C6163"/>
    <w:rsid w:val="002C6E89"/>
    <w:rsid w:val="002D02C8"/>
    <w:rsid w:val="002D157F"/>
    <w:rsid w:val="002D2BDD"/>
    <w:rsid w:val="002D38F4"/>
    <w:rsid w:val="002D7136"/>
    <w:rsid w:val="002E0B03"/>
    <w:rsid w:val="002E11DA"/>
    <w:rsid w:val="002E1CC2"/>
    <w:rsid w:val="002E397D"/>
    <w:rsid w:val="002E54D9"/>
    <w:rsid w:val="002F3F0C"/>
    <w:rsid w:val="002F5B89"/>
    <w:rsid w:val="002F7732"/>
    <w:rsid w:val="0031641E"/>
    <w:rsid w:val="003166CC"/>
    <w:rsid w:val="0032418C"/>
    <w:rsid w:val="00326BF6"/>
    <w:rsid w:val="00333ECC"/>
    <w:rsid w:val="00334C7C"/>
    <w:rsid w:val="00334FE8"/>
    <w:rsid w:val="003360BE"/>
    <w:rsid w:val="00336E7B"/>
    <w:rsid w:val="0034001A"/>
    <w:rsid w:val="00341B24"/>
    <w:rsid w:val="0034436E"/>
    <w:rsid w:val="00347093"/>
    <w:rsid w:val="00347232"/>
    <w:rsid w:val="003526A0"/>
    <w:rsid w:val="0035270A"/>
    <w:rsid w:val="00353480"/>
    <w:rsid w:val="003557E7"/>
    <w:rsid w:val="00355888"/>
    <w:rsid w:val="0035727A"/>
    <w:rsid w:val="003658BC"/>
    <w:rsid w:val="00367A13"/>
    <w:rsid w:val="00371F30"/>
    <w:rsid w:val="00373DC2"/>
    <w:rsid w:val="00391BFA"/>
    <w:rsid w:val="00392601"/>
    <w:rsid w:val="00393AC0"/>
    <w:rsid w:val="00394679"/>
    <w:rsid w:val="00395D82"/>
    <w:rsid w:val="00396440"/>
    <w:rsid w:val="00397985"/>
    <w:rsid w:val="003A0C32"/>
    <w:rsid w:val="003A348A"/>
    <w:rsid w:val="003B3615"/>
    <w:rsid w:val="003B442A"/>
    <w:rsid w:val="003C5639"/>
    <w:rsid w:val="003D0CE7"/>
    <w:rsid w:val="003D6C90"/>
    <w:rsid w:val="003E300E"/>
    <w:rsid w:val="003E478E"/>
    <w:rsid w:val="003E7CEC"/>
    <w:rsid w:val="003F2698"/>
    <w:rsid w:val="003F346E"/>
    <w:rsid w:val="003F6220"/>
    <w:rsid w:val="003F781D"/>
    <w:rsid w:val="00400DEA"/>
    <w:rsid w:val="0040224D"/>
    <w:rsid w:val="00403001"/>
    <w:rsid w:val="00403A1C"/>
    <w:rsid w:val="0041041A"/>
    <w:rsid w:val="0041061E"/>
    <w:rsid w:val="00414EDF"/>
    <w:rsid w:val="004153FF"/>
    <w:rsid w:val="004216C9"/>
    <w:rsid w:val="00422C96"/>
    <w:rsid w:val="0043213D"/>
    <w:rsid w:val="00433529"/>
    <w:rsid w:val="00436AEF"/>
    <w:rsid w:val="00436E8E"/>
    <w:rsid w:val="00437066"/>
    <w:rsid w:val="00437263"/>
    <w:rsid w:val="00441B99"/>
    <w:rsid w:val="00441D7F"/>
    <w:rsid w:val="00450394"/>
    <w:rsid w:val="00451F58"/>
    <w:rsid w:val="00452938"/>
    <w:rsid w:val="0045386D"/>
    <w:rsid w:val="0045464F"/>
    <w:rsid w:val="0045534B"/>
    <w:rsid w:val="00456476"/>
    <w:rsid w:val="0045791E"/>
    <w:rsid w:val="00460B94"/>
    <w:rsid w:val="00461DCA"/>
    <w:rsid w:val="00462115"/>
    <w:rsid w:val="004655A8"/>
    <w:rsid w:val="00465D8F"/>
    <w:rsid w:val="004660E1"/>
    <w:rsid w:val="0047087B"/>
    <w:rsid w:val="0047513A"/>
    <w:rsid w:val="00476FF1"/>
    <w:rsid w:val="00477585"/>
    <w:rsid w:val="004800AD"/>
    <w:rsid w:val="00480606"/>
    <w:rsid w:val="00484D1C"/>
    <w:rsid w:val="0048509E"/>
    <w:rsid w:val="0048518A"/>
    <w:rsid w:val="00490101"/>
    <w:rsid w:val="00493D45"/>
    <w:rsid w:val="004970A1"/>
    <w:rsid w:val="004A05A0"/>
    <w:rsid w:val="004A34AB"/>
    <w:rsid w:val="004A454D"/>
    <w:rsid w:val="004A715A"/>
    <w:rsid w:val="004B02BA"/>
    <w:rsid w:val="004B082D"/>
    <w:rsid w:val="004B19C3"/>
    <w:rsid w:val="004B1B4B"/>
    <w:rsid w:val="004B564F"/>
    <w:rsid w:val="004B66F6"/>
    <w:rsid w:val="004B6F07"/>
    <w:rsid w:val="004B7ECE"/>
    <w:rsid w:val="004C1A32"/>
    <w:rsid w:val="004C28B2"/>
    <w:rsid w:val="004C35E8"/>
    <w:rsid w:val="004C4061"/>
    <w:rsid w:val="004C5AE9"/>
    <w:rsid w:val="004C7027"/>
    <w:rsid w:val="004C7409"/>
    <w:rsid w:val="004D0D41"/>
    <w:rsid w:val="004D19F3"/>
    <w:rsid w:val="004D3630"/>
    <w:rsid w:val="004D45A8"/>
    <w:rsid w:val="004D5489"/>
    <w:rsid w:val="004E1692"/>
    <w:rsid w:val="004E4041"/>
    <w:rsid w:val="004F034A"/>
    <w:rsid w:val="004F069D"/>
    <w:rsid w:val="004F2456"/>
    <w:rsid w:val="004F3932"/>
    <w:rsid w:val="004F50D9"/>
    <w:rsid w:val="00505CDF"/>
    <w:rsid w:val="00507561"/>
    <w:rsid w:val="005121E7"/>
    <w:rsid w:val="0051572F"/>
    <w:rsid w:val="00516079"/>
    <w:rsid w:val="00522D64"/>
    <w:rsid w:val="00527457"/>
    <w:rsid w:val="005277F9"/>
    <w:rsid w:val="00532BEA"/>
    <w:rsid w:val="00532DA3"/>
    <w:rsid w:val="005357A6"/>
    <w:rsid w:val="0053750A"/>
    <w:rsid w:val="0053777B"/>
    <w:rsid w:val="00540578"/>
    <w:rsid w:val="00542645"/>
    <w:rsid w:val="0054322D"/>
    <w:rsid w:val="005438D6"/>
    <w:rsid w:val="0054552A"/>
    <w:rsid w:val="0054643F"/>
    <w:rsid w:val="00546E83"/>
    <w:rsid w:val="00547153"/>
    <w:rsid w:val="00547D29"/>
    <w:rsid w:val="0055058B"/>
    <w:rsid w:val="0055420B"/>
    <w:rsid w:val="005576AD"/>
    <w:rsid w:val="00557998"/>
    <w:rsid w:val="0056555B"/>
    <w:rsid w:val="00572065"/>
    <w:rsid w:val="0057268B"/>
    <w:rsid w:val="00572E12"/>
    <w:rsid w:val="00573D3E"/>
    <w:rsid w:val="00573E68"/>
    <w:rsid w:val="00574101"/>
    <w:rsid w:val="00576854"/>
    <w:rsid w:val="00582AA6"/>
    <w:rsid w:val="005833B9"/>
    <w:rsid w:val="00585F6D"/>
    <w:rsid w:val="00591ABF"/>
    <w:rsid w:val="00591CB1"/>
    <w:rsid w:val="00596BFA"/>
    <w:rsid w:val="00596EEF"/>
    <w:rsid w:val="005A01FA"/>
    <w:rsid w:val="005A42D2"/>
    <w:rsid w:val="005A5C98"/>
    <w:rsid w:val="005A713D"/>
    <w:rsid w:val="005B6D78"/>
    <w:rsid w:val="005C0A37"/>
    <w:rsid w:val="005C20B0"/>
    <w:rsid w:val="005C3B02"/>
    <w:rsid w:val="005C63C5"/>
    <w:rsid w:val="005C656D"/>
    <w:rsid w:val="005D2717"/>
    <w:rsid w:val="005D2D1C"/>
    <w:rsid w:val="005E0CC7"/>
    <w:rsid w:val="005E0D15"/>
    <w:rsid w:val="005E176F"/>
    <w:rsid w:val="005E1990"/>
    <w:rsid w:val="005E3463"/>
    <w:rsid w:val="005E59DF"/>
    <w:rsid w:val="005F0F2F"/>
    <w:rsid w:val="005F10C0"/>
    <w:rsid w:val="005F6A86"/>
    <w:rsid w:val="005F7005"/>
    <w:rsid w:val="005F7BE3"/>
    <w:rsid w:val="005F7E40"/>
    <w:rsid w:val="00613EBC"/>
    <w:rsid w:val="006152D8"/>
    <w:rsid w:val="00616577"/>
    <w:rsid w:val="00616B08"/>
    <w:rsid w:val="006177CA"/>
    <w:rsid w:val="00620503"/>
    <w:rsid w:val="0062332E"/>
    <w:rsid w:val="00635484"/>
    <w:rsid w:val="00635501"/>
    <w:rsid w:val="00637B0A"/>
    <w:rsid w:val="00637E81"/>
    <w:rsid w:val="00640FCA"/>
    <w:rsid w:val="00641084"/>
    <w:rsid w:val="00645DA2"/>
    <w:rsid w:val="006502C8"/>
    <w:rsid w:val="00654710"/>
    <w:rsid w:val="00655B8D"/>
    <w:rsid w:val="00662AD0"/>
    <w:rsid w:val="00664C60"/>
    <w:rsid w:val="006700F6"/>
    <w:rsid w:val="00670AC7"/>
    <w:rsid w:val="00670E2E"/>
    <w:rsid w:val="006746E4"/>
    <w:rsid w:val="006753DB"/>
    <w:rsid w:val="006766EE"/>
    <w:rsid w:val="00683F14"/>
    <w:rsid w:val="00685ACF"/>
    <w:rsid w:val="00686B95"/>
    <w:rsid w:val="006913EC"/>
    <w:rsid w:val="00693D1B"/>
    <w:rsid w:val="00695649"/>
    <w:rsid w:val="0069574A"/>
    <w:rsid w:val="006962F5"/>
    <w:rsid w:val="006963FE"/>
    <w:rsid w:val="006A0572"/>
    <w:rsid w:val="006A2206"/>
    <w:rsid w:val="006A27CE"/>
    <w:rsid w:val="006A5297"/>
    <w:rsid w:val="006B466C"/>
    <w:rsid w:val="006B7DBF"/>
    <w:rsid w:val="006C1BED"/>
    <w:rsid w:val="006C2744"/>
    <w:rsid w:val="006C3CC2"/>
    <w:rsid w:val="006C7F55"/>
    <w:rsid w:val="006D763F"/>
    <w:rsid w:val="006D78DC"/>
    <w:rsid w:val="006E0821"/>
    <w:rsid w:val="006E322D"/>
    <w:rsid w:val="006E3A8E"/>
    <w:rsid w:val="006E6CE7"/>
    <w:rsid w:val="006F0A97"/>
    <w:rsid w:val="006F17F9"/>
    <w:rsid w:val="006F1A3B"/>
    <w:rsid w:val="006F302F"/>
    <w:rsid w:val="006F5138"/>
    <w:rsid w:val="007005A3"/>
    <w:rsid w:val="00701A9B"/>
    <w:rsid w:val="00710552"/>
    <w:rsid w:val="007141AA"/>
    <w:rsid w:val="0071429C"/>
    <w:rsid w:val="00714D41"/>
    <w:rsid w:val="00721237"/>
    <w:rsid w:val="007234B5"/>
    <w:rsid w:val="00726803"/>
    <w:rsid w:val="007359C7"/>
    <w:rsid w:val="00735D52"/>
    <w:rsid w:val="00736275"/>
    <w:rsid w:val="00736A00"/>
    <w:rsid w:val="00736A7B"/>
    <w:rsid w:val="007410A4"/>
    <w:rsid w:val="007428E5"/>
    <w:rsid w:val="00746D73"/>
    <w:rsid w:val="007474EF"/>
    <w:rsid w:val="007478D2"/>
    <w:rsid w:val="00752B43"/>
    <w:rsid w:val="0075630C"/>
    <w:rsid w:val="007563AF"/>
    <w:rsid w:val="00757321"/>
    <w:rsid w:val="00757BCF"/>
    <w:rsid w:val="00760463"/>
    <w:rsid w:val="00762DDF"/>
    <w:rsid w:val="0076433C"/>
    <w:rsid w:val="007741FF"/>
    <w:rsid w:val="00774C13"/>
    <w:rsid w:val="00777AD5"/>
    <w:rsid w:val="00777B3B"/>
    <w:rsid w:val="0078161A"/>
    <w:rsid w:val="007840EE"/>
    <w:rsid w:val="00786A1E"/>
    <w:rsid w:val="00791038"/>
    <w:rsid w:val="00792AB1"/>
    <w:rsid w:val="00793968"/>
    <w:rsid w:val="00795045"/>
    <w:rsid w:val="007972B8"/>
    <w:rsid w:val="00797C62"/>
    <w:rsid w:val="007B02D3"/>
    <w:rsid w:val="007B2B94"/>
    <w:rsid w:val="007B4A21"/>
    <w:rsid w:val="007C098A"/>
    <w:rsid w:val="007C56FE"/>
    <w:rsid w:val="007C5DD9"/>
    <w:rsid w:val="007C772D"/>
    <w:rsid w:val="007D1224"/>
    <w:rsid w:val="007D1C6D"/>
    <w:rsid w:val="007D442B"/>
    <w:rsid w:val="007E167C"/>
    <w:rsid w:val="007E329B"/>
    <w:rsid w:val="007E35D3"/>
    <w:rsid w:val="007E3AA6"/>
    <w:rsid w:val="007E3EB0"/>
    <w:rsid w:val="007E5A44"/>
    <w:rsid w:val="007E5A83"/>
    <w:rsid w:val="007F4CF0"/>
    <w:rsid w:val="007F6138"/>
    <w:rsid w:val="00800325"/>
    <w:rsid w:val="00801121"/>
    <w:rsid w:val="00803198"/>
    <w:rsid w:val="00804CD0"/>
    <w:rsid w:val="00806F42"/>
    <w:rsid w:val="0081087A"/>
    <w:rsid w:val="008117E8"/>
    <w:rsid w:val="00812A1B"/>
    <w:rsid w:val="00813286"/>
    <w:rsid w:val="00813684"/>
    <w:rsid w:val="008149FD"/>
    <w:rsid w:val="0081524C"/>
    <w:rsid w:val="008154EB"/>
    <w:rsid w:val="008264C6"/>
    <w:rsid w:val="0082778D"/>
    <w:rsid w:val="008306E0"/>
    <w:rsid w:val="00830AEC"/>
    <w:rsid w:val="00832F75"/>
    <w:rsid w:val="00833094"/>
    <w:rsid w:val="00833943"/>
    <w:rsid w:val="00833C91"/>
    <w:rsid w:val="00834F64"/>
    <w:rsid w:val="00837929"/>
    <w:rsid w:val="00842190"/>
    <w:rsid w:val="0084382D"/>
    <w:rsid w:val="0084448C"/>
    <w:rsid w:val="00844C0C"/>
    <w:rsid w:val="0085191F"/>
    <w:rsid w:val="00857D7D"/>
    <w:rsid w:val="008603E6"/>
    <w:rsid w:val="00860AA6"/>
    <w:rsid w:val="0086316D"/>
    <w:rsid w:val="00872ECD"/>
    <w:rsid w:val="00876B44"/>
    <w:rsid w:val="0088116F"/>
    <w:rsid w:val="008821D1"/>
    <w:rsid w:val="00885256"/>
    <w:rsid w:val="008865CC"/>
    <w:rsid w:val="00886747"/>
    <w:rsid w:val="00887DA5"/>
    <w:rsid w:val="008A182C"/>
    <w:rsid w:val="008A1F8C"/>
    <w:rsid w:val="008A7266"/>
    <w:rsid w:val="008B05F6"/>
    <w:rsid w:val="008B0E0F"/>
    <w:rsid w:val="008B4DF9"/>
    <w:rsid w:val="008B4FF9"/>
    <w:rsid w:val="008C0779"/>
    <w:rsid w:val="008C1E0C"/>
    <w:rsid w:val="008D0363"/>
    <w:rsid w:val="008D569C"/>
    <w:rsid w:val="008D76C6"/>
    <w:rsid w:val="008E23C2"/>
    <w:rsid w:val="008E3D8A"/>
    <w:rsid w:val="008E72A8"/>
    <w:rsid w:val="008E7786"/>
    <w:rsid w:val="008E7E5C"/>
    <w:rsid w:val="008F27E4"/>
    <w:rsid w:val="008F3B85"/>
    <w:rsid w:val="008F56A2"/>
    <w:rsid w:val="008F7964"/>
    <w:rsid w:val="009029ED"/>
    <w:rsid w:val="00903137"/>
    <w:rsid w:val="009038B2"/>
    <w:rsid w:val="00904BD7"/>
    <w:rsid w:val="00904E00"/>
    <w:rsid w:val="00905524"/>
    <w:rsid w:val="009102C9"/>
    <w:rsid w:val="009121A2"/>
    <w:rsid w:val="009147C5"/>
    <w:rsid w:val="009169C5"/>
    <w:rsid w:val="00917122"/>
    <w:rsid w:val="00917B99"/>
    <w:rsid w:val="00920CED"/>
    <w:rsid w:val="00923A50"/>
    <w:rsid w:val="00925167"/>
    <w:rsid w:val="00925A80"/>
    <w:rsid w:val="00927159"/>
    <w:rsid w:val="00931087"/>
    <w:rsid w:val="00931B6F"/>
    <w:rsid w:val="009343C7"/>
    <w:rsid w:val="00934974"/>
    <w:rsid w:val="0094006B"/>
    <w:rsid w:val="0094354E"/>
    <w:rsid w:val="009444D5"/>
    <w:rsid w:val="00946B31"/>
    <w:rsid w:val="009471A7"/>
    <w:rsid w:val="009543EC"/>
    <w:rsid w:val="00954F96"/>
    <w:rsid w:val="009561E5"/>
    <w:rsid w:val="00957E9B"/>
    <w:rsid w:val="00963C7E"/>
    <w:rsid w:val="00964F87"/>
    <w:rsid w:val="00965028"/>
    <w:rsid w:val="00965DC8"/>
    <w:rsid w:val="00972832"/>
    <w:rsid w:val="009736EC"/>
    <w:rsid w:val="009755C2"/>
    <w:rsid w:val="00976630"/>
    <w:rsid w:val="0098055C"/>
    <w:rsid w:val="00980BBD"/>
    <w:rsid w:val="009834CD"/>
    <w:rsid w:val="009870E8"/>
    <w:rsid w:val="0099573E"/>
    <w:rsid w:val="00995EA3"/>
    <w:rsid w:val="00997390"/>
    <w:rsid w:val="009A3C5D"/>
    <w:rsid w:val="009A5C64"/>
    <w:rsid w:val="009A6737"/>
    <w:rsid w:val="009A7660"/>
    <w:rsid w:val="009B0936"/>
    <w:rsid w:val="009B2D32"/>
    <w:rsid w:val="009B5523"/>
    <w:rsid w:val="009B7150"/>
    <w:rsid w:val="009C0723"/>
    <w:rsid w:val="009C0B57"/>
    <w:rsid w:val="009C4E6C"/>
    <w:rsid w:val="009D5116"/>
    <w:rsid w:val="009D7667"/>
    <w:rsid w:val="009E58BE"/>
    <w:rsid w:val="009E7ECB"/>
    <w:rsid w:val="009F21B4"/>
    <w:rsid w:val="009F4BB6"/>
    <w:rsid w:val="009F4C01"/>
    <w:rsid w:val="009F4D25"/>
    <w:rsid w:val="00A02133"/>
    <w:rsid w:val="00A049C3"/>
    <w:rsid w:val="00A07015"/>
    <w:rsid w:val="00A1666A"/>
    <w:rsid w:val="00A22CF9"/>
    <w:rsid w:val="00A2711F"/>
    <w:rsid w:val="00A2782E"/>
    <w:rsid w:val="00A324A6"/>
    <w:rsid w:val="00A378C0"/>
    <w:rsid w:val="00A41A8C"/>
    <w:rsid w:val="00A4323D"/>
    <w:rsid w:val="00A44899"/>
    <w:rsid w:val="00A44BB5"/>
    <w:rsid w:val="00A45EAF"/>
    <w:rsid w:val="00A47BAF"/>
    <w:rsid w:val="00A50951"/>
    <w:rsid w:val="00A52726"/>
    <w:rsid w:val="00A53B6E"/>
    <w:rsid w:val="00A566EC"/>
    <w:rsid w:val="00A56D1F"/>
    <w:rsid w:val="00A62F71"/>
    <w:rsid w:val="00A64ABF"/>
    <w:rsid w:val="00A71616"/>
    <w:rsid w:val="00A75D35"/>
    <w:rsid w:val="00A76114"/>
    <w:rsid w:val="00A77FD4"/>
    <w:rsid w:val="00A80F30"/>
    <w:rsid w:val="00A81F5F"/>
    <w:rsid w:val="00A87147"/>
    <w:rsid w:val="00A90C84"/>
    <w:rsid w:val="00A90FE4"/>
    <w:rsid w:val="00A92C9F"/>
    <w:rsid w:val="00A92FFE"/>
    <w:rsid w:val="00A9700E"/>
    <w:rsid w:val="00A97FCE"/>
    <w:rsid w:val="00AA0962"/>
    <w:rsid w:val="00AA1628"/>
    <w:rsid w:val="00AA1F57"/>
    <w:rsid w:val="00AA42E9"/>
    <w:rsid w:val="00AA4D5D"/>
    <w:rsid w:val="00AA6624"/>
    <w:rsid w:val="00AA7A30"/>
    <w:rsid w:val="00AB7CB2"/>
    <w:rsid w:val="00AC2505"/>
    <w:rsid w:val="00AC2AF2"/>
    <w:rsid w:val="00AC2C88"/>
    <w:rsid w:val="00AC4733"/>
    <w:rsid w:val="00AC5CCA"/>
    <w:rsid w:val="00AD0154"/>
    <w:rsid w:val="00AD03A0"/>
    <w:rsid w:val="00AE0BFA"/>
    <w:rsid w:val="00AE47A9"/>
    <w:rsid w:val="00AE7A27"/>
    <w:rsid w:val="00AF02E9"/>
    <w:rsid w:val="00AF37F0"/>
    <w:rsid w:val="00AF5998"/>
    <w:rsid w:val="00AF7D82"/>
    <w:rsid w:val="00B00033"/>
    <w:rsid w:val="00B021FB"/>
    <w:rsid w:val="00B022BA"/>
    <w:rsid w:val="00B024DC"/>
    <w:rsid w:val="00B03A18"/>
    <w:rsid w:val="00B075C3"/>
    <w:rsid w:val="00B12F24"/>
    <w:rsid w:val="00B13783"/>
    <w:rsid w:val="00B14C4A"/>
    <w:rsid w:val="00B165D5"/>
    <w:rsid w:val="00B20498"/>
    <w:rsid w:val="00B214B1"/>
    <w:rsid w:val="00B23F40"/>
    <w:rsid w:val="00B24696"/>
    <w:rsid w:val="00B3528F"/>
    <w:rsid w:val="00B44B22"/>
    <w:rsid w:val="00B45BCA"/>
    <w:rsid w:val="00B51387"/>
    <w:rsid w:val="00B5323D"/>
    <w:rsid w:val="00B55DFF"/>
    <w:rsid w:val="00B57DEE"/>
    <w:rsid w:val="00B61B9A"/>
    <w:rsid w:val="00B64013"/>
    <w:rsid w:val="00B64621"/>
    <w:rsid w:val="00B75546"/>
    <w:rsid w:val="00B75D49"/>
    <w:rsid w:val="00B76DA0"/>
    <w:rsid w:val="00B77884"/>
    <w:rsid w:val="00B806CE"/>
    <w:rsid w:val="00B82EA1"/>
    <w:rsid w:val="00B84D80"/>
    <w:rsid w:val="00B92F84"/>
    <w:rsid w:val="00B93435"/>
    <w:rsid w:val="00B946F7"/>
    <w:rsid w:val="00BA1DB8"/>
    <w:rsid w:val="00BA5DEC"/>
    <w:rsid w:val="00BA6001"/>
    <w:rsid w:val="00BA65E6"/>
    <w:rsid w:val="00BA6B9A"/>
    <w:rsid w:val="00BA738C"/>
    <w:rsid w:val="00BB07A9"/>
    <w:rsid w:val="00BB0AAE"/>
    <w:rsid w:val="00BB0CF4"/>
    <w:rsid w:val="00BB1E05"/>
    <w:rsid w:val="00BB2CEC"/>
    <w:rsid w:val="00BB576B"/>
    <w:rsid w:val="00BB5F0B"/>
    <w:rsid w:val="00BB6C1B"/>
    <w:rsid w:val="00BB6F33"/>
    <w:rsid w:val="00BB7991"/>
    <w:rsid w:val="00BC2330"/>
    <w:rsid w:val="00BD0CA9"/>
    <w:rsid w:val="00BD236A"/>
    <w:rsid w:val="00BD3826"/>
    <w:rsid w:val="00BE033B"/>
    <w:rsid w:val="00BE0EFC"/>
    <w:rsid w:val="00BE2DF1"/>
    <w:rsid w:val="00BE44B4"/>
    <w:rsid w:val="00BE67E4"/>
    <w:rsid w:val="00BF2896"/>
    <w:rsid w:val="00BF48F8"/>
    <w:rsid w:val="00BF49FF"/>
    <w:rsid w:val="00BF5667"/>
    <w:rsid w:val="00BF5993"/>
    <w:rsid w:val="00BF6596"/>
    <w:rsid w:val="00C00962"/>
    <w:rsid w:val="00C059E2"/>
    <w:rsid w:val="00C05CB2"/>
    <w:rsid w:val="00C06FAB"/>
    <w:rsid w:val="00C07E23"/>
    <w:rsid w:val="00C104A3"/>
    <w:rsid w:val="00C1323E"/>
    <w:rsid w:val="00C14A27"/>
    <w:rsid w:val="00C14D89"/>
    <w:rsid w:val="00C1689E"/>
    <w:rsid w:val="00C170EE"/>
    <w:rsid w:val="00C17C31"/>
    <w:rsid w:val="00C20888"/>
    <w:rsid w:val="00C2215F"/>
    <w:rsid w:val="00C227A9"/>
    <w:rsid w:val="00C22C90"/>
    <w:rsid w:val="00C22F6B"/>
    <w:rsid w:val="00C2407E"/>
    <w:rsid w:val="00C319C2"/>
    <w:rsid w:val="00C31BDB"/>
    <w:rsid w:val="00C34EB6"/>
    <w:rsid w:val="00C36EEE"/>
    <w:rsid w:val="00C37DBD"/>
    <w:rsid w:val="00C421A9"/>
    <w:rsid w:val="00C43E4D"/>
    <w:rsid w:val="00C43F4E"/>
    <w:rsid w:val="00C453EB"/>
    <w:rsid w:val="00C45B3D"/>
    <w:rsid w:val="00C45E58"/>
    <w:rsid w:val="00C46730"/>
    <w:rsid w:val="00C47610"/>
    <w:rsid w:val="00C50249"/>
    <w:rsid w:val="00C50694"/>
    <w:rsid w:val="00C56E33"/>
    <w:rsid w:val="00C601D4"/>
    <w:rsid w:val="00C63DCC"/>
    <w:rsid w:val="00C674E5"/>
    <w:rsid w:val="00C720FA"/>
    <w:rsid w:val="00C74E16"/>
    <w:rsid w:val="00C75ABD"/>
    <w:rsid w:val="00C7607B"/>
    <w:rsid w:val="00C81DFC"/>
    <w:rsid w:val="00C82773"/>
    <w:rsid w:val="00C86C83"/>
    <w:rsid w:val="00C925DE"/>
    <w:rsid w:val="00C92619"/>
    <w:rsid w:val="00C92CA2"/>
    <w:rsid w:val="00C95893"/>
    <w:rsid w:val="00C95F18"/>
    <w:rsid w:val="00C96699"/>
    <w:rsid w:val="00C97B46"/>
    <w:rsid w:val="00CA0BB2"/>
    <w:rsid w:val="00CA125C"/>
    <w:rsid w:val="00CA132B"/>
    <w:rsid w:val="00CA277E"/>
    <w:rsid w:val="00CA36EE"/>
    <w:rsid w:val="00CA3B03"/>
    <w:rsid w:val="00CA5E2F"/>
    <w:rsid w:val="00CA6865"/>
    <w:rsid w:val="00CB0790"/>
    <w:rsid w:val="00CB0A7A"/>
    <w:rsid w:val="00CB3985"/>
    <w:rsid w:val="00CB7261"/>
    <w:rsid w:val="00CC01F9"/>
    <w:rsid w:val="00CC2B91"/>
    <w:rsid w:val="00CC3BA3"/>
    <w:rsid w:val="00CC44F4"/>
    <w:rsid w:val="00CD2DFF"/>
    <w:rsid w:val="00CD36F2"/>
    <w:rsid w:val="00CD7D0E"/>
    <w:rsid w:val="00CE1483"/>
    <w:rsid w:val="00CE2EDD"/>
    <w:rsid w:val="00CE50CA"/>
    <w:rsid w:val="00CF54ED"/>
    <w:rsid w:val="00CF6392"/>
    <w:rsid w:val="00CF68F3"/>
    <w:rsid w:val="00CF73EA"/>
    <w:rsid w:val="00D03097"/>
    <w:rsid w:val="00D068A5"/>
    <w:rsid w:val="00D07C90"/>
    <w:rsid w:val="00D1486F"/>
    <w:rsid w:val="00D16A12"/>
    <w:rsid w:val="00D1775C"/>
    <w:rsid w:val="00D179A3"/>
    <w:rsid w:val="00D20C4B"/>
    <w:rsid w:val="00D22D22"/>
    <w:rsid w:val="00D236C9"/>
    <w:rsid w:val="00D34973"/>
    <w:rsid w:val="00D3497C"/>
    <w:rsid w:val="00D42486"/>
    <w:rsid w:val="00D445C0"/>
    <w:rsid w:val="00D51655"/>
    <w:rsid w:val="00D54578"/>
    <w:rsid w:val="00D55948"/>
    <w:rsid w:val="00D56641"/>
    <w:rsid w:val="00D70BD5"/>
    <w:rsid w:val="00D7121F"/>
    <w:rsid w:val="00D72226"/>
    <w:rsid w:val="00D72774"/>
    <w:rsid w:val="00D7643A"/>
    <w:rsid w:val="00D76933"/>
    <w:rsid w:val="00D76BCD"/>
    <w:rsid w:val="00D860F2"/>
    <w:rsid w:val="00D87AFC"/>
    <w:rsid w:val="00D918AD"/>
    <w:rsid w:val="00D943C5"/>
    <w:rsid w:val="00DA52B3"/>
    <w:rsid w:val="00DA576F"/>
    <w:rsid w:val="00DB0D54"/>
    <w:rsid w:val="00DB3FDF"/>
    <w:rsid w:val="00DB4798"/>
    <w:rsid w:val="00DB6731"/>
    <w:rsid w:val="00DB6E3E"/>
    <w:rsid w:val="00DC0031"/>
    <w:rsid w:val="00DC1E28"/>
    <w:rsid w:val="00DD0950"/>
    <w:rsid w:val="00DD33C5"/>
    <w:rsid w:val="00DD69A5"/>
    <w:rsid w:val="00DD7317"/>
    <w:rsid w:val="00DE0930"/>
    <w:rsid w:val="00DE2836"/>
    <w:rsid w:val="00DE3E6E"/>
    <w:rsid w:val="00DF0795"/>
    <w:rsid w:val="00DF4AF8"/>
    <w:rsid w:val="00DF670B"/>
    <w:rsid w:val="00DF6EA6"/>
    <w:rsid w:val="00E02FB5"/>
    <w:rsid w:val="00E04378"/>
    <w:rsid w:val="00E048F0"/>
    <w:rsid w:val="00E06672"/>
    <w:rsid w:val="00E12B02"/>
    <w:rsid w:val="00E1387F"/>
    <w:rsid w:val="00E149DF"/>
    <w:rsid w:val="00E15AF3"/>
    <w:rsid w:val="00E211D4"/>
    <w:rsid w:val="00E378E5"/>
    <w:rsid w:val="00E37C2C"/>
    <w:rsid w:val="00E44474"/>
    <w:rsid w:val="00E44DC5"/>
    <w:rsid w:val="00E5124C"/>
    <w:rsid w:val="00E52DDC"/>
    <w:rsid w:val="00E54736"/>
    <w:rsid w:val="00E549A9"/>
    <w:rsid w:val="00E55A81"/>
    <w:rsid w:val="00E569DB"/>
    <w:rsid w:val="00E63A2E"/>
    <w:rsid w:val="00E64CB8"/>
    <w:rsid w:val="00E65BB4"/>
    <w:rsid w:val="00E66A93"/>
    <w:rsid w:val="00E675D4"/>
    <w:rsid w:val="00E71664"/>
    <w:rsid w:val="00E73013"/>
    <w:rsid w:val="00E73B09"/>
    <w:rsid w:val="00E75846"/>
    <w:rsid w:val="00E807EC"/>
    <w:rsid w:val="00E91FDF"/>
    <w:rsid w:val="00E93CB6"/>
    <w:rsid w:val="00E95873"/>
    <w:rsid w:val="00EA16F7"/>
    <w:rsid w:val="00EA5D02"/>
    <w:rsid w:val="00EB04CF"/>
    <w:rsid w:val="00EC21A8"/>
    <w:rsid w:val="00EC341F"/>
    <w:rsid w:val="00EC5B56"/>
    <w:rsid w:val="00EC6956"/>
    <w:rsid w:val="00ED0972"/>
    <w:rsid w:val="00ED11E8"/>
    <w:rsid w:val="00ED1C3A"/>
    <w:rsid w:val="00ED256C"/>
    <w:rsid w:val="00ED438D"/>
    <w:rsid w:val="00ED5815"/>
    <w:rsid w:val="00ED58AD"/>
    <w:rsid w:val="00EE1962"/>
    <w:rsid w:val="00EE5BA4"/>
    <w:rsid w:val="00EF2911"/>
    <w:rsid w:val="00EF7F51"/>
    <w:rsid w:val="00F05919"/>
    <w:rsid w:val="00F07908"/>
    <w:rsid w:val="00F17E8F"/>
    <w:rsid w:val="00F25B89"/>
    <w:rsid w:val="00F25F73"/>
    <w:rsid w:val="00F273AC"/>
    <w:rsid w:val="00F27CE0"/>
    <w:rsid w:val="00F304F0"/>
    <w:rsid w:val="00F32C45"/>
    <w:rsid w:val="00F34904"/>
    <w:rsid w:val="00F365DE"/>
    <w:rsid w:val="00F371AF"/>
    <w:rsid w:val="00F37F10"/>
    <w:rsid w:val="00F42692"/>
    <w:rsid w:val="00F4304C"/>
    <w:rsid w:val="00F43D83"/>
    <w:rsid w:val="00F50FE7"/>
    <w:rsid w:val="00F5281E"/>
    <w:rsid w:val="00F5492E"/>
    <w:rsid w:val="00F60576"/>
    <w:rsid w:val="00F618B5"/>
    <w:rsid w:val="00F62587"/>
    <w:rsid w:val="00F62F4B"/>
    <w:rsid w:val="00F639E1"/>
    <w:rsid w:val="00F64CAF"/>
    <w:rsid w:val="00F65930"/>
    <w:rsid w:val="00F66681"/>
    <w:rsid w:val="00F66743"/>
    <w:rsid w:val="00F70140"/>
    <w:rsid w:val="00F70894"/>
    <w:rsid w:val="00F71C93"/>
    <w:rsid w:val="00F754C3"/>
    <w:rsid w:val="00F75F75"/>
    <w:rsid w:val="00F8294B"/>
    <w:rsid w:val="00F856E6"/>
    <w:rsid w:val="00F87092"/>
    <w:rsid w:val="00F91951"/>
    <w:rsid w:val="00F92302"/>
    <w:rsid w:val="00F93E49"/>
    <w:rsid w:val="00F952AA"/>
    <w:rsid w:val="00FA1B6D"/>
    <w:rsid w:val="00FA517F"/>
    <w:rsid w:val="00FA6319"/>
    <w:rsid w:val="00FA6C1D"/>
    <w:rsid w:val="00FA78A8"/>
    <w:rsid w:val="00FA7AF1"/>
    <w:rsid w:val="00FB14EC"/>
    <w:rsid w:val="00FB1627"/>
    <w:rsid w:val="00FB263E"/>
    <w:rsid w:val="00FB3FFE"/>
    <w:rsid w:val="00FB479C"/>
    <w:rsid w:val="00FC1FA7"/>
    <w:rsid w:val="00FC68F6"/>
    <w:rsid w:val="00FD0F45"/>
    <w:rsid w:val="00FD4668"/>
    <w:rsid w:val="00FD618B"/>
    <w:rsid w:val="00FE006B"/>
    <w:rsid w:val="00FE4498"/>
    <w:rsid w:val="00FE4FAA"/>
    <w:rsid w:val="00FF69F0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9E6DB7"/>
  <w15:chartTrackingRefBased/>
  <w15:docId w15:val="{52066F21-1AA9-4350-BBEB-B8EFFD7A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3A88"/>
    <w:pPr>
      <w:spacing w:after="0" w:line="276" w:lineRule="auto"/>
      <w:jc w:val="both"/>
    </w:pPr>
    <w:rPr>
      <w:rFonts w:cstheme="minorHAnsi"/>
      <w:color w:val="3E3D40"/>
      <w:shd w:val="clear" w:color="auto" w:fill="FFFFFF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55B8"/>
    <w:pPr>
      <w:tabs>
        <w:tab w:val="left" w:pos="3528"/>
        <w:tab w:val="center" w:pos="4536"/>
      </w:tabs>
      <w:spacing w:before="240" w:after="120"/>
      <w:outlineLvl w:val="0"/>
    </w:pPr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1DB8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4B66F6"/>
    <w:pPr>
      <w:numPr>
        <w:numId w:val="22"/>
      </w:numPr>
      <w:spacing w:before="480" w:after="240"/>
      <w:ind w:left="426" w:hanging="426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B66F6"/>
    <w:pPr>
      <w:numPr>
        <w:ilvl w:val="1"/>
        <w:numId w:val="22"/>
      </w:numPr>
      <w:spacing w:before="360" w:after="240"/>
      <w:ind w:left="567" w:hanging="567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82EA1"/>
    <w:pPr>
      <w:numPr>
        <w:ilvl w:val="2"/>
        <w:numId w:val="22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table" w:styleId="Gitternetztabelle1hellAkzent1">
    <w:name w:val="Grid Table 1 Light Accent 1"/>
    <w:basedOn w:val="NormaleTabelle"/>
    <w:uiPriority w:val="46"/>
    <w:rsid w:val="0045647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rvorhebung">
    <w:name w:val="Emphasis"/>
    <w:aliases w:val="Abstract-Text"/>
    <w:uiPriority w:val="20"/>
    <w:qFormat/>
    <w:rsid w:val="00233A88"/>
    <w:rPr>
      <w:sz w:val="20"/>
      <w:szCs w:val="20"/>
      <w:lang w:val="en-US"/>
    </w:rPr>
  </w:style>
  <w:style w:type="paragraph" w:customStyle="1" w:styleId="Literature">
    <w:name w:val="Literature"/>
    <w:basedOn w:val="KeinLeerraum"/>
    <w:qFormat/>
    <w:rsid w:val="004B6F07"/>
    <w:pPr>
      <w:spacing w:after="0"/>
    </w:pPr>
    <w:rPr>
      <w:sz w:val="18"/>
      <w:szCs w:val="18"/>
    </w:rPr>
  </w:style>
  <w:style w:type="table" w:styleId="Tabellenraster">
    <w:name w:val="Table Grid"/>
    <w:basedOn w:val="NormaleTabelle"/>
    <w:uiPriority w:val="39"/>
    <w:rsid w:val="00A64AB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EinfacheTabelle3">
    <w:name w:val="Plain Table 3"/>
    <w:basedOn w:val="NormaleTabelle"/>
    <w:uiPriority w:val="43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qFormat/>
    <w:rsid w:val="005121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21E7"/>
  </w:style>
  <w:style w:type="paragraph" w:styleId="Fuzeile">
    <w:name w:val="footer"/>
    <w:basedOn w:val="Standard"/>
    <w:link w:val="FuzeileZchn"/>
    <w:uiPriority w:val="99"/>
    <w:unhideWhenUsed/>
    <w:rsid w:val="005121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21E7"/>
  </w:style>
  <w:style w:type="character" w:styleId="Hyperlink">
    <w:name w:val="Hyperlink"/>
    <w:uiPriority w:val="99"/>
    <w:unhideWhenUsed/>
    <w:rsid w:val="000D48E7"/>
    <w:rPr>
      <w:color w:val="1C72A9"/>
    </w:rPr>
  </w:style>
  <w:style w:type="paragraph" w:styleId="KeinLeerraum">
    <w:name w:val="No Spacing"/>
    <w:aliases w:val="Bibliography,Quellenangaben"/>
    <w:basedOn w:val="Literaturverzeichnis"/>
    <w:link w:val="KeinLeerraumZchn"/>
    <w:rsid w:val="00112AE1"/>
    <w:pPr>
      <w:spacing w:after="120"/>
      <w:ind w:left="567" w:hanging="567"/>
    </w:pPr>
    <w:rPr>
      <w:rFonts w:asciiTheme="minorHAnsi" w:hAnsiTheme="minorHAnsi"/>
      <w:szCs w:val="20"/>
    </w:rPr>
  </w:style>
  <w:style w:type="character" w:customStyle="1" w:styleId="KeinLeerraumZchn">
    <w:name w:val="Kein Leerraum Zchn"/>
    <w:aliases w:val="Bibliography Zchn,Quellenangaben Zchn"/>
    <w:basedOn w:val="Absatz-Standardschriftart"/>
    <w:link w:val="KeinLeerraum"/>
    <w:rsid w:val="00112AE1"/>
    <w:rPr>
      <w:rFonts w:eastAsiaTheme="minorEastAsia" w:cstheme="minorHAnsi"/>
      <w:color w:val="3E3D40"/>
      <w:sz w:val="20"/>
      <w:szCs w:val="20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0D427F"/>
    <w:rPr>
      <w:rFonts w:asciiTheme="majorHAnsi" w:eastAsiaTheme="minorEastAsia" w:hAnsiTheme="majorHAnsi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25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625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25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25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258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93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932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49A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00962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151C9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01A9B"/>
    <w:rPr>
      <w:color w:val="605E5C"/>
      <w:shd w:val="clear" w:color="auto" w:fill="E1DFDD"/>
    </w:rPr>
  </w:style>
  <w:style w:type="character" w:styleId="Funotenzeichen">
    <w:name w:val="footnote reference"/>
    <w:basedOn w:val="Absatz-Standardschriftart"/>
    <w:uiPriority w:val="99"/>
    <w:semiHidden/>
    <w:unhideWhenUsed/>
    <w:rsid w:val="00336E7B"/>
    <w:rPr>
      <w:vertAlign w:val="superscript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A78A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55B8"/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1DB8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Untertitel">
    <w:name w:val="Subtitle"/>
    <w:aliases w:val="Tabellenunterschrift"/>
    <w:basedOn w:val="Standard"/>
    <w:next w:val="Standard"/>
    <w:link w:val="UntertitelZchn"/>
    <w:uiPriority w:val="11"/>
    <w:qFormat/>
    <w:rsid w:val="000A2801"/>
    <w:pPr>
      <w:spacing w:after="240" w:line="240" w:lineRule="auto"/>
      <w:jc w:val="center"/>
    </w:pPr>
    <w:rPr>
      <w:sz w:val="18"/>
      <w:szCs w:val="20"/>
    </w:rPr>
  </w:style>
  <w:style w:type="character" w:customStyle="1" w:styleId="UntertitelZchn">
    <w:name w:val="Untertitel Zchn"/>
    <w:aliases w:val="Tabellenunterschrift Zchn"/>
    <w:basedOn w:val="Absatz-Standardschriftart"/>
    <w:link w:val="Untertitel"/>
    <w:uiPriority w:val="11"/>
    <w:rsid w:val="000A2801"/>
    <w:rPr>
      <w:rFonts w:cstheme="minorHAnsi"/>
      <w:color w:val="3E3D40"/>
      <w:sz w:val="18"/>
      <w:szCs w:val="20"/>
    </w:rPr>
  </w:style>
  <w:style w:type="paragraph" w:styleId="Titel">
    <w:name w:val="Title"/>
    <w:aliases w:val="Eingeruecktes Zitat"/>
    <w:basedOn w:val="Standard"/>
    <w:next w:val="Standard"/>
    <w:link w:val="TitelZchn"/>
    <w:uiPriority w:val="10"/>
    <w:qFormat/>
    <w:rsid w:val="00BA1DB8"/>
    <w:pPr>
      <w:spacing w:before="120" w:after="120"/>
      <w:ind w:left="851" w:right="680"/>
    </w:pPr>
    <w:rPr>
      <w:sz w:val="20"/>
      <w:szCs w:val="20"/>
    </w:rPr>
  </w:style>
  <w:style w:type="character" w:customStyle="1" w:styleId="TitelZchn">
    <w:name w:val="Titel Zchn"/>
    <w:aliases w:val="Eingeruecktes Zitat Zchn"/>
    <w:basedOn w:val="Absatz-Standardschriftart"/>
    <w:link w:val="Titel"/>
    <w:uiPriority w:val="10"/>
    <w:rsid w:val="00BA1DB8"/>
    <w:rPr>
      <w:rFonts w:cstheme="minorHAnsi"/>
      <w:color w:val="3E3D40"/>
      <w:sz w:val="20"/>
      <w:szCs w:val="20"/>
    </w:rPr>
  </w:style>
  <w:style w:type="character" w:styleId="SchwacheHervorhebung">
    <w:name w:val="Subtle Emphasis"/>
    <w:aliases w:val="Abstract - Title"/>
    <w:uiPriority w:val="19"/>
    <w:qFormat/>
    <w:rsid w:val="00233A88"/>
    <w:rPr>
      <w:b/>
      <w:bCs/>
      <w:color w:val="1C72A8"/>
      <w:sz w:val="20"/>
      <w:szCs w:val="20"/>
      <w:lang w:val="en-US" w:eastAsia="de-DE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A71616"/>
    <w:rPr>
      <w:color w:val="605E5C"/>
      <w:shd w:val="clear" w:color="auto" w:fill="E1DFDD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82EA1"/>
    <w:rPr>
      <w:rFonts w:asciiTheme="majorHAnsi" w:hAnsiTheme="majorHAnsi" w:cstheme="majorHAnsi"/>
      <w:b/>
      <w:bCs/>
      <w:color w:val="1C72A8"/>
      <w:lang w:eastAsia="de-DE"/>
    </w:rPr>
  </w:style>
  <w:style w:type="paragraph" w:customStyle="1" w:styleId="Name">
    <w:name w:val="Name"/>
    <w:basedOn w:val="Standard"/>
    <w:qFormat/>
    <w:rsid w:val="001455B8"/>
    <w:pPr>
      <w:spacing w:after="160" w:line="259" w:lineRule="auto"/>
      <w:jc w:val="left"/>
    </w:pPr>
    <w:rPr>
      <w:color w:val="1C72A8"/>
      <w:sz w:val="24"/>
      <w:szCs w:val="24"/>
      <w:lang w:val="de-AT"/>
    </w:rPr>
  </w:style>
  <w:style w:type="paragraph" w:customStyle="1" w:styleId="Tabelle-ErsteReihe">
    <w:name w:val="Tabelle-Erste Reihe"/>
    <w:basedOn w:val="Standard"/>
    <w:qFormat/>
    <w:rsid w:val="00735D52"/>
    <w:pPr>
      <w:spacing w:line="240" w:lineRule="auto"/>
      <w:jc w:val="left"/>
    </w:pPr>
    <w:rPr>
      <w:rFonts w:eastAsiaTheme="minorEastAsia"/>
      <w:b/>
      <w:bCs/>
      <w:color w:val="FFFFFF" w:themeColor="background1"/>
      <w:shd w:val="clear" w:color="auto" w:fill="1C72A9"/>
      <w:lang w:val="de-AT" w:eastAsia="de-DE"/>
    </w:rPr>
  </w:style>
  <w:style w:type="paragraph" w:customStyle="1" w:styleId="Tabelle-ZweiteReihe">
    <w:name w:val="Tabelle - Zweite Reihe"/>
    <w:basedOn w:val="Standard"/>
    <w:link w:val="Tabelle-ZweiteReiheZchn"/>
    <w:qFormat/>
    <w:rsid w:val="00E807EC"/>
    <w:rPr>
      <w:shd w:val="clear" w:color="auto" w:fill="D9D9D9" w:themeFill="background1" w:themeFillShade="D9"/>
      <w:lang w:val="en-GB"/>
    </w:rPr>
  </w:style>
  <w:style w:type="character" w:customStyle="1" w:styleId="Tabelle-ZweiteReiheZchn">
    <w:name w:val="Tabelle - Zweite Reihe Zchn"/>
    <w:basedOn w:val="Absatz-Standardschriftart"/>
    <w:link w:val="Tabelle-ZweiteReihe"/>
    <w:rsid w:val="00E807EC"/>
    <w:rPr>
      <w:rFonts w:cstheme="minorHAnsi"/>
      <w:color w:val="3E3D40"/>
      <w:lang w:val="en-GB"/>
    </w:rPr>
  </w:style>
  <w:style w:type="paragraph" w:customStyle="1" w:styleId="Keywords">
    <w:name w:val="Keywords"/>
    <w:basedOn w:val="Standard"/>
    <w:link w:val="KeywordsZchn"/>
    <w:qFormat/>
    <w:rsid w:val="009C4E6C"/>
    <w:pPr>
      <w:pBdr>
        <w:top w:val="single" w:sz="4" w:space="1" w:color="auto"/>
        <w:bottom w:val="single" w:sz="4" w:space="1" w:color="auto"/>
      </w:pBdr>
    </w:pPr>
    <w:rPr>
      <w:sz w:val="20"/>
      <w:szCs w:val="20"/>
      <w:lang w:val="en-US"/>
    </w:rPr>
  </w:style>
  <w:style w:type="character" w:customStyle="1" w:styleId="KeywordsZchn">
    <w:name w:val="Keywords Zchn"/>
    <w:basedOn w:val="Absatz-Standardschriftart"/>
    <w:link w:val="Keywords"/>
    <w:rsid w:val="009C4E6C"/>
    <w:rPr>
      <w:rFonts w:cstheme="minorHAnsi"/>
      <w:color w:val="3E3D40"/>
      <w:sz w:val="20"/>
      <w:szCs w:val="20"/>
      <w:lang w:val="en-US"/>
    </w:rPr>
  </w:style>
  <w:style w:type="paragraph" w:styleId="Listenabsatz">
    <w:name w:val="List Paragraph"/>
    <w:aliases w:val="Fußnote"/>
    <w:basedOn w:val="Standard"/>
    <w:uiPriority w:val="34"/>
    <w:qFormat/>
    <w:rsid w:val="008264C6"/>
    <w:pPr>
      <w:spacing w:after="120" w:line="259" w:lineRule="auto"/>
      <w:contextualSpacing/>
      <w:jc w:val="left"/>
    </w:pPr>
    <w:rPr>
      <w:rFonts w:cstheme="minorBidi"/>
      <w:sz w:val="18"/>
      <w:shd w:val="clear" w:color="auto" w:fill="auto"/>
    </w:rPr>
  </w:style>
  <w:style w:type="paragraph" w:customStyle="1" w:styleId="ImFokus">
    <w:name w:val="Im Fokus"/>
    <w:basedOn w:val="Standard"/>
    <w:link w:val="ImFokusZchn"/>
    <w:qFormat/>
    <w:rsid w:val="00333ECC"/>
    <w:pPr>
      <w:pBdr>
        <w:bottom w:val="single" w:sz="6" w:space="1" w:color="FF0000"/>
      </w:pBdr>
      <w:tabs>
        <w:tab w:val="left" w:pos="7230"/>
      </w:tabs>
      <w:jc w:val="center"/>
    </w:pPr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character" w:customStyle="1" w:styleId="ImFokusZchn">
    <w:name w:val="Im Fokus Zchn"/>
    <w:basedOn w:val="Absatz-Standardschriftart"/>
    <w:link w:val="ImFokus"/>
    <w:rsid w:val="00333ECC"/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paragraph" w:styleId="Beschriftung">
    <w:name w:val="caption"/>
    <w:basedOn w:val="Standard"/>
    <w:next w:val="Standard"/>
    <w:uiPriority w:val="35"/>
    <w:unhideWhenUsed/>
    <w:rsid w:val="00792A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textrun">
    <w:name w:val="normaltextrun"/>
    <w:basedOn w:val="Absatz-Standardschriftart"/>
    <w:rsid w:val="003557E7"/>
  </w:style>
  <w:style w:type="paragraph" w:customStyle="1" w:styleId="TabelleText">
    <w:name w:val="Tabelle_Text"/>
    <w:basedOn w:val="Standard"/>
    <w:link w:val="TabelleTextZchn"/>
    <w:qFormat/>
    <w:rsid w:val="003557E7"/>
    <w:pPr>
      <w:spacing w:line="240" w:lineRule="auto"/>
    </w:pPr>
    <w:rPr>
      <w:sz w:val="20"/>
      <w:lang w:val="en-GB"/>
    </w:rPr>
  </w:style>
  <w:style w:type="character" w:customStyle="1" w:styleId="TabelleTextZchn">
    <w:name w:val="Tabelle_Text Zchn"/>
    <w:basedOn w:val="Absatz-Standardschriftart"/>
    <w:link w:val="TabelleText"/>
    <w:rsid w:val="003557E7"/>
    <w:rPr>
      <w:rFonts w:cstheme="minorHAnsi"/>
      <w:color w:val="3E3D40"/>
      <w:sz w:val="20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ED58AD"/>
    <w:pPr>
      <w:keepNext/>
      <w:keepLines/>
      <w:tabs>
        <w:tab w:val="clear" w:pos="3528"/>
        <w:tab w:val="clear" w:pos="4536"/>
      </w:tabs>
      <w:spacing w:after="0" w:line="259" w:lineRule="auto"/>
      <w:jc w:val="left"/>
      <w:outlineLvl w:val="9"/>
    </w:pPr>
    <w:rPr>
      <w:rFonts w:eastAsiaTheme="majorEastAsia" w:cstheme="majorBidi"/>
      <w:b w:val="0"/>
      <w:bCs w:val="0"/>
      <w:color w:val="2F5496" w:themeColor="accent1" w:themeShade="BF"/>
      <w:spacing w:val="0"/>
      <w:sz w:val="32"/>
      <w:szCs w:val="32"/>
      <w:shd w:val="clear" w:color="auto" w:fill="auto"/>
    </w:rPr>
  </w:style>
  <w:style w:type="paragraph" w:styleId="Verzeichnis1">
    <w:name w:val="toc 1"/>
    <w:basedOn w:val="Standard"/>
    <w:next w:val="Standard"/>
    <w:autoRedefine/>
    <w:uiPriority w:val="39"/>
    <w:unhideWhenUsed/>
    <w:rsid w:val="00812A1B"/>
    <w:pPr>
      <w:tabs>
        <w:tab w:val="right" w:leader="dot" w:pos="8494"/>
      </w:tabs>
      <w:spacing w:after="10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ED58AD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unhideWhenUsed/>
    <w:rsid w:val="00ED58AD"/>
    <w:pPr>
      <w:spacing w:after="100"/>
      <w:ind w:left="220"/>
    </w:pPr>
  </w:style>
  <w:style w:type="paragraph" w:styleId="Verzeichnis4">
    <w:name w:val="toc 4"/>
    <w:basedOn w:val="Standard"/>
    <w:next w:val="Standard"/>
    <w:autoRedefine/>
    <w:uiPriority w:val="39"/>
    <w:unhideWhenUsed/>
    <w:rsid w:val="00ED58AD"/>
    <w:pPr>
      <w:spacing w:after="100" w:line="259" w:lineRule="auto"/>
      <w:ind w:left="6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ED58AD"/>
    <w:pPr>
      <w:spacing w:after="100" w:line="259" w:lineRule="auto"/>
      <w:ind w:left="88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ED58AD"/>
    <w:pPr>
      <w:spacing w:after="100" w:line="259" w:lineRule="auto"/>
      <w:ind w:left="110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ED58AD"/>
    <w:pPr>
      <w:spacing w:after="100" w:line="259" w:lineRule="auto"/>
      <w:ind w:left="132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ED58AD"/>
    <w:pPr>
      <w:spacing w:after="100" w:line="259" w:lineRule="auto"/>
      <w:ind w:left="154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ED58AD"/>
    <w:pPr>
      <w:spacing w:after="100" w:line="259" w:lineRule="auto"/>
      <w:ind w:left="17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5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%20Winkler\Documents\Benutzerdefinierte%20Office-Vorlagen\DiSlaw_Template_16.11.202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249A5-D9D1-4D74-AAE6-34A30F42A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DiSlaw_Template_16.11.2021.dotx</Template>
  <TotalTime>0</TotalTime>
  <Pages>3</Pages>
  <Words>512</Words>
  <Characters>3227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 2</dc:creator>
  <cp:keywords/>
  <dc:description/>
  <cp:lastModifiedBy>Frank, Martina</cp:lastModifiedBy>
  <cp:revision>33</cp:revision>
  <cp:lastPrinted>2021-12-01T08:05:00Z</cp:lastPrinted>
  <dcterms:created xsi:type="dcterms:W3CDTF">2023-02-07T15:27:00Z</dcterms:created>
  <dcterms:modified xsi:type="dcterms:W3CDTF">2023-09-06T11:20:00Z</dcterms:modified>
</cp:coreProperties>
</file>